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06D62" w14:textId="23689431" w:rsidR="00932A7D" w:rsidRDefault="000F4959" w:rsidP="00274EDC">
      <w:pPr>
        <w:pStyle w:val="Heading1"/>
        <w:rPr>
          <w:rFonts w:eastAsiaTheme="majorEastAsia"/>
        </w:rPr>
      </w:pPr>
      <w:r>
        <w:rPr>
          <w:rFonts w:eastAsiaTheme="majorEastAsia"/>
        </w:rPr>
        <w:t>Building HAL 900</w:t>
      </w:r>
      <w:r w:rsidR="00C842EB">
        <w:rPr>
          <w:rFonts w:eastAsiaTheme="majorEastAsia"/>
        </w:rPr>
        <w:t>0</w:t>
      </w:r>
      <w:r w:rsidR="005E3827">
        <w:rPr>
          <w:rFonts w:eastAsiaTheme="majorEastAsia"/>
        </w:rPr>
        <w:t xml:space="preserve"> (And </w:t>
      </w:r>
      <w:r w:rsidR="003741E8">
        <w:rPr>
          <w:rFonts w:eastAsiaTheme="majorEastAsia"/>
        </w:rPr>
        <w:t>I</w:t>
      </w:r>
      <w:r w:rsidR="005E3827">
        <w:rPr>
          <w:rFonts w:eastAsiaTheme="majorEastAsia"/>
        </w:rPr>
        <w:t xml:space="preserve">t </w:t>
      </w:r>
      <w:r w:rsidR="003741E8">
        <w:rPr>
          <w:rFonts w:eastAsiaTheme="majorEastAsia"/>
        </w:rPr>
        <w:t>R</w:t>
      </w:r>
      <w:r w:rsidR="005E3827">
        <w:rPr>
          <w:rFonts w:eastAsiaTheme="majorEastAsia"/>
        </w:rPr>
        <w:t xml:space="preserve">uns </w:t>
      </w:r>
      <w:r w:rsidR="003741E8">
        <w:rPr>
          <w:rFonts w:eastAsiaTheme="majorEastAsia"/>
        </w:rPr>
        <w:t>C</w:t>
      </w:r>
      <w:r w:rsidR="005E3827">
        <w:rPr>
          <w:rFonts w:eastAsiaTheme="majorEastAsia"/>
        </w:rPr>
        <w:t xml:space="preserve">ompletely on </w:t>
      </w:r>
      <w:r w:rsidR="003741E8">
        <w:rPr>
          <w:rFonts w:eastAsiaTheme="majorEastAsia"/>
        </w:rPr>
        <w:t>M</w:t>
      </w:r>
      <w:r w:rsidR="005E3827">
        <w:rPr>
          <w:rFonts w:eastAsiaTheme="majorEastAsia"/>
        </w:rPr>
        <w:t>y Mac)</w:t>
      </w:r>
    </w:p>
    <w:p w14:paraId="18577C02" w14:textId="7B139962" w:rsidR="00B95026" w:rsidRDefault="007B4C6F" w:rsidP="007B4C6F">
      <w:pPr>
        <w:pStyle w:val="BodyText"/>
      </w:pPr>
      <w:r>
        <w:t>HAL 9000 is a fictional artificial intelligence (AI) character in Arthur C. Clarke's novel "2001: A Space Odyssey" and its film adaptation directed by Stanley Kubrick. It had a conversational interface</w:t>
      </w:r>
      <w:r w:rsidR="003741E8">
        <w:t>—</w:t>
      </w:r>
      <w:r>
        <w:t>humans could just talk to it like humans talk with each other. It was super intelligent. The original idea came about in 1964 when Kubrick and Clarke started working on the project.</w:t>
      </w:r>
    </w:p>
    <w:p w14:paraId="58769658" w14:textId="5872A494" w:rsidR="007B4C6F" w:rsidRDefault="007B4C6F" w:rsidP="007B4C6F">
      <w:pPr>
        <w:pStyle w:val="BodyText"/>
      </w:pPr>
    </w:p>
    <w:p w14:paraId="4120B036" w14:textId="60B8BE85" w:rsidR="007B4C6F" w:rsidRDefault="003741E8" w:rsidP="007B4C6F">
      <w:pPr>
        <w:pStyle w:val="BodyText"/>
      </w:pPr>
      <w:r>
        <w:t xml:space="preserve">The year </w:t>
      </w:r>
      <w:r w:rsidR="009E7BBD">
        <w:t>1964</w:t>
      </w:r>
      <w:r>
        <w:t xml:space="preserve"> was</w:t>
      </w:r>
      <w:r w:rsidR="009E7BBD">
        <w:t xml:space="preserve"> when the Ford Mustang was introduced. </w:t>
      </w:r>
      <w:r w:rsidR="001D57AD">
        <w:t xml:space="preserve">Rotary phones </w:t>
      </w:r>
      <w:r>
        <w:t>were</w:t>
      </w:r>
      <w:r w:rsidR="001D57AD">
        <w:t xml:space="preserve"> how you made phone calls, </w:t>
      </w:r>
      <w:r>
        <w:t>and you</w:t>
      </w:r>
      <w:r w:rsidR="001D57AD">
        <w:t xml:space="preserve"> </w:t>
      </w:r>
      <w:r>
        <w:t>wore</w:t>
      </w:r>
      <w:r w:rsidR="001D57AD">
        <w:t xml:space="preserve"> thick black polycarbonate glasses. </w:t>
      </w:r>
      <w:r w:rsidR="006C0B06">
        <w:t xml:space="preserve">Microwave ovens were a new thing, as were color TVs. As the world danced </w:t>
      </w:r>
      <w:r w:rsidR="005B7B09">
        <w:t xml:space="preserve">to </w:t>
      </w:r>
      <w:r w:rsidR="006C0B06">
        <w:t xml:space="preserve">“Pretty Woman” by Roy Orbison, or “Twist and Shout” by the Beatles, society was looking forward to </w:t>
      </w:r>
      <w:r>
        <w:t>the</w:t>
      </w:r>
      <w:r w:rsidR="006C0B06">
        <w:t xml:space="preserve"> seemingly impossible goal of putting man on the moon by the end of the decade. </w:t>
      </w:r>
    </w:p>
    <w:p w14:paraId="03779332" w14:textId="1D56A5FB" w:rsidR="0093422E" w:rsidRDefault="0093422E" w:rsidP="007B4C6F">
      <w:pPr>
        <w:pStyle w:val="BodyText"/>
      </w:pPr>
    </w:p>
    <w:p w14:paraId="202A463B" w14:textId="2BE5D8D7" w:rsidR="0093422E" w:rsidRDefault="00944F72" w:rsidP="007B4C6F">
      <w:pPr>
        <w:pStyle w:val="BodyText"/>
      </w:pPr>
      <w:r>
        <w:t>It</w:t>
      </w:r>
      <w:r w:rsidR="003741E8">
        <w:t>’</w:t>
      </w:r>
      <w:r>
        <w:t>s in that enchanting time that</w:t>
      </w:r>
      <w:r w:rsidR="0093422E">
        <w:t xml:space="preserve"> HAL 9000 was imagined, a super intelligent computer program that </w:t>
      </w:r>
      <w:r w:rsidR="003741E8">
        <w:t>c</w:t>
      </w:r>
      <w:r w:rsidR="0093422E">
        <w:t xml:space="preserve">ould control the functions of </w:t>
      </w:r>
      <w:r w:rsidR="003741E8">
        <w:t>a</w:t>
      </w:r>
      <w:r w:rsidR="0093422E">
        <w:t xml:space="preserve"> spaceship, that was self-aware, and </w:t>
      </w:r>
      <w:r w:rsidR="003741E8">
        <w:t xml:space="preserve">people </w:t>
      </w:r>
      <w:r w:rsidR="0093422E">
        <w:t xml:space="preserve">could interact with in natural language. </w:t>
      </w:r>
    </w:p>
    <w:p w14:paraId="7EB3F8B1" w14:textId="59589D27" w:rsidR="00E4079A" w:rsidRDefault="00E4079A" w:rsidP="007B4C6F">
      <w:pPr>
        <w:pStyle w:val="BodyText"/>
      </w:pPr>
    </w:p>
    <w:p w14:paraId="3791CEF0" w14:textId="7EB224D6" w:rsidR="00E4079A" w:rsidRDefault="00D43CEF" w:rsidP="007B4C6F">
      <w:pPr>
        <w:pStyle w:val="BodyText"/>
      </w:pPr>
      <w:r>
        <w:t>Fast forward to 2024</w:t>
      </w:r>
      <w:r w:rsidR="003741E8">
        <w:t>. Although</w:t>
      </w:r>
      <w:r w:rsidR="00375A10">
        <w:t xml:space="preserve"> I don’t quite yet have my personal flying spaceship, HAL 9000 is a pretty close reality.</w:t>
      </w:r>
      <w:r w:rsidR="00393993">
        <w:t xml:space="preserve"> Nerd that I am, I set out to build </w:t>
      </w:r>
      <w:r w:rsidR="003741E8">
        <w:t>HAL 9000</w:t>
      </w:r>
      <w:r w:rsidR="00393993">
        <w:t xml:space="preserve"> for myself.</w:t>
      </w:r>
    </w:p>
    <w:p w14:paraId="6459032A" w14:textId="45DB5D84" w:rsidR="002644E2" w:rsidRDefault="002644E2" w:rsidP="007B4C6F">
      <w:pPr>
        <w:pStyle w:val="BodyText"/>
      </w:pPr>
    </w:p>
    <w:p w14:paraId="4AAF674A" w14:textId="5D59D377" w:rsidR="009C202A" w:rsidRDefault="002644E2" w:rsidP="007B4C6F">
      <w:pPr>
        <w:pStyle w:val="BodyText"/>
      </w:pPr>
      <w:r>
        <w:t xml:space="preserve">In my last article </w:t>
      </w:r>
      <w:r w:rsidR="003741E8">
        <w:t>i</w:t>
      </w:r>
      <w:r>
        <w:t xml:space="preserve">n </w:t>
      </w:r>
      <w:r w:rsidR="003741E8">
        <w:t>CODE M</w:t>
      </w:r>
      <w:r>
        <w:t xml:space="preserve">agazine, I talked about running AI locally. </w:t>
      </w:r>
      <w:r w:rsidR="00AC173F">
        <w:t xml:space="preserve">The goal of this article is </w:t>
      </w:r>
      <w:r w:rsidR="003741E8">
        <w:t xml:space="preserve">different but </w:t>
      </w:r>
      <w:r w:rsidR="00E1184F">
        <w:t>straightforward</w:t>
      </w:r>
      <w:r w:rsidR="00AC173F">
        <w:t>. I want to build</w:t>
      </w:r>
      <w:r w:rsidR="003741E8">
        <w:t xml:space="preserve"> a</w:t>
      </w:r>
      <w:r w:rsidR="00AC173F">
        <w:t xml:space="preserve"> HAL 9000</w:t>
      </w:r>
      <w:r w:rsidR="003741E8">
        <w:t xml:space="preserve"> </w:t>
      </w:r>
      <w:r w:rsidR="00AC173F">
        <w:t xml:space="preserve">that I can speak to, in any language, about any topic. </w:t>
      </w:r>
      <w:r w:rsidR="00AC0174">
        <w:t xml:space="preserve">And it should give me answers about whatever I ask for. </w:t>
      </w:r>
      <w:r w:rsidR="00356532">
        <w:t>Additionally, I want to do</w:t>
      </w:r>
      <w:r w:rsidR="003741E8">
        <w:t xml:space="preserve"> it all</w:t>
      </w:r>
      <w:r w:rsidR="00356532">
        <w:t xml:space="preserve"> on my</w:t>
      </w:r>
      <w:r w:rsidR="003741E8">
        <w:t xml:space="preserve"> </w:t>
      </w:r>
      <w:r w:rsidR="00356532">
        <w:t>off</w:t>
      </w:r>
      <w:r w:rsidR="003741E8">
        <w:t>-</w:t>
      </w:r>
      <w:r w:rsidR="00356532">
        <w:t>the</w:t>
      </w:r>
      <w:r w:rsidR="003741E8">
        <w:t>-</w:t>
      </w:r>
      <w:r w:rsidR="00356532">
        <w:t xml:space="preserve">shelf commercially available </w:t>
      </w:r>
      <w:r w:rsidR="00D13B8F">
        <w:t>MacBook</w:t>
      </w:r>
      <w:r w:rsidR="00356532">
        <w:t xml:space="preserve"> Pro. </w:t>
      </w:r>
      <w:r w:rsidR="009C202A">
        <w:t xml:space="preserve">Finally, I want to be able to build </w:t>
      </w:r>
      <w:r w:rsidR="003741E8">
        <w:t>it</w:t>
      </w:r>
      <w:r w:rsidR="009C202A">
        <w:t xml:space="preserve"> so</w:t>
      </w:r>
      <w:r w:rsidR="003741E8">
        <w:t xml:space="preserve"> that</w:t>
      </w:r>
      <w:r w:rsidR="009C202A">
        <w:t xml:space="preserve"> it runs completely offline, </w:t>
      </w:r>
      <w:r w:rsidR="003741E8">
        <w:t>so that</w:t>
      </w:r>
      <w:r w:rsidR="009C202A">
        <w:t xml:space="preserve"> in the rare case I manage to get a spaceship, I don’t </w:t>
      </w:r>
      <w:r w:rsidR="003741E8">
        <w:t xml:space="preserve">have </w:t>
      </w:r>
      <w:r w:rsidR="009C202A">
        <w:t>to rely on an internet connection to run</w:t>
      </w:r>
      <w:r w:rsidR="003741E8">
        <w:t xml:space="preserve"> it</w:t>
      </w:r>
      <w:r w:rsidR="009C202A">
        <w:t>.</w:t>
      </w:r>
    </w:p>
    <w:p w14:paraId="7DECC67A" w14:textId="77777777" w:rsidR="009C202A" w:rsidRDefault="009C202A" w:rsidP="007B4C6F">
      <w:pPr>
        <w:pStyle w:val="BodyText"/>
      </w:pPr>
    </w:p>
    <w:p w14:paraId="0B9F6314" w14:textId="6086D151" w:rsidR="002644E2" w:rsidRDefault="003A1F1B" w:rsidP="007B4C6F">
      <w:pPr>
        <w:pStyle w:val="BodyText"/>
      </w:pPr>
      <w:r>
        <w:t xml:space="preserve">As I build </w:t>
      </w:r>
      <w:r w:rsidR="003741E8">
        <w:t>it</w:t>
      </w:r>
      <w:r>
        <w:t>, I</w:t>
      </w:r>
      <w:r w:rsidR="003741E8">
        <w:t>’</w:t>
      </w:r>
      <w:r>
        <w:t xml:space="preserve">ll share all </w:t>
      </w:r>
      <w:r w:rsidR="003741E8">
        <w:t xml:space="preserve">of the </w:t>
      </w:r>
      <w:r>
        <w:t xml:space="preserve">code and explain it as I go. </w:t>
      </w:r>
      <w:r w:rsidR="00670459">
        <w:t>In the end</w:t>
      </w:r>
      <w:r w:rsidR="003741E8">
        <w:t>,</w:t>
      </w:r>
      <w:r w:rsidR="00670459">
        <w:t xml:space="preserve"> </w:t>
      </w:r>
      <w:r w:rsidR="003741E8">
        <w:t>I’l</w:t>
      </w:r>
      <w:r w:rsidR="00670459">
        <w:t>l put together a fully functioning application, HAL 9000.</w:t>
      </w:r>
    </w:p>
    <w:p w14:paraId="6CFC408D" w14:textId="77777777" w:rsidR="003741E8" w:rsidRDefault="003741E8" w:rsidP="007B4C6F">
      <w:pPr>
        <w:pStyle w:val="BodyText"/>
      </w:pPr>
    </w:p>
    <w:p w14:paraId="66F1E1EE" w14:textId="77777777" w:rsidR="00BA4056" w:rsidRDefault="00BA4056" w:rsidP="00BA4056">
      <w:pPr>
        <w:pStyle w:val="Heading2"/>
      </w:pPr>
      <w:r>
        <w:t>What You’re Going to Need</w:t>
      </w:r>
    </w:p>
    <w:p w14:paraId="687559F3" w14:textId="2D72FE62" w:rsidR="00BA4056" w:rsidRDefault="00BA4056" w:rsidP="00BA4056">
      <w:pPr>
        <w:pStyle w:val="BodyText"/>
      </w:pPr>
      <w:r>
        <w:t>To follow this article, you’ll need a beefy machine. You’re not going to rely on the cloud to build the model for you. You’ll need a powerful local compute capability. This means either a higher-end Windows/Linux laptop or one of the newer Macs. And yes, you’ll need a GPU. AI involves a lot of calculations and to speed things up, a lot of them are offloaded to the GPU. The difference between doing everything on the CPU vs. GPU is astronomical. For my purposes, I’ll use my rusty trusted M1 Max MacBook Pro. It’s a few years old, but it has enough oomph to work on thousands of pages of text, which is good enough for my needs. Hopefully, you have a similarly equipped machine, or</w:t>
      </w:r>
      <w:r w:rsidR="00E318D2">
        <w:t>,</w:t>
      </w:r>
      <w:r>
        <w:t xml:space="preserve"> to follow along you could just use a smaller input dataset.</w:t>
      </w:r>
    </w:p>
    <w:p w14:paraId="7908AE18" w14:textId="77777777" w:rsidR="00BA4056" w:rsidRDefault="00BA4056" w:rsidP="00BA4056">
      <w:pPr>
        <w:pStyle w:val="BodyText"/>
      </w:pPr>
    </w:p>
    <w:p w14:paraId="5D0BC15C" w14:textId="3FCA3D29" w:rsidR="00BA4056" w:rsidRDefault="00BA4056" w:rsidP="00BA4056">
      <w:pPr>
        <w:pStyle w:val="BodyText"/>
      </w:pPr>
      <w:r>
        <w:t xml:space="preserve">Also, you’ll download and use standard libraries, packages, and large language models that other companies and people have built. But when you’re done with it, no data will be sent to the cloud, and your application will have the ability to be able to run completely offline. </w:t>
      </w:r>
      <w:r w:rsidR="00E318D2">
        <w:t>T</w:t>
      </w:r>
      <w:r>
        <w:t xml:space="preserve">o get started, </w:t>
      </w:r>
      <w:r w:rsidR="00E318D2">
        <w:t xml:space="preserve">though, </w:t>
      </w:r>
      <w:r>
        <w:t>you’ll need an internet connection.</w:t>
      </w:r>
    </w:p>
    <w:p w14:paraId="2705BCF7" w14:textId="77777777" w:rsidR="00BA4056" w:rsidRDefault="00BA4056" w:rsidP="00BA4056">
      <w:pPr>
        <w:pStyle w:val="BodyText"/>
      </w:pPr>
    </w:p>
    <w:p w14:paraId="0529692C" w14:textId="416B9E3D" w:rsidR="00CA66BE" w:rsidRDefault="00BA4056" w:rsidP="007B4C6F">
      <w:pPr>
        <w:pStyle w:val="BodyText"/>
      </w:pPr>
      <w:r>
        <w:t>Also, I will use Python, so ensure that you have Python 3x installed.</w:t>
      </w:r>
    </w:p>
    <w:p w14:paraId="281245F1" w14:textId="77777777" w:rsidR="00E318D2" w:rsidRDefault="00E318D2" w:rsidP="007B4C6F">
      <w:pPr>
        <w:pStyle w:val="BodyText"/>
      </w:pPr>
    </w:p>
    <w:p w14:paraId="5A9D1385" w14:textId="24A14303" w:rsidR="000C4344" w:rsidRDefault="000C4344" w:rsidP="000C4344">
      <w:pPr>
        <w:pStyle w:val="Heading2"/>
      </w:pPr>
      <w:r>
        <w:t xml:space="preserve">The </w:t>
      </w:r>
      <w:r w:rsidR="00E318D2">
        <w:t>M</w:t>
      </w:r>
      <w:r>
        <w:t xml:space="preserve">ain </w:t>
      </w:r>
      <w:r w:rsidR="00E318D2">
        <w:t>C</w:t>
      </w:r>
      <w:r>
        <w:t>omponents</w:t>
      </w:r>
    </w:p>
    <w:p w14:paraId="3B7B1499" w14:textId="08D81164" w:rsidR="000C4344" w:rsidRDefault="00A40BA7" w:rsidP="000C4344">
      <w:pPr>
        <w:pStyle w:val="BodyText"/>
      </w:pPr>
      <w:r>
        <w:t>Let’s</w:t>
      </w:r>
      <w:r w:rsidR="000F24E4">
        <w:t xml:space="preserve"> think about </w:t>
      </w:r>
      <w:r w:rsidR="00E318D2">
        <w:t>the</w:t>
      </w:r>
      <w:r w:rsidR="000F24E4">
        <w:t xml:space="preserve"> problem and break it down into smaller parts.</w:t>
      </w:r>
    </w:p>
    <w:p w14:paraId="59190851" w14:textId="3060E15F" w:rsidR="007371E6" w:rsidRDefault="007371E6" w:rsidP="000C4344">
      <w:pPr>
        <w:pStyle w:val="BodyText"/>
      </w:pPr>
    </w:p>
    <w:p w14:paraId="0FB2BA1A" w14:textId="1FA91914" w:rsidR="007371E6" w:rsidRDefault="007371E6" w:rsidP="000C4344">
      <w:pPr>
        <w:pStyle w:val="BodyText"/>
      </w:pPr>
      <w:r>
        <w:t>I</w:t>
      </w:r>
      <w:r w:rsidR="00E318D2">
        <w:t>’</w:t>
      </w:r>
      <w:r>
        <w:t xml:space="preserve">ll need the ability to </w:t>
      </w:r>
      <w:r w:rsidR="006B10C0">
        <w:t>listen and</w:t>
      </w:r>
      <w:r>
        <w:t xml:space="preserve"> convert my spoken text into </w:t>
      </w:r>
      <w:r w:rsidR="00E318D2">
        <w:t xml:space="preserve">ASCII </w:t>
      </w:r>
      <w:r>
        <w:t xml:space="preserve">text. </w:t>
      </w:r>
      <w:r w:rsidR="00E318D2">
        <w:t>W</w:t>
      </w:r>
      <w:r w:rsidR="00821414">
        <w:t xml:space="preserve">hen I speak into my </w:t>
      </w:r>
      <w:r w:rsidR="00B66A3B">
        <w:t>mic</w:t>
      </w:r>
      <w:r w:rsidR="00821414">
        <w:t xml:space="preserve">, </w:t>
      </w:r>
      <w:r w:rsidR="00E318D2">
        <w:t xml:space="preserve">saying </w:t>
      </w:r>
      <w:r w:rsidR="00821414">
        <w:t>“Let</w:t>
      </w:r>
      <w:r w:rsidR="00E318D2">
        <w:t>’</w:t>
      </w:r>
      <w:r w:rsidR="00821414">
        <w:t>s talk about New York City</w:t>
      </w:r>
      <w:r w:rsidR="00E318D2">
        <w:t>,</w:t>
      </w:r>
      <w:r w:rsidR="00821414">
        <w:t xml:space="preserve">” </w:t>
      </w:r>
      <w:r w:rsidR="00507C9C">
        <w:t>my program should be able to transcribe the text I say on the fly.</w:t>
      </w:r>
    </w:p>
    <w:p w14:paraId="275C1149" w14:textId="120FD7BE" w:rsidR="00DF18F3" w:rsidRDefault="00DF18F3" w:rsidP="000C4344">
      <w:pPr>
        <w:pStyle w:val="BodyText"/>
      </w:pPr>
    </w:p>
    <w:p w14:paraId="04D44CAC" w14:textId="640D898C" w:rsidR="00DF18F3" w:rsidRDefault="0056375A" w:rsidP="000C4344">
      <w:pPr>
        <w:pStyle w:val="BodyText"/>
      </w:pPr>
      <w:r>
        <w:t>I</w:t>
      </w:r>
      <w:r w:rsidR="00E318D2">
        <w:t>’</w:t>
      </w:r>
      <w:r>
        <w:t>ll need a large language model</w:t>
      </w:r>
      <w:r w:rsidR="00E318D2">
        <w:t xml:space="preserve"> (LLM)</w:t>
      </w:r>
      <w:r>
        <w:t xml:space="preserve"> that take</w:t>
      </w:r>
      <w:r w:rsidR="00E318D2">
        <w:t>s</w:t>
      </w:r>
      <w:r>
        <w:t xml:space="preserve"> my spoken text, transcribed to plain text, as inputs, and return</w:t>
      </w:r>
      <w:r w:rsidR="00E318D2">
        <w:t>s</w:t>
      </w:r>
      <w:r>
        <w:t xml:space="preserve"> a sensible response.</w:t>
      </w:r>
    </w:p>
    <w:p w14:paraId="5BA7D91B" w14:textId="5140C849" w:rsidR="00884130" w:rsidRDefault="00884130" w:rsidP="000C4344">
      <w:pPr>
        <w:pStyle w:val="BodyText"/>
      </w:pPr>
    </w:p>
    <w:p w14:paraId="3D508371" w14:textId="1D4C78DA" w:rsidR="00884130" w:rsidRDefault="00D95D9E" w:rsidP="000C4344">
      <w:pPr>
        <w:pStyle w:val="BodyText"/>
      </w:pPr>
      <w:r>
        <w:t>And finally, I</w:t>
      </w:r>
      <w:r w:rsidR="00E318D2">
        <w:t>’</w:t>
      </w:r>
      <w:r>
        <w:t xml:space="preserve">ll need the ability to take the </w:t>
      </w:r>
      <w:r w:rsidR="00E318D2">
        <w:t>LLM’s</w:t>
      </w:r>
      <w:r>
        <w:t xml:space="preserve"> response and convert it to audio, which I can then hear through my speakers. </w:t>
      </w:r>
    </w:p>
    <w:p w14:paraId="0CD0E1BF" w14:textId="4471170E" w:rsidR="008F35A8" w:rsidRDefault="008F35A8" w:rsidP="000C4344">
      <w:pPr>
        <w:pStyle w:val="BodyText"/>
      </w:pPr>
    </w:p>
    <w:p w14:paraId="418E568B" w14:textId="3C8A7B59" w:rsidR="008F35A8" w:rsidRDefault="008F35A8" w:rsidP="000C4344">
      <w:pPr>
        <w:pStyle w:val="BodyText"/>
      </w:pPr>
      <w:r>
        <w:t xml:space="preserve">All this put together should give me </w:t>
      </w:r>
      <w:r w:rsidR="00E318D2">
        <w:t>a</w:t>
      </w:r>
      <w:r>
        <w:t xml:space="preserve"> super intelligent sentient being. </w:t>
      </w:r>
    </w:p>
    <w:p w14:paraId="5750BBA3" w14:textId="77777777" w:rsidR="00E318D2" w:rsidRDefault="00E318D2" w:rsidP="000C4344">
      <w:pPr>
        <w:pStyle w:val="BodyText"/>
      </w:pPr>
    </w:p>
    <w:p w14:paraId="070F53BA" w14:textId="27AADD99" w:rsidR="002008AA" w:rsidRDefault="007B564B" w:rsidP="00E318D2">
      <w:pPr>
        <w:pStyle w:val="Heading2"/>
      </w:pPr>
      <w:r>
        <w:t>Enter Hugging</w:t>
      </w:r>
      <w:r w:rsidR="002008AA">
        <w:t xml:space="preserve"> </w:t>
      </w:r>
      <w:r>
        <w:t>Face</w:t>
      </w:r>
    </w:p>
    <w:p w14:paraId="060589E5" w14:textId="747A4932" w:rsidR="007B564B" w:rsidRDefault="002008AA" w:rsidP="002008AA">
      <w:pPr>
        <w:pStyle w:val="BodyText"/>
      </w:pPr>
      <w:r>
        <w:t>Hugging Face (</w:t>
      </w:r>
      <w:hyperlink r:id="rId6" w:history="1">
        <w:r w:rsidRPr="006624DD">
          <w:rPr>
            <w:rStyle w:val="Hyperlink"/>
          </w:rPr>
          <w:t>http://huggingface.co</w:t>
        </w:r>
      </w:hyperlink>
      <w:r>
        <w:t>) is a popular open-source AI community and platform focused on natural language processing (NLP) and transformer-based models.</w:t>
      </w:r>
      <w:r w:rsidR="00B85BF4">
        <w:t xml:space="preserve"> It has a pretty impressive transformers library, a number of pre-trained models, a model hub where you can find or contribute to models, a large number of datasets for your own experimentation, and so much more. </w:t>
      </w:r>
      <w:r w:rsidR="00331D14">
        <w:t>I figured</w:t>
      </w:r>
      <w:r w:rsidR="00E318D2">
        <w:t xml:space="preserve"> that</w:t>
      </w:r>
      <w:r w:rsidR="00331D14">
        <w:t xml:space="preserve"> this would be a great place for me to start exploring what I can build. </w:t>
      </w:r>
    </w:p>
    <w:p w14:paraId="45FE3B5F" w14:textId="4538831A" w:rsidR="00690068" w:rsidRDefault="00690068" w:rsidP="002008AA">
      <w:pPr>
        <w:pStyle w:val="BodyText"/>
      </w:pPr>
    </w:p>
    <w:p w14:paraId="240A6340" w14:textId="30404D90" w:rsidR="00690068" w:rsidRDefault="00690068" w:rsidP="002008AA">
      <w:pPr>
        <w:pStyle w:val="BodyText"/>
      </w:pPr>
      <w:r>
        <w:t xml:space="preserve">For my purposes, models </w:t>
      </w:r>
      <w:r w:rsidR="00E318D2">
        <w:t>are</w:t>
      </w:r>
      <w:r>
        <w:t xml:space="preserve"> what I care </w:t>
      </w:r>
      <w:r w:rsidR="00E318D2">
        <w:t>about</w:t>
      </w:r>
      <w:r>
        <w:t xml:space="preserve">. </w:t>
      </w:r>
      <w:r w:rsidR="00816C97">
        <w:t xml:space="preserve">I went to </w:t>
      </w:r>
      <w:hyperlink r:id="rId7" w:history="1">
        <w:r w:rsidR="00816C97" w:rsidRPr="006624DD">
          <w:rPr>
            <w:rStyle w:val="Hyperlink"/>
          </w:rPr>
          <w:t>https://huggingface.co/models</w:t>
        </w:r>
      </w:hyperlink>
      <w:r w:rsidR="0034708B" w:rsidRPr="0034708B">
        <w:t>,</w:t>
      </w:r>
      <w:r w:rsidR="00816C97" w:rsidRPr="0034708B">
        <w:t xml:space="preserve"> </w:t>
      </w:r>
      <w:r w:rsidR="00816C97">
        <w:t>started looking at the various models</w:t>
      </w:r>
      <w:r w:rsidR="0034708B">
        <w:t>,</w:t>
      </w:r>
      <w:r w:rsidR="00816C97">
        <w:t xml:space="preserve"> </w:t>
      </w:r>
      <w:r w:rsidR="00E318D2">
        <w:t>and found that t</w:t>
      </w:r>
      <w:r w:rsidR="004E6869">
        <w:t xml:space="preserve">here are a number of impressive models available. </w:t>
      </w:r>
      <w:r w:rsidR="00843499">
        <w:t xml:space="preserve">As I started playing with them, I started discovering </w:t>
      </w:r>
      <w:r w:rsidR="00A40BA7">
        <w:t>superpowers</w:t>
      </w:r>
      <w:r w:rsidR="00843499">
        <w:t xml:space="preserve">. </w:t>
      </w:r>
      <w:r w:rsidR="00764437">
        <w:t xml:space="preserve">For instance, </w:t>
      </w:r>
      <w:r w:rsidR="007178A8">
        <w:t xml:space="preserve">a long time ago, I saw </w:t>
      </w:r>
      <w:r w:rsidR="00E318D2">
        <w:t xml:space="preserve">that </w:t>
      </w:r>
      <w:r w:rsidR="007178A8">
        <w:t>Microsoft Cognitive services (now known as Microsoft AI services)</w:t>
      </w:r>
      <w:r w:rsidR="004C7124">
        <w:t xml:space="preserve"> had a REST API</w:t>
      </w:r>
      <w:r w:rsidR="00FF5BAB">
        <w:t xml:space="preserve"> that you could just show a picture to and it would detect </w:t>
      </w:r>
      <w:r w:rsidR="00AC4D79">
        <w:t xml:space="preserve">what it saw in the picture. </w:t>
      </w:r>
      <w:r w:rsidR="00D27BB8">
        <w:t xml:space="preserve">Or draw bounding boxes around things it saw in the picture. </w:t>
      </w:r>
      <w:r w:rsidR="00DA16C6">
        <w:t>There</w:t>
      </w:r>
      <w:r w:rsidR="00E318D2">
        <w:t>’</w:t>
      </w:r>
      <w:r w:rsidR="00DA16C6">
        <w:t xml:space="preserve">s a whole section of models dedicated to computer vision. </w:t>
      </w:r>
      <w:r w:rsidR="00205A8A">
        <w:t>I tried a few capabilities there, like I showed it a picture of my dogs, and it immediately recognized the dogs in the picture, even the breeds</w:t>
      </w:r>
      <w:r w:rsidR="00E318D2">
        <w:t>;</w:t>
      </w:r>
      <w:r w:rsidR="00205A8A">
        <w:t xml:space="preserve"> or I could have a conversation about the image, like “Tell me more about a Doberman” etc. </w:t>
      </w:r>
      <w:r w:rsidR="00E318D2">
        <w:t>T</w:t>
      </w:r>
      <w:r w:rsidR="00AF49E4">
        <w:t xml:space="preserve">heoretically speaking, I could just show my AI bot a picture </w:t>
      </w:r>
      <w:r w:rsidR="00A40BA7">
        <w:t>from</w:t>
      </w:r>
      <w:r w:rsidR="00AF49E4">
        <w:t xml:space="preserve"> my webcam, and start talking about it</w:t>
      </w:r>
      <w:r w:rsidR="00E45F6C">
        <w:t xml:space="preserve">. Or I could run it on my phone and show it a weed, have it recognize </w:t>
      </w:r>
      <w:r w:rsidR="00E318D2">
        <w:t>the plant</w:t>
      </w:r>
      <w:r w:rsidR="00E45F6C">
        <w:t xml:space="preserve">, and </w:t>
      </w:r>
      <w:r w:rsidR="00E318D2">
        <w:t xml:space="preserve">then </w:t>
      </w:r>
      <w:r w:rsidR="00E45F6C">
        <w:t>tell me how to get rid of it</w:t>
      </w:r>
      <w:r w:rsidR="00AF49E4">
        <w:t xml:space="preserve">. </w:t>
      </w:r>
      <w:r w:rsidR="00480CF7">
        <w:t xml:space="preserve">Or how about a bunch of scanned receipts and ask something like, “How much did I spend on Burritos last year?” </w:t>
      </w:r>
      <w:r w:rsidR="00FF223C">
        <w:t>I’ll leave computer vision for another day</w:t>
      </w:r>
      <w:r w:rsidR="00E318D2">
        <w:t>. F</w:t>
      </w:r>
      <w:r w:rsidR="00FF223C">
        <w:t>or now</w:t>
      </w:r>
      <w:r w:rsidR="00E318D2">
        <w:t>,</w:t>
      </w:r>
      <w:r w:rsidR="00FF223C">
        <w:t xml:space="preserve"> let</w:t>
      </w:r>
      <w:r w:rsidR="00E318D2">
        <w:t>’</w:t>
      </w:r>
      <w:r w:rsidR="00FF223C">
        <w:t xml:space="preserve">s refocus on </w:t>
      </w:r>
      <w:r w:rsidR="00477289">
        <w:t>a</w:t>
      </w:r>
      <w:r w:rsidR="00FF223C">
        <w:t>udio.</w:t>
      </w:r>
    </w:p>
    <w:p w14:paraId="2E4B163E" w14:textId="11A12510" w:rsidR="00234E7B" w:rsidRDefault="00234E7B" w:rsidP="002008AA">
      <w:pPr>
        <w:pStyle w:val="BodyText"/>
      </w:pPr>
    </w:p>
    <w:p w14:paraId="6E1796CC" w14:textId="3F25BF37" w:rsidR="00234E7B" w:rsidRDefault="00234E7B" w:rsidP="002008AA">
      <w:pPr>
        <w:pStyle w:val="BodyText"/>
      </w:pPr>
      <w:r>
        <w:t xml:space="preserve">There are a bunch of models available under </w:t>
      </w:r>
      <w:r w:rsidR="00477289">
        <w:t>the A</w:t>
      </w:r>
      <w:r>
        <w:t>udio</w:t>
      </w:r>
      <w:r w:rsidR="00477289">
        <w:t xml:space="preserve"> section of the models page in Hugging Face</w:t>
      </w:r>
      <w:r>
        <w:t xml:space="preserve">. </w:t>
      </w:r>
      <w:r w:rsidR="00477289">
        <w:t>There are</w:t>
      </w:r>
      <w:r w:rsidR="004B261B">
        <w:t xml:space="preserve"> text</w:t>
      </w:r>
      <w:r w:rsidR="00477289">
        <w:t>-t</w:t>
      </w:r>
      <w:r w:rsidR="004B261B">
        <w:t>o</w:t>
      </w:r>
      <w:r w:rsidR="00477289">
        <w:t>-</w:t>
      </w:r>
      <w:r w:rsidR="004B261B">
        <w:t>speech models, text</w:t>
      </w:r>
      <w:r w:rsidR="00477289">
        <w:t>-to-</w:t>
      </w:r>
      <w:r w:rsidR="004B261B">
        <w:t xml:space="preserve">audio, automatic speech </w:t>
      </w:r>
      <w:r w:rsidR="006E1FDC">
        <w:t>recognition</w:t>
      </w:r>
      <w:r w:rsidR="004B261B">
        <w:t>, audio</w:t>
      </w:r>
      <w:r w:rsidR="00477289">
        <w:t>-to-</w:t>
      </w:r>
      <w:r w:rsidR="004B261B">
        <w:t xml:space="preserve">audio, audio classification, and voice activity detection. </w:t>
      </w:r>
    </w:p>
    <w:p w14:paraId="25CC2BB8" w14:textId="24B6046B" w:rsidR="00FC7FCC" w:rsidRDefault="00FC7FCC" w:rsidP="002008AA">
      <w:pPr>
        <w:pStyle w:val="BodyText"/>
      </w:pPr>
    </w:p>
    <w:p w14:paraId="75D44DCA" w14:textId="79D247B9" w:rsidR="00FC7FCC" w:rsidRDefault="00FC7FCC" w:rsidP="002008AA">
      <w:pPr>
        <w:pStyle w:val="BodyText"/>
      </w:pPr>
      <w:r>
        <w:t>For my needs, I already know that I will find text</w:t>
      </w:r>
      <w:r w:rsidR="00477289">
        <w:t>-to-</w:t>
      </w:r>
      <w:r>
        <w:t>speech and automatic speech recognition useful.</w:t>
      </w:r>
    </w:p>
    <w:p w14:paraId="625B3C75" w14:textId="77777777" w:rsidR="00477289" w:rsidRDefault="00477289" w:rsidP="002008AA">
      <w:pPr>
        <w:pStyle w:val="BodyText"/>
      </w:pPr>
    </w:p>
    <w:p w14:paraId="4D551E1D" w14:textId="223777A7" w:rsidR="00E27212" w:rsidRDefault="00A229F0" w:rsidP="00A229F0">
      <w:pPr>
        <w:pStyle w:val="Heading2"/>
      </w:pPr>
      <w:r>
        <w:t xml:space="preserve">Automatic </w:t>
      </w:r>
      <w:r w:rsidR="00477289">
        <w:t>S</w:t>
      </w:r>
      <w:r>
        <w:t xml:space="preserve">peech </w:t>
      </w:r>
      <w:r w:rsidR="00477289">
        <w:t>R</w:t>
      </w:r>
      <w:r>
        <w:t>ecognition</w:t>
      </w:r>
    </w:p>
    <w:p w14:paraId="14CEE8AF" w14:textId="56D08301" w:rsidR="00A229F0" w:rsidRDefault="001E1A26" w:rsidP="002008AA">
      <w:pPr>
        <w:pStyle w:val="BodyText"/>
      </w:pPr>
      <w:r>
        <w:t xml:space="preserve">This is the first problem I need to solve. I need to be able to speak to the computer, hopefully in any language, and it should be able to transcribe the texts with decent accuracy. </w:t>
      </w:r>
      <w:r w:rsidR="00521AEF">
        <w:t xml:space="preserve">I noticed </w:t>
      </w:r>
      <w:r w:rsidR="00477289">
        <w:t xml:space="preserve">that </w:t>
      </w:r>
      <w:r w:rsidR="00521AEF">
        <w:t xml:space="preserve">one of the models available was </w:t>
      </w:r>
      <w:proofErr w:type="spellStart"/>
      <w:r w:rsidR="00521AEF">
        <w:t>openai</w:t>
      </w:r>
      <w:proofErr w:type="spellEnd"/>
      <w:r w:rsidR="00521AEF">
        <w:t xml:space="preserve">/whisper. </w:t>
      </w:r>
      <w:r w:rsidR="00174305">
        <w:t xml:space="preserve">So I decided to play with it. </w:t>
      </w:r>
    </w:p>
    <w:p w14:paraId="27C3181F" w14:textId="0281244C" w:rsidR="009E7703" w:rsidRDefault="009E7703" w:rsidP="002008AA">
      <w:pPr>
        <w:pStyle w:val="BodyText"/>
      </w:pPr>
    </w:p>
    <w:p w14:paraId="43A33479" w14:textId="37459E04" w:rsidR="00ED5BB5" w:rsidRDefault="009E7703" w:rsidP="002008AA">
      <w:pPr>
        <w:pStyle w:val="BodyText"/>
      </w:pPr>
      <w:r w:rsidRPr="009E7703">
        <w:t>Whisper</w:t>
      </w:r>
      <w:r w:rsidR="009B4236">
        <w:t xml:space="preserve"> (</w:t>
      </w:r>
      <w:hyperlink r:id="rId8" w:history="1">
        <w:r w:rsidR="009B4236" w:rsidRPr="006624DD">
          <w:rPr>
            <w:rStyle w:val="Hyperlink"/>
          </w:rPr>
          <w:t>https://github.com/openai/whisper</w:t>
        </w:r>
      </w:hyperlink>
      <w:r w:rsidR="009B4236">
        <w:t xml:space="preserve">) </w:t>
      </w:r>
      <w:r w:rsidRPr="009E7703">
        <w:t>is a general-purpose speech recognition model. It</w:t>
      </w:r>
      <w:r w:rsidR="00477289">
        <w:t>’</w:t>
      </w:r>
      <w:r w:rsidRPr="009E7703">
        <w:t>s trained on a large dataset of diverse audio and is also a multitasking model that can perform multilingual speech recognition, speech translation, and language identification.</w:t>
      </w:r>
      <w:r w:rsidR="00516B92">
        <w:t xml:space="preserve"> In order to use </w:t>
      </w:r>
      <w:r w:rsidR="00477289">
        <w:t>W</w:t>
      </w:r>
      <w:r w:rsidR="00516B92">
        <w:t xml:space="preserve">hisper on my Mac, I needed to install </w:t>
      </w:r>
      <w:proofErr w:type="spellStart"/>
      <w:r w:rsidR="00477289">
        <w:t>FF</w:t>
      </w:r>
      <w:r w:rsidR="00516B92">
        <w:t>mpeg</w:t>
      </w:r>
      <w:proofErr w:type="spellEnd"/>
      <w:r w:rsidR="00516B92">
        <w:t xml:space="preserve"> first. </w:t>
      </w:r>
      <w:r w:rsidR="007442C4">
        <w:t>Well,</w:t>
      </w:r>
      <w:r w:rsidR="002D6FBC">
        <w:t xml:space="preserve"> that’s easy. </w:t>
      </w:r>
      <w:r w:rsidR="00ED5BB5">
        <w:t>I was able to install that using the command below.</w:t>
      </w:r>
    </w:p>
    <w:p w14:paraId="2FE06CC7" w14:textId="4FB9E882" w:rsidR="00B56B89" w:rsidRDefault="00B56B89" w:rsidP="002008AA">
      <w:pPr>
        <w:pStyle w:val="BodyText"/>
      </w:pPr>
    </w:p>
    <w:p w14:paraId="2A199161" w14:textId="5A72A29C" w:rsidR="00B56B89" w:rsidRDefault="00B56B89" w:rsidP="00B56B89">
      <w:pPr>
        <w:pStyle w:val="CodeSnippet"/>
      </w:pPr>
      <w:r>
        <w:t>brew install ffmpeg</w:t>
      </w:r>
    </w:p>
    <w:p w14:paraId="3D8455C9" w14:textId="18DBE7CC" w:rsidR="00B56B89" w:rsidRDefault="00B56B89" w:rsidP="002008AA">
      <w:pPr>
        <w:pStyle w:val="BodyText"/>
      </w:pPr>
    </w:p>
    <w:p w14:paraId="4758468A" w14:textId="7A613382" w:rsidR="00B56B89" w:rsidRDefault="00ED5BC4" w:rsidP="002008AA">
      <w:pPr>
        <w:pStyle w:val="BodyText"/>
      </w:pPr>
      <w:r>
        <w:t xml:space="preserve">With the above in place, I started writing my first simple </w:t>
      </w:r>
      <w:r w:rsidR="00477289">
        <w:t>W</w:t>
      </w:r>
      <w:r w:rsidR="007442C4">
        <w:t>hisper-based</w:t>
      </w:r>
      <w:r>
        <w:t xml:space="preserve"> program. </w:t>
      </w:r>
      <w:r w:rsidR="00FC766F">
        <w:t xml:space="preserve">The first step is to define a </w:t>
      </w:r>
      <w:r w:rsidR="00477289">
        <w:t>P</w:t>
      </w:r>
      <w:r w:rsidR="00FC766F">
        <w:t>ython .</w:t>
      </w:r>
      <w:proofErr w:type="spellStart"/>
      <w:r w:rsidR="00FC766F">
        <w:t>venv</w:t>
      </w:r>
      <w:proofErr w:type="spellEnd"/>
      <w:r w:rsidR="00FC766F">
        <w:t>, which I’ll skip the details of since I assume you</w:t>
      </w:r>
      <w:r w:rsidR="00477289">
        <w:t>’</w:t>
      </w:r>
      <w:r w:rsidR="00FC766F">
        <w:t>re already familiar with the basics of Python.</w:t>
      </w:r>
    </w:p>
    <w:p w14:paraId="329259D5" w14:textId="338D1CC4" w:rsidR="00FC766F" w:rsidRDefault="00FC766F" w:rsidP="002008AA">
      <w:pPr>
        <w:pStyle w:val="BodyText"/>
      </w:pPr>
    </w:p>
    <w:p w14:paraId="4795639E" w14:textId="4733E40C" w:rsidR="00FC766F" w:rsidRDefault="00FC766F" w:rsidP="002008AA">
      <w:pPr>
        <w:pStyle w:val="BodyText"/>
      </w:pPr>
      <w:r>
        <w:t>With that in place, let</w:t>
      </w:r>
      <w:r w:rsidR="00477289">
        <w:t>’</w:t>
      </w:r>
      <w:r>
        <w:t xml:space="preserve">s define </w:t>
      </w:r>
      <w:r w:rsidR="00477289">
        <w:t>the</w:t>
      </w:r>
      <w:r>
        <w:t xml:space="preserve"> requirements.txt</w:t>
      </w:r>
      <w:r w:rsidR="00477289">
        <w:t>,</w:t>
      </w:r>
      <w:r>
        <w:t xml:space="preserve"> which is shown below</w:t>
      </w:r>
    </w:p>
    <w:p w14:paraId="65AC2189" w14:textId="178F7610" w:rsidR="00FC766F" w:rsidRDefault="00FC766F" w:rsidP="002008AA">
      <w:pPr>
        <w:pStyle w:val="BodyText"/>
      </w:pPr>
    </w:p>
    <w:p w14:paraId="4E516804" w14:textId="77777777" w:rsidR="00FC766F" w:rsidRDefault="00FC766F" w:rsidP="00FC766F">
      <w:pPr>
        <w:pStyle w:val="CodeSnippet"/>
      </w:pPr>
      <w:r>
        <w:t>soundfile</w:t>
      </w:r>
    </w:p>
    <w:p w14:paraId="24104E1A" w14:textId="77777777" w:rsidR="00FC766F" w:rsidRDefault="00FC766F" w:rsidP="00FC766F">
      <w:pPr>
        <w:pStyle w:val="CodeSnippet"/>
      </w:pPr>
      <w:r>
        <w:t>pyaudio</w:t>
      </w:r>
    </w:p>
    <w:p w14:paraId="2090FD76" w14:textId="77777777" w:rsidR="00FC766F" w:rsidRDefault="00FC766F" w:rsidP="00FC766F">
      <w:pPr>
        <w:pStyle w:val="CodeSnippet"/>
      </w:pPr>
      <w:r>
        <w:t>SpeechRecognition</w:t>
      </w:r>
    </w:p>
    <w:p w14:paraId="75B10FDD" w14:textId="57749EF5" w:rsidR="00FC766F" w:rsidRDefault="00FC766F" w:rsidP="00FC766F">
      <w:pPr>
        <w:pStyle w:val="CodeSnippet"/>
      </w:pPr>
      <w:r>
        <w:t>git+https://github.com/openai/whisper.git</w:t>
      </w:r>
    </w:p>
    <w:p w14:paraId="30030D9F" w14:textId="7137C8AD" w:rsidR="00FC766F" w:rsidRDefault="00FC766F" w:rsidP="00FC766F">
      <w:pPr>
        <w:pStyle w:val="BodyText"/>
      </w:pPr>
    </w:p>
    <w:p w14:paraId="041A9B0C" w14:textId="63BDA332" w:rsidR="00F37A09" w:rsidRDefault="00F37A09" w:rsidP="00FC766F">
      <w:pPr>
        <w:pStyle w:val="BodyText"/>
      </w:pPr>
      <w:r>
        <w:t xml:space="preserve">I defined a </w:t>
      </w:r>
      <w:proofErr w:type="spellStart"/>
      <w:r>
        <w:t>launch.json</w:t>
      </w:r>
      <w:proofErr w:type="spellEnd"/>
      <w:r>
        <w:t xml:space="preserve"> in my .</w:t>
      </w:r>
      <w:proofErr w:type="spellStart"/>
      <w:r>
        <w:t>vscode</w:t>
      </w:r>
      <w:proofErr w:type="spellEnd"/>
      <w:r>
        <w:t xml:space="preserve"> folder that allowed for debugging, which can be seen in </w:t>
      </w:r>
      <w:r w:rsidRPr="00477289">
        <w:rPr>
          <w:b/>
          <w:bCs/>
        </w:rPr>
        <w:t>Listing 1</w:t>
      </w:r>
      <w:r>
        <w:t xml:space="preserve">. </w:t>
      </w:r>
      <w:r w:rsidR="00323E7B">
        <w:t>And now my canvas was set</w:t>
      </w:r>
      <w:r w:rsidR="00477289">
        <w:t xml:space="preserve"> </w:t>
      </w:r>
      <w:r w:rsidR="00323E7B">
        <w:t xml:space="preserve">up to start playing with </w:t>
      </w:r>
      <w:r w:rsidR="00477289">
        <w:t>W</w:t>
      </w:r>
      <w:r w:rsidR="00323E7B">
        <w:t xml:space="preserve">hisper. </w:t>
      </w:r>
      <w:r w:rsidR="00B805E9">
        <w:t>I went ahead and wrote the following simple program</w:t>
      </w:r>
      <w:r w:rsidR="00477289">
        <w:t>:</w:t>
      </w:r>
    </w:p>
    <w:p w14:paraId="6DB81E6C" w14:textId="4B74131D" w:rsidR="007D4847" w:rsidRDefault="007D4847" w:rsidP="00FC766F">
      <w:pPr>
        <w:pStyle w:val="BodyText"/>
      </w:pPr>
    </w:p>
    <w:p w14:paraId="22372290" w14:textId="77777777" w:rsidR="00B66A3B" w:rsidRDefault="00B66A3B" w:rsidP="00B66A3B">
      <w:pPr>
        <w:pStyle w:val="CodeSnippet"/>
      </w:pPr>
      <w:r>
        <w:rPr>
          <w:rStyle w:val="hljs-keyword"/>
          <w:rFonts w:cs="Consolas"/>
          <w:color w:val="0000FF"/>
        </w:rPr>
        <w:t>import</w:t>
      </w:r>
      <w:r>
        <w:t xml:space="preserve"> whisper</w:t>
      </w:r>
    </w:p>
    <w:p w14:paraId="3835C0BC" w14:textId="77777777" w:rsidR="00B66A3B" w:rsidRDefault="00B66A3B" w:rsidP="00B66A3B">
      <w:pPr>
        <w:pStyle w:val="CodeSnippet"/>
      </w:pPr>
    </w:p>
    <w:p w14:paraId="012FBEA6" w14:textId="77777777" w:rsidR="00B66A3B" w:rsidRDefault="00B66A3B" w:rsidP="00B66A3B">
      <w:pPr>
        <w:pStyle w:val="CodeSnippet"/>
      </w:pPr>
      <w:r>
        <w:t>model = whisper.load_model(</w:t>
      </w:r>
      <w:r>
        <w:rPr>
          <w:rStyle w:val="hljs-string"/>
          <w:rFonts w:cs="Consolas"/>
          <w:color w:val="A31515"/>
        </w:rPr>
        <w:t>"base"</w:t>
      </w:r>
      <w:r>
        <w:t>)</w:t>
      </w:r>
    </w:p>
    <w:p w14:paraId="1FB18B52" w14:textId="77777777" w:rsidR="00B66A3B" w:rsidRDefault="00B66A3B" w:rsidP="00B66A3B">
      <w:pPr>
        <w:pStyle w:val="CodeSnippet"/>
      </w:pPr>
      <w:r>
        <w:t>result = model.transcribe(</w:t>
      </w:r>
      <w:r>
        <w:rPr>
          <w:rStyle w:val="hljs-string"/>
          <w:rFonts w:cs="Consolas"/>
          <w:color w:val="A31515"/>
        </w:rPr>
        <w:t>"audio.mp3"</w:t>
      </w:r>
      <w:r>
        <w:t>)</w:t>
      </w:r>
    </w:p>
    <w:p w14:paraId="793A9849" w14:textId="77777777" w:rsidR="00B66A3B" w:rsidRDefault="00B66A3B" w:rsidP="00B66A3B">
      <w:pPr>
        <w:pStyle w:val="CodeSnippet"/>
      </w:pPr>
      <w:r>
        <w:rPr>
          <w:rStyle w:val="hljs-builtin"/>
          <w:rFonts w:cs="Consolas"/>
          <w:color w:val="0000FF"/>
        </w:rPr>
        <w:t>print</w:t>
      </w:r>
      <w:r>
        <w:t>(result[</w:t>
      </w:r>
      <w:r>
        <w:rPr>
          <w:rStyle w:val="hljs-string"/>
          <w:rFonts w:cs="Consolas"/>
          <w:color w:val="A31515"/>
        </w:rPr>
        <w:t>"text"</w:t>
      </w:r>
      <w:r>
        <w:t>])</w:t>
      </w:r>
    </w:p>
    <w:p w14:paraId="6AF9F048" w14:textId="77777777" w:rsidR="00477289" w:rsidRDefault="00477289" w:rsidP="00FC766F">
      <w:pPr>
        <w:pStyle w:val="BodyText"/>
      </w:pPr>
    </w:p>
    <w:p w14:paraId="579599CE" w14:textId="509087DD" w:rsidR="00822DF1" w:rsidRDefault="00281439" w:rsidP="00FC766F">
      <w:pPr>
        <w:pStyle w:val="BodyText"/>
      </w:pPr>
      <w:r>
        <w:t>To my shock, whatever text was spoke</w:t>
      </w:r>
      <w:r w:rsidR="00477289">
        <w:t>n</w:t>
      </w:r>
      <w:r>
        <w:t xml:space="preserve"> in audio.mp3, </w:t>
      </w:r>
      <w:r w:rsidR="00477289">
        <w:t>W</w:t>
      </w:r>
      <w:r>
        <w:t xml:space="preserve">hisper transcribed accurately into text. </w:t>
      </w:r>
      <w:r w:rsidR="00822DF1">
        <w:t xml:space="preserve">I do notice that these </w:t>
      </w:r>
      <w:r w:rsidR="00CE129F">
        <w:t>open-source</w:t>
      </w:r>
      <w:r w:rsidR="00822DF1">
        <w:t xml:space="preserve"> models show a lot of errors and warnings. </w:t>
      </w:r>
      <w:r w:rsidR="007F0A44">
        <w:t xml:space="preserve">Those errors and warnings are worth paying heed to. </w:t>
      </w:r>
      <w:r w:rsidR="00D2691F">
        <w:t>F</w:t>
      </w:r>
      <w:r w:rsidR="00F845F9">
        <w:t>or the purposes of this article, I want to keep my outputs clean, so I suppressed them, as follows.</w:t>
      </w:r>
    </w:p>
    <w:p w14:paraId="0FAFE36A" w14:textId="69B41560" w:rsidR="00B84530" w:rsidRDefault="00B84530" w:rsidP="00FC766F">
      <w:pPr>
        <w:pStyle w:val="BodyText"/>
      </w:pPr>
    </w:p>
    <w:p w14:paraId="77A71979" w14:textId="77777777" w:rsidR="00B84530" w:rsidRDefault="00B84530" w:rsidP="00B84530">
      <w:pPr>
        <w:pStyle w:val="CodeSnippet"/>
      </w:pPr>
      <w:r>
        <w:rPr>
          <w:rStyle w:val="hljs-keyword"/>
          <w:rFonts w:cs="Consolas"/>
          <w:color w:val="0000FF"/>
        </w:rPr>
        <w:t>import</w:t>
      </w:r>
      <w:r>
        <w:t xml:space="preserve"> logging   </w:t>
      </w:r>
    </w:p>
    <w:p w14:paraId="60892B05" w14:textId="77777777" w:rsidR="00B84530" w:rsidRDefault="00B84530" w:rsidP="00B84530">
      <w:pPr>
        <w:pStyle w:val="CodeSnippet"/>
      </w:pPr>
      <w:r>
        <w:rPr>
          <w:rStyle w:val="hljs-keyword"/>
          <w:rFonts w:cs="Consolas"/>
          <w:color w:val="0000FF"/>
        </w:rPr>
        <w:t>import</w:t>
      </w:r>
      <w:r>
        <w:t xml:space="preserve"> warnings</w:t>
      </w:r>
    </w:p>
    <w:p w14:paraId="09444699" w14:textId="77777777" w:rsidR="00B84530" w:rsidRDefault="00B84530" w:rsidP="00B84530">
      <w:pPr>
        <w:pStyle w:val="CodeSnippet"/>
      </w:pPr>
    </w:p>
    <w:p w14:paraId="1B54FEA7" w14:textId="77777777" w:rsidR="00B84530" w:rsidRDefault="00B84530" w:rsidP="00B84530">
      <w:pPr>
        <w:pStyle w:val="CodeSnippet"/>
      </w:pPr>
      <w:r>
        <w:t>warnings.filterwarnings(</w:t>
      </w:r>
      <w:r>
        <w:rPr>
          <w:rStyle w:val="hljs-string"/>
          <w:rFonts w:cs="Consolas"/>
          <w:color w:val="A31515"/>
        </w:rPr>
        <w:t>'ignore'</w:t>
      </w:r>
      <w:r>
        <w:t xml:space="preserve">)  </w:t>
      </w:r>
    </w:p>
    <w:p w14:paraId="26BA0072" w14:textId="77777777" w:rsidR="00B84530" w:rsidRDefault="00B84530" w:rsidP="00B84530">
      <w:pPr>
        <w:pStyle w:val="CodeSnippet"/>
      </w:pPr>
      <w:r>
        <w:rPr>
          <w:rStyle w:val="hljs-keyword"/>
          <w:rFonts w:cs="Consolas"/>
          <w:color w:val="0000FF"/>
        </w:rPr>
        <w:t>for</w:t>
      </w:r>
      <w:r>
        <w:t xml:space="preserve"> name </w:t>
      </w:r>
      <w:r>
        <w:rPr>
          <w:rStyle w:val="hljs-keyword"/>
          <w:rFonts w:cs="Consolas"/>
          <w:color w:val="0000FF"/>
        </w:rPr>
        <w:t>in</w:t>
      </w:r>
      <w:r>
        <w:t xml:space="preserve"> </w:t>
      </w:r>
    </w:p>
    <w:p w14:paraId="48AFDC99" w14:textId="77777777" w:rsidR="00B84530" w:rsidRDefault="00B84530" w:rsidP="00B84530">
      <w:pPr>
        <w:pStyle w:val="CodeSnippet"/>
      </w:pPr>
      <w:r>
        <w:t xml:space="preserve">    logging.Logger.manager.loggerDict.keys():</w:t>
      </w:r>
    </w:p>
    <w:p w14:paraId="1DAEA27D" w14:textId="77777777" w:rsidR="00B84530" w:rsidRDefault="00B84530" w:rsidP="00B84530">
      <w:pPr>
        <w:pStyle w:val="CodeSnippet"/>
      </w:pPr>
      <w:r>
        <w:t xml:space="preserve">     logging.getLogger(name).setLevel(</w:t>
      </w:r>
    </w:p>
    <w:p w14:paraId="4F9C6522" w14:textId="77777777" w:rsidR="00B84530" w:rsidRDefault="00B84530" w:rsidP="00B84530">
      <w:pPr>
        <w:pStyle w:val="CodeSnippet"/>
      </w:pPr>
      <w:r>
        <w:t xml:space="preserve">       logging.CRITICAL)</w:t>
      </w:r>
    </w:p>
    <w:p w14:paraId="57DC13D3" w14:textId="77777777" w:rsidR="00822DF1" w:rsidRDefault="00822DF1" w:rsidP="00FC766F">
      <w:pPr>
        <w:pStyle w:val="BodyText"/>
      </w:pPr>
    </w:p>
    <w:p w14:paraId="472DC28E" w14:textId="53B90C44" w:rsidR="000B678A" w:rsidRDefault="004430E0" w:rsidP="00FC766F">
      <w:pPr>
        <w:pStyle w:val="BodyText"/>
      </w:pPr>
      <w:r>
        <w:t>Okay, I</w:t>
      </w:r>
      <w:r w:rsidR="00477289">
        <w:t>’</w:t>
      </w:r>
      <w:r>
        <w:t xml:space="preserve">m excited. </w:t>
      </w:r>
      <w:r w:rsidR="00026FA9">
        <w:t xml:space="preserve">My simple audio transcription is working. </w:t>
      </w:r>
      <w:r>
        <w:t>I</w:t>
      </w:r>
      <w:r w:rsidR="00477289">
        <w:t xml:space="preserve"> also</w:t>
      </w:r>
      <w:r>
        <w:t xml:space="preserve"> want to be able to talk into a </w:t>
      </w:r>
      <w:r w:rsidR="00477289">
        <w:t>m</w:t>
      </w:r>
      <w:r>
        <w:t xml:space="preserve">icrophone and have </w:t>
      </w:r>
      <w:r w:rsidR="00477289">
        <w:t>W</w:t>
      </w:r>
      <w:r>
        <w:t xml:space="preserve">hisper transcribe it on the fly. </w:t>
      </w:r>
      <w:r w:rsidR="00315D6B">
        <w:t xml:space="preserve">I played around a bit with </w:t>
      </w:r>
      <w:r w:rsidR="00477289">
        <w:t>W</w:t>
      </w:r>
      <w:r w:rsidR="00A477F0">
        <w:t>hisper and</w:t>
      </w:r>
      <w:r w:rsidR="00315D6B">
        <w:t xml:space="preserve"> was able to write code</w:t>
      </w:r>
      <w:r w:rsidR="00477289">
        <w:t>,</w:t>
      </w:r>
      <w:r w:rsidR="00315D6B">
        <w:t xml:space="preserve"> as shown in </w:t>
      </w:r>
      <w:r w:rsidR="00315D6B" w:rsidRPr="00477289">
        <w:rPr>
          <w:b/>
          <w:bCs/>
        </w:rPr>
        <w:t>Listing 2</w:t>
      </w:r>
      <w:r w:rsidR="00315D6B">
        <w:t xml:space="preserve">. </w:t>
      </w:r>
      <w:r w:rsidR="00AD49CE">
        <w:t>This code allow</w:t>
      </w:r>
      <w:r w:rsidR="00477289">
        <w:t>s</w:t>
      </w:r>
      <w:r w:rsidR="00AD49CE">
        <w:t xml:space="preserve"> me to speak into the microphone</w:t>
      </w:r>
      <w:r w:rsidR="00613C3D">
        <w:t xml:space="preserve">, and </w:t>
      </w:r>
      <w:r w:rsidR="00477289">
        <w:t>W</w:t>
      </w:r>
      <w:r w:rsidR="00613C3D">
        <w:t xml:space="preserve">hisper </w:t>
      </w:r>
      <w:r w:rsidR="00477289">
        <w:t>can</w:t>
      </w:r>
      <w:r w:rsidR="00613C3D">
        <w:t xml:space="preserve"> detect it. </w:t>
      </w:r>
      <w:r w:rsidR="00FF7ED1">
        <w:t xml:space="preserve">A curious thing you see in </w:t>
      </w:r>
      <w:r w:rsidR="00FF7ED1" w:rsidRPr="00477289">
        <w:rPr>
          <w:b/>
          <w:bCs/>
        </w:rPr>
        <w:t>Listing 2</w:t>
      </w:r>
      <w:r w:rsidR="00FF7ED1">
        <w:t xml:space="preserve"> is “</w:t>
      </w:r>
      <w:proofErr w:type="spellStart"/>
      <w:r w:rsidR="00FF7ED1">
        <w:t>device_index</w:t>
      </w:r>
      <w:proofErr w:type="spellEnd"/>
      <w:r w:rsidR="00FF7ED1">
        <w:t>=7”</w:t>
      </w:r>
      <w:r w:rsidR="00642294">
        <w:t xml:space="preserve">. What is that magic number 7? </w:t>
      </w:r>
      <w:r w:rsidR="00477289">
        <w:t xml:space="preserve">Well, </w:t>
      </w:r>
      <w:r w:rsidR="00C67A90">
        <w:t>7 isn</w:t>
      </w:r>
      <w:r w:rsidR="00477289">
        <w:t>’</w:t>
      </w:r>
      <w:r w:rsidR="00C67A90">
        <w:t>t just my lucky number</w:t>
      </w:r>
      <w:r w:rsidR="00477289">
        <w:t>;</w:t>
      </w:r>
      <w:r w:rsidR="00C67A90">
        <w:t xml:space="preserve"> it</w:t>
      </w:r>
      <w:r w:rsidR="00477289">
        <w:t>’</w:t>
      </w:r>
      <w:r w:rsidR="00C67A90">
        <w:t xml:space="preserve">s the index of the </w:t>
      </w:r>
      <w:r w:rsidR="00D2691F">
        <w:t>m</w:t>
      </w:r>
      <w:r w:rsidR="00C67A90">
        <w:t>icrophone I wish to listen to.</w:t>
      </w:r>
      <w:r w:rsidR="00246EA2">
        <w:t xml:space="preserve"> To list all </w:t>
      </w:r>
      <w:r w:rsidR="00477289">
        <w:t>m</w:t>
      </w:r>
      <w:r w:rsidR="00246EA2">
        <w:t>icrophones on your computer, just use the below code snippet</w:t>
      </w:r>
      <w:r w:rsidR="00477289">
        <w:t>:</w:t>
      </w:r>
    </w:p>
    <w:p w14:paraId="1DA79018" w14:textId="404FB67F" w:rsidR="00246EA2" w:rsidRDefault="00246EA2" w:rsidP="00FC766F">
      <w:pPr>
        <w:pStyle w:val="BodyText"/>
      </w:pPr>
    </w:p>
    <w:p w14:paraId="49959585" w14:textId="77777777" w:rsidR="00D75D30" w:rsidRDefault="00D75D30" w:rsidP="00D75D30">
      <w:pPr>
        <w:pStyle w:val="CodeSnippet"/>
      </w:pPr>
      <w:r>
        <w:rPr>
          <w:rStyle w:val="hljs-keyword"/>
          <w:rFonts w:cs="Consolas"/>
          <w:color w:val="0000FF"/>
        </w:rPr>
        <w:t>for</w:t>
      </w:r>
      <w:r>
        <w:t xml:space="preserve"> </w:t>
      </w:r>
      <w:r>
        <w:rPr>
          <w:rStyle w:val="hljs-keyword"/>
          <w:rFonts w:cs="Consolas"/>
          <w:color w:val="0000FF"/>
        </w:rPr>
        <w:t>index</w:t>
      </w:r>
      <w:r>
        <w:t xml:space="preserve">, name in </w:t>
      </w:r>
    </w:p>
    <w:p w14:paraId="15AFEF09" w14:textId="77777777" w:rsidR="00B66A3B" w:rsidRDefault="00D75D30" w:rsidP="00D75D30">
      <w:pPr>
        <w:pStyle w:val="CodeSnippet"/>
      </w:pPr>
      <w:r>
        <w:t xml:space="preserve">    enumerate(</w:t>
      </w:r>
    </w:p>
    <w:p w14:paraId="0A95DB39" w14:textId="31A2C814" w:rsidR="00D75D30" w:rsidRDefault="00B66A3B" w:rsidP="00D75D30">
      <w:pPr>
        <w:pStyle w:val="CodeSnippet"/>
      </w:pPr>
      <w:r>
        <w:t xml:space="preserve">      </w:t>
      </w:r>
      <w:r w:rsidR="00D75D30">
        <w:t>sr.Microphone.list_microphone_names()):</w:t>
      </w:r>
    </w:p>
    <w:p w14:paraId="3207CD42" w14:textId="77777777" w:rsidR="00D75D30" w:rsidRDefault="00D75D30" w:rsidP="00D75D30">
      <w:pPr>
        <w:pStyle w:val="CodeSnippet"/>
        <w:rPr>
          <w:rStyle w:val="hljs-string"/>
          <w:rFonts w:cs="Consolas"/>
          <w:color w:val="A31515"/>
        </w:rPr>
      </w:pPr>
      <w:r>
        <w:t xml:space="preserve">    </w:t>
      </w:r>
      <w:r>
        <w:rPr>
          <w:rStyle w:val="hljs-keyword"/>
          <w:rFonts w:cs="Consolas"/>
          <w:color w:val="0000FF"/>
        </w:rPr>
        <w:t>print</w:t>
      </w:r>
      <w:r>
        <w:t>(</w:t>
      </w:r>
      <w:r>
        <w:rPr>
          <w:rStyle w:val="hljs-string"/>
          <w:rFonts w:cs="Consolas"/>
          <w:color w:val="A31515"/>
        </w:rPr>
        <w:t xml:space="preserve">"Microphone with name \"{1}\" </w:t>
      </w:r>
    </w:p>
    <w:p w14:paraId="705A359D" w14:textId="77777777" w:rsidR="00D75D30" w:rsidRDefault="00D75D30" w:rsidP="00D75D30">
      <w:pPr>
        <w:pStyle w:val="CodeSnippet"/>
      </w:pPr>
      <w:r>
        <w:rPr>
          <w:rStyle w:val="hljs-string"/>
          <w:rFonts w:cs="Consolas"/>
          <w:color w:val="A31515"/>
        </w:rPr>
        <w:t xml:space="preserve">       found for `Microphone(device_index={0})`"</w:t>
      </w:r>
      <w:r>
        <w:t>.</w:t>
      </w:r>
    </w:p>
    <w:p w14:paraId="4FC7C3AB" w14:textId="77777777" w:rsidR="00D75D30" w:rsidRDefault="00D75D30" w:rsidP="00D75D30">
      <w:pPr>
        <w:pStyle w:val="CodeSnippet"/>
      </w:pPr>
      <w:r>
        <w:t xml:space="preserve">       </w:t>
      </w:r>
      <w:r>
        <w:rPr>
          <w:rStyle w:val="hljs-keyword"/>
          <w:rFonts w:cs="Consolas"/>
          <w:color w:val="0000FF"/>
        </w:rPr>
        <w:t>format</w:t>
      </w:r>
      <w:r>
        <w:t>(</w:t>
      </w:r>
      <w:r>
        <w:rPr>
          <w:rStyle w:val="hljs-keyword"/>
          <w:rFonts w:cs="Consolas"/>
          <w:color w:val="0000FF"/>
        </w:rPr>
        <w:t>index</w:t>
      </w:r>
      <w:r>
        <w:t>, name))</w:t>
      </w:r>
    </w:p>
    <w:p w14:paraId="6D291FEA" w14:textId="3D3BC5DA" w:rsidR="00D75D30" w:rsidRDefault="00D75D30" w:rsidP="00FC766F">
      <w:pPr>
        <w:pStyle w:val="BodyText"/>
      </w:pPr>
    </w:p>
    <w:p w14:paraId="39220866" w14:textId="78819A2A" w:rsidR="00D75D30" w:rsidRDefault="00FC4DBD" w:rsidP="00FC766F">
      <w:pPr>
        <w:pStyle w:val="BodyText"/>
      </w:pPr>
      <w:r>
        <w:t xml:space="preserve">Now </w:t>
      </w:r>
      <w:r w:rsidR="0057195B">
        <w:t>let’s</w:t>
      </w:r>
      <w:r>
        <w:t xml:space="preserve"> run my </w:t>
      </w:r>
      <w:r w:rsidR="00A477F0">
        <w:t>code and</w:t>
      </w:r>
      <w:r>
        <w:t xml:space="preserve"> see how it works.</w:t>
      </w:r>
      <w:r w:rsidR="00FE1408">
        <w:t xml:space="preserve"> To run the code in </w:t>
      </w:r>
      <w:proofErr w:type="spellStart"/>
      <w:r w:rsidR="00FE1408">
        <w:t>VSCode</w:t>
      </w:r>
      <w:proofErr w:type="spellEnd"/>
      <w:r w:rsidR="00FE1408">
        <w:t>, I simply hit F5, and once the code prints “Say something</w:t>
      </w:r>
      <w:r w:rsidR="00477289">
        <w:t>,</w:t>
      </w:r>
      <w:r w:rsidR="00FE1408">
        <w:t>” I just said whatever I wished.</w:t>
      </w:r>
      <w:r w:rsidR="00147CBE">
        <w:t xml:space="preserve"> The output can be seen in </w:t>
      </w:r>
      <w:r w:rsidR="00147CBE" w:rsidRPr="00477289">
        <w:rPr>
          <w:b/>
          <w:bCs/>
        </w:rPr>
        <w:t>Figure 1</w:t>
      </w:r>
      <w:r w:rsidR="00147CBE">
        <w:t xml:space="preserve">. </w:t>
      </w:r>
    </w:p>
    <w:p w14:paraId="36E90A29" w14:textId="25379F63" w:rsidR="00FE1408" w:rsidRDefault="00FE1408" w:rsidP="00FC766F">
      <w:pPr>
        <w:pStyle w:val="BodyText"/>
      </w:pPr>
    </w:p>
    <w:p w14:paraId="61EA604B" w14:textId="7C949229" w:rsidR="00FE1408" w:rsidRDefault="00FE1408" w:rsidP="00294312">
      <w:pPr>
        <w:pStyle w:val="Figure"/>
      </w:pPr>
      <w:r w:rsidRPr="00FE1408">
        <w:rPr>
          <w:noProof/>
        </w:rPr>
        <w:drawing>
          <wp:inline distT="0" distB="0" distL="0" distR="0" wp14:anchorId="6AB81864" wp14:editId="4AE6E84D">
            <wp:extent cx="6400800" cy="1254125"/>
            <wp:effectExtent l="0" t="0" r="0" b="3175"/>
            <wp:docPr id="933528573"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28573" name="Picture 1" descr="A screen shot of a computer&#10;&#10;Description automatically generated"/>
                    <pic:cNvPicPr/>
                  </pic:nvPicPr>
                  <pic:blipFill>
                    <a:blip r:embed="rId9"/>
                    <a:stretch>
                      <a:fillRect/>
                    </a:stretch>
                  </pic:blipFill>
                  <pic:spPr>
                    <a:xfrm>
                      <a:off x="0" y="0"/>
                      <a:ext cx="6400800" cy="1254125"/>
                    </a:xfrm>
                    <a:prstGeom prst="rect">
                      <a:avLst/>
                    </a:prstGeom>
                  </pic:spPr>
                </pic:pic>
              </a:graphicData>
            </a:graphic>
          </wp:inline>
        </w:drawing>
      </w:r>
    </w:p>
    <w:p w14:paraId="138436D8" w14:textId="3243FC93" w:rsidR="00D75D30" w:rsidRDefault="006E0936" w:rsidP="00294312">
      <w:pPr>
        <w:pStyle w:val="FigureCaption"/>
      </w:pPr>
      <w:r w:rsidRPr="002059E4">
        <w:rPr>
          <w:b/>
          <w:bCs/>
        </w:rPr>
        <w:t>Figure 1:</w:t>
      </w:r>
      <w:r>
        <w:t xml:space="preserve"> </w:t>
      </w:r>
      <w:r w:rsidR="00477289">
        <w:t>S</w:t>
      </w:r>
      <w:r>
        <w:t>peech recognition seems to w</w:t>
      </w:r>
      <w:r w:rsidR="00061B82">
        <w:t>ork</w:t>
      </w:r>
      <w:r w:rsidR="00477289">
        <w:t>.</w:t>
      </w:r>
    </w:p>
    <w:p w14:paraId="6D85E30C" w14:textId="446444FC" w:rsidR="00061B82" w:rsidRDefault="00061B82" w:rsidP="00FC766F">
      <w:pPr>
        <w:pStyle w:val="BodyText"/>
      </w:pPr>
    </w:p>
    <w:p w14:paraId="55B75AAD" w14:textId="2E7C6FF2" w:rsidR="00061B82" w:rsidRDefault="001B0081" w:rsidP="00FC766F">
      <w:pPr>
        <w:pStyle w:val="BodyText"/>
      </w:pPr>
      <w:r>
        <w:t>As exciting as this is, I couldn’t help but wonder</w:t>
      </w:r>
      <w:r w:rsidR="00477289">
        <w:t>:</w:t>
      </w:r>
      <w:r>
        <w:t xml:space="preserve"> </w:t>
      </w:r>
      <w:r w:rsidR="00477289">
        <w:t>W</w:t>
      </w:r>
      <w:r>
        <w:t>hat if I wanted to make this smarter</w:t>
      </w:r>
      <w:r w:rsidR="00477289">
        <w:t>?</w:t>
      </w:r>
      <w:r>
        <w:t xml:space="preserve"> As in, be able to speak in any language, detect the language, and use that detected language to </w:t>
      </w:r>
      <w:r w:rsidR="003B661E">
        <w:t xml:space="preserve">both chat with my LLM and use </w:t>
      </w:r>
      <w:r w:rsidR="009F42D2">
        <w:t xml:space="preserve">it </w:t>
      </w:r>
      <w:r w:rsidR="003B661E">
        <w:t xml:space="preserve">for audio transcription. </w:t>
      </w:r>
      <w:r w:rsidR="00184D32">
        <w:t xml:space="preserve">This can be done using the code shown in </w:t>
      </w:r>
      <w:r w:rsidR="00184D32" w:rsidRPr="009F42D2">
        <w:rPr>
          <w:b/>
          <w:bCs/>
        </w:rPr>
        <w:t>Listing 3</w:t>
      </w:r>
      <w:r w:rsidR="00184D32">
        <w:t>.</w:t>
      </w:r>
    </w:p>
    <w:p w14:paraId="704544D0" w14:textId="2C6DDFB1" w:rsidR="00982628" w:rsidRDefault="00982628" w:rsidP="00FC766F">
      <w:pPr>
        <w:pStyle w:val="BodyText"/>
      </w:pPr>
    </w:p>
    <w:p w14:paraId="0E2B5428" w14:textId="466677AD" w:rsidR="00982628" w:rsidRDefault="00694E63" w:rsidP="00FC766F">
      <w:pPr>
        <w:pStyle w:val="BodyText"/>
      </w:pPr>
      <w:r>
        <w:t>This is incredible, but I</w:t>
      </w:r>
      <w:r w:rsidR="009F42D2">
        <w:t>’</w:t>
      </w:r>
      <w:r>
        <w:t xml:space="preserve">m going to keep things simple by </w:t>
      </w:r>
      <w:r w:rsidR="009F42D2">
        <w:t>limiting</w:t>
      </w:r>
      <w:r>
        <w:t xml:space="preserve"> this article to English. </w:t>
      </w:r>
      <w:r w:rsidR="009F42D2">
        <w:t>Y</w:t>
      </w:r>
      <w:r>
        <w:t xml:space="preserve">ou can imagine how easy it would be to </w:t>
      </w:r>
      <w:r w:rsidR="00025AF6">
        <w:t>modify this bot to work in any lang</w:t>
      </w:r>
      <w:r w:rsidR="0083793C">
        <w:t>uage by just detecting the language being spoken</w:t>
      </w:r>
      <w:r w:rsidR="00E8449A">
        <w:t xml:space="preserve"> and passing that as an input to the recognized language to converse in</w:t>
      </w:r>
      <w:r w:rsidR="0083793C">
        <w:t>.</w:t>
      </w:r>
    </w:p>
    <w:p w14:paraId="66F2285E" w14:textId="73039AE7" w:rsidR="001248A0" w:rsidRDefault="001248A0" w:rsidP="00FC766F">
      <w:pPr>
        <w:pStyle w:val="BodyText"/>
      </w:pPr>
    </w:p>
    <w:p w14:paraId="6C5A7A50" w14:textId="074B3EB7" w:rsidR="001248A0" w:rsidRDefault="009F42D2" w:rsidP="00FC766F">
      <w:pPr>
        <w:pStyle w:val="BodyText"/>
      </w:pPr>
      <w:r>
        <w:t>A</w:t>
      </w:r>
      <w:r w:rsidR="003F0874">
        <w:t xml:space="preserve">s impressive as this is, I want my audio transcribing to work continuously. </w:t>
      </w:r>
      <w:r w:rsidR="00C72063">
        <w:t>In other words, until I say a catch phrase like “</w:t>
      </w:r>
      <w:r w:rsidR="00D2691F">
        <w:t>Good</w:t>
      </w:r>
      <w:r w:rsidR="00C72063">
        <w:t>bye</w:t>
      </w:r>
      <w:r>
        <w:t>,</w:t>
      </w:r>
      <w:r w:rsidR="00C72063">
        <w:t xml:space="preserve">” I want my program to keep doing audio transcriptions. </w:t>
      </w:r>
      <w:r w:rsidR="00392D2B">
        <w:t>After</w:t>
      </w:r>
      <w:r>
        <w:t xml:space="preserve"> </w:t>
      </w:r>
      <w:r w:rsidR="00392D2B">
        <w:t xml:space="preserve">all, as </w:t>
      </w:r>
      <w:r>
        <w:t>I’m</w:t>
      </w:r>
      <w:r w:rsidR="00392D2B">
        <w:t xml:space="preserve"> writing the chat bot</w:t>
      </w:r>
      <w:r w:rsidR="00916AEA">
        <w:t xml:space="preserve">, </w:t>
      </w:r>
      <w:r>
        <w:t>I’m</w:t>
      </w:r>
      <w:r w:rsidR="00916AEA">
        <w:t xml:space="preserve"> going to have a conversation with it</w:t>
      </w:r>
      <w:r>
        <w:t>. I’ll</w:t>
      </w:r>
      <w:r w:rsidR="00954964">
        <w:t xml:space="preserve"> say things like, “</w:t>
      </w:r>
      <w:r w:rsidR="0010295C">
        <w:t>Let’s</w:t>
      </w:r>
      <w:r w:rsidR="00954964">
        <w:t xml:space="preserve"> talk about New York </w:t>
      </w:r>
      <w:r>
        <w:t>C</w:t>
      </w:r>
      <w:r w:rsidR="00954964">
        <w:t>ity</w:t>
      </w:r>
      <w:r>
        <w:t>,</w:t>
      </w:r>
      <w:r w:rsidR="00954964">
        <w:t xml:space="preserve">” and it’ll tell me some general information about New York </w:t>
      </w:r>
      <w:r>
        <w:t>C</w:t>
      </w:r>
      <w:r w:rsidR="00954964">
        <w:t xml:space="preserve">ity, and then I </w:t>
      </w:r>
      <w:r>
        <w:t>might</w:t>
      </w:r>
      <w:r w:rsidR="00954964">
        <w:t xml:space="preserve"> ask further questions based on the context</w:t>
      </w:r>
      <w:r w:rsidR="00BA681B">
        <w:t xml:space="preserve"> </w:t>
      </w:r>
      <w:r>
        <w:t>of the answer</w:t>
      </w:r>
      <w:r w:rsidR="00BA681B">
        <w:t>.</w:t>
      </w:r>
    </w:p>
    <w:p w14:paraId="3530A299" w14:textId="25DA91C3" w:rsidR="00CA5556" w:rsidRDefault="00CA5556" w:rsidP="00FC766F">
      <w:pPr>
        <w:pStyle w:val="BodyText"/>
      </w:pPr>
    </w:p>
    <w:p w14:paraId="4D16B8EF" w14:textId="646C47E2" w:rsidR="00CA5556" w:rsidRDefault="00CA5556" w:rsidP="00FC766F">
      <w:pPr>
        <w:pStyle w:val="BodyText"/>
      </w:pPr>
      <w:r>
        <w:t>The code to listen for audio continuously until I say “</w:t>
      </w:r>
      <w:r w:rsidR="000273CB">
        <w:t>Good</w:t>
      </w:r>
      <w:r>
        <w:t xml:space="preserve">bye” can be seen in </w:t>
      </w:r>
      <w:r w:rsidRPr="009F42D2">
        <w:rPr>
          <w:b/>
          <w:bCs/>
        </w:rPr>
        <w:t>Listing 4</w:t>
      </w:r>
      <w:r>
        <w:t>.</w:t>
      </w:r>
      <w:r w:rsidR="007A6FF5">
        <w:t xml:space="preserve"> This code running in my </w:t>
      </w:r>
      <w:proofErr w:type="spellStart"/>
      <w:r w:rsidR="007A6FF5">
        <w:t>VSCode’s</w:t>
      </w:r>
      <w:proofErr w:type="spellEnd"/>
      <w:r w:rsidR="007A6FF5">
        <w:t xml:space="preserve"> debug output can be seen in </w:t>
      </w:r>
      <w:r w:rsidR="007A6FF5" w:rsidRPr="009F42D2">
        <w:rPr>
          <w:b/>
          <w:bCs/>
        </w:rPr>
        <w:t>Figure 2</w:t>
      </w:r>
      <w:r w:rsidR="007A6FF5">
        <w:t>.</w:t>
      </w:r>
    </w:p>
    <w:p w14:paraId="79253670" w14:textId="23A66937" w:rsidR="007A6FF5" w:rsidRDefault="007A6FF5" w:rsidP="00FC766F">
      <w:pPr>
        <w:pStyle w:val="BodyText"/>
      </w:pPr>
    </w:p>
    <w:p w14:paraId="421F26A4" w14:textId="2B250778" w:rsidR="007A6FF5" w:rsidRDefault="007A6FF5" w:rsidP="00294312">
      <w:pPr>
        <w:pStyle w:val="Figure"/>
      </w:pPr>
      <w:r w:rsidRPr="007A6FF5">
        <w:rPr>
          <w:noProof/>
        </w:rPr>
        <w:drawing>
          <wp:inline distT="0" distB="0" distL="0" distR="0" wp14:anchorId="469C6035" wp14:editId="4A4EEBF4">
            <wp:extent cx="6400800" cy="3242310"/>
            <wp:effectExtent l="0" t="0" r="0" b="0"/>
            <wp:docPr id="2006819649" name="Picture 2" descr="A computer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19649" name="Picture 2" descr="A computer screen shot of a black screen&#10;&#10;Description automatically generated"/>
                    <pic:cNvPicPr/>
                  </pic:nvPicPr>
                  <pic:blipFill>
                    <a:blip r:embed="rId10"/>
                    <a:stretch>
                      <a:fillRect/>
                    </a:stretch>
                  </pic:blipFill>
                  <pic:spPr>
                    <a:xfrm>
                      <a:off x="0" y="0"/>
                      <a:ext cx="6400800" cy="3242310"/>
                    </a:xfrm>
                    <a:prstGeom prst="rect">
                      <a:avLst/>
                    </a:prstGeom>
                  </pic:spPr>
                </pic:pic>
              </a:graphicData>
            </a:graphic>
          </wp:inline>
        </w:drawing>
      </w:r>
    </w:p>
    <w:p w14:paraId="43F6AC2C" w14:textId="5FCCF373" w:rsidR="005158CD" w:rsidRDefault="005158CD" w:rsidP="00294312">
      <w:pPr>
        <w:pStyle w:val="FigureCaption"/>
      </w:pPr>
      <w:r w:rsidRPr="002059E4">
        <w:rPr>
          <w:b/>
          <w:bCs/>
        </w:rPr>
        <w:t>Figure 2:</w:t>
      </w:r>
      <w:r>
        <w:t xml:space="preserve"> Output of continuously recognizing spoken text</w:t>
      </w:r>
    </w:p>
    <w:p w14:paraId="54A4654F" w14:textId="41CF5C12" w:rsidR="00BA7CC2" w:rsidRDefault="00BA7CC2" w:rsidP="005158CD">
      <w:pPr>
        <w:pStyle w:val="BodyText"/>
      </w:pPr>
    </w:p>
    <w:p w14:paraId="0D38C834" w14:textId="15CEDD87" w:rsidR="008A2DC4" w:rsidRDefault="00085A8C" w:rsidP="005158CD">
      <w:pPr>
        <w:pStyle w:val="BodyText"/>
      </w:pPr>
      <w:r>
        <w:t xml:space="preserve">One thing I’ll say about the output you see in </w:t>
      </w:r>
      <w:r w:rsidRPr="009F42D2">
        <w:rPr>
          <w:b/>
          <w:bCs/>
        </w:rPr>
        <w:t>Figure 2</w:t>
      </w:r>
      <w:r>
        <w:t xml:space="preserve">, </w:t>
      </w:r>
      <w:r w:rsidR="009F42D2">
        <w:t>is that although</w:t>
      </w:r>
      <w:r>
        <w:t xml:space="preserve"> the transcription is shockingly accurate, and works across multiple languages, I did notice that any background noise can easily confuse it. So if you</w:t>
      </w:r>
      <w:r w:rsidR="009F42D2">
        <w:t>’</w:t>
      </w:r>
      <w:r>
        <w:t xml:space="preserve">re following me along in actual code, try and do this in a quiet environment. </w:t>
      </w:r>
      <w:r w:rsidR="00C05DCF">
        <w:t>That said, there are tweaks you can make to tune out background noise.</w:t>
      </w:r>
    </w:p>
    <w:p w14:paraId="0149F827" w14:textId="77777777" w:rsidR="008A2DC4" w:rsidRDefault="008A2DC4" w:rsidP="005158CD">
      <w:pPr>
        <w:pStyle w:val="BodyText"/>
      </w:pPr>
    </w:p>
    <w:p w14:paraId="531A5FDE" w14:textId="23AB3256" w:rsidR="004469DB" w:rsidRDefault="00A63DEE" w:rsidP="005158CD">
      <w:pPr>
        <w:pStyle w:val="BodyText"/>
      </w:pPr>
      <w:r>
        <w:t>All</w:t>
      </w:r>
      <w:r w:rsidR="009414B4">
        <w:t xml:space="preserve"> </w:t>
      </w:r>
      <w:r>
        <w:t xml:space="preserve">right, I think we have the first ingredient of </w:t>
      </w:r>
      <w:r w:rsidR="009F42D2">
        <w:t>the</w:t>
      </w:r>
      <w:r>
        <w:t xml:space="preserve"> bot all done. </w:t>
      </w:r>
      <w:r w:rsidR="009F42D2">
        <w:t>L</w:t>
      </w:r>
      <w:r w:rsidR="00AC5B80">
        <w:t>et’s</w:t>
      </w:r>
      <w:r w:rsidR="006412AF">
        <w:t xml:space="preserve"> make it smarter by connecting my spoken text to a large language model.</w:t>
      </w:r>
    </w:p>
    <w:p w14:paraId="783948E5" w14:textId="77777777" w:rsidR="009F42D2" w:rsidRDefault="009F42D2" w:rsidP="005158CD">
      <w:pPr>
        <w:pStyle w:val="BodyText"/>
      </w:pPr>
    </w:p>
    <w:p w14:paraId="309C6FDB" w14:textId="1FF142C0" w:rsidR="002B75F9" w:rsidRDefault="002B75F9" w:rsidP="009F42D2">
      <w:pPr>
        <w:pStyle w:val="Heading2"/>
      </w:pPr>
      <w:r>
        <w:t xml:space="preserve">Connecting </w:t>
      </w:r>
      <w:r w:rsidR="009F42D2">
        <w:t>M</w:t>
      </w:r>
      <w:r>
        <w:t xml:space="preserve">y </w:t>
      </w:r>
      <w:r w:rsidR="009F42D2">
        <w:t>T</w:t>
      </w:r>
      <w:r>
        <w:t xml:space="preserve">ext to a large </w:t>
      </w:r>
      <w:r w:rsidR="009F42D2">
        <w:t>LLM</w:t>
      </w:r>
    </w:p>
    <w:p w14:paraId="67CAF75D" w14:textId="2215D580" w:rsidR="00431EF1" w:rsidRDefault="00234237" w:rsidP="005158CD">
      <w:pPr>
        <w:pStyle w:val="BodyText"/>
      </w:pPr>
      <w:r w:rsidRPr="00234237">
        <w:t xml:space="preserve">A </w:t>
      </w:r>
      <w:r w:rsidR="009F42D2">
        <w:t>l</w:t>
      </w:r>
      <w:r w:rsidRPr="00234237">
        <w:t xml:space="preserve">arge </w:t>
      </w:r>
      <w:r w:rsidR="009F42D2">
        <w:t>l</w:t>
      </w:r>
      <w:r w:rsidRPr="00234237">
        <w:t xml:space="preserve">anguage </w:t>
      </w:r>
      <w:r w:rsidR="009F42D2">
        <w:t>m</w:t>
      </w:r>
      <w:r w:rsidRPr="00234237">
        <w:t>odel (LLM) is a type of artificial intelligence (AI) designed to process and understand human language, typically using deep learning techniques.</w:t>
      </w:r>
      <w:r>
        <w:t xml:space="preserve"> There are many large language models, specialized </w:t>
      </w:r>
      <w:r w:rsidR="009F42D2">
        <w:t>for</w:t>
      </w:r>
      <w:r>
        <w:t xml:space="preserve"> various needs. </w:t>
      </w:r>
      <w:r w:rsidR="007A50CB">
        <w:t xml:space="preserve">You could pick from any number of large language models available on </w:t>
      </w:r>
      <w:r w:rsidR="009F42D2">
        <w:t>H</w:t>
      </w:r>
      <w:r w:rsidR="007A50CB">
        <w:t xml:space="preserve">ugging </w:t>
      </w:r>
      <w:r w:rsidR="009F42D2">
        <w:t>F</w:t>
      </w:r>
      <w:r w:rsidR="007A50CB">
        <w:t xml:space="preserve">ace. </w:t>
      </w:r>
      <w:r w:rsidR="005266FA">
        <w:t>All the big popular names like Llama and Gemma and Phi</w:t>
      </w:r>
      <w:r w:rsidR="009F42D2">
        <w:t>,</w:t>
      </w:r>
      <w:r w:rsidR="005266FA">
        <w:t xml:space="preserve"> etc.</w:t>
      </w:r>
      <w:r w:rsidR="009F42D2">
        <w:t>,</w:t>
      </w:r>
      <w:r w:rsidR="005266FA">
        <w:t xml:space="preserve"> are available.</w:t>
      </w:r>
    </w:p>
    <w:p w14:paraId="687EA8CD" w14:textId="5E1E9EF5" w:rsidR="00E17DF5" w:rsidRDefault="00E17DF5" w:rsidP="005158CD">
      <w:pPr>
        <w:pStyle w:val="BodyText"/>
      </w:pPr>
    </w:p>
    <w:p w14:paraId="57C50FB8" w14:textId="2C46DFF9" w:rsidR="00E17DF5" w:rsidRDefault="005061BA" w:rsidP="005158CD">
      <w:pPr>
        <w:pStyle w:val="BodyText"/>
      </w:pPr>
      <w:r>
        <w:t>Now, large tech companies have spent billions of dollars building these models</w:t>
      </w:r>
      <w:r w:rsidR="009F42D2">
        <w:t>, s</w:t>
      </w:r>
      <w:r w:rsidR="00FA0E9F">
        <w:t>o they don’t just give it away. For most models, you’ll have to fill out a form and acknowledge terms of use, and</w:t>
      </w:r>
      <w:r w:rsidR="009F42D2">
        <w:t>, for</w:t>
      </w:r>
      <w:r w:rsidR="00FA0E9F">
        <w:t xml:space="preserve"> some models like Llama3.1, you </w:t>
      </w:r>
      <w:r w:rsidR="00304D74">
        <w:t>must</w:t>
      </w:r>
      <w:r w:rsidR="00FA0E9F">
        <w:t xml:space="preserve"> wait for approval. </w:t>
      </w:r>
      <w:r w:rsidR="001C37A2">
        <w:t xml:space="preserve">In certain jurisdictions, they may not allow you to use the model at all. </w:t>
      </w:r>
    </w:p>
    <w:p w14:paraId="54401435" w14:textId="39542340" w:rsidR="00FD74EE" w:rsidRDefault="00FD74EE" w:rsidP="005158CD">
      <w:pPr>
        <w:pStyle w:val="BodyText"/>
      </w:pPr>
    </w:p>
    <w:p w14:paraId="6BD91A99" w14:textId="77985EA7" w:rsidR="00FD74EE" w:rsidRDefault="00FD74EE" w:rsidP="00FD74EE">
      <w:pPr>
        <w:pStyle w:val="BodyText"/>
      </w:pPr>
      <w:r>
        <w:t>You could take any of these models, and fine tune them also. Fine-tuning a Large Language Model (LLM) involves adjusting the model's weights and parameters to better perform a specific task or adapt to a particular domain.</w:t>
      </w:r>
      <w:r w:rsidR="00743282">
        <w:t xml:space="preserve"> By fine tuning, you can improve performance for a specific task, you could adopt to your specific domain, you can reduce bias, or </w:t>
      </w:r>
      <w:r w:rsidR="00D2691F">
        <w:t xml:space="preserve">you might </w:t>
      </w:r>
      <w:r w:rsidR="00743282">
        <w:t>improve model generali</w:t>
      </w:r>
      <w:r w:rsidR="003C4413">
        <w:t>z</w:t>
      </w:r>
      <w:r w:rsidR="00743282">
        <w:t>ability</w:t>
      </w:r>
      <w:r w:rsidR="00D2691F">
        <w:t>,</w:t>
      </w:r>
      <w:r w:rsidR="00743282">
        <w:t xml:space="preserve"> as need be. </w:t>
      </w:r>
      <w:r w:rsidR="0023430C">
        <w:t>I’ll leave fine tuning for a future article</w:t>
      </w:r>
      <w:r w:rsidR="009F42D2">
        <w:t>. F</w:t>
      </w:r>
      <w:r w:rsidR="0023430C">
        <w:t>or now</w:t>
      </w:r>
      <w:r w:rsidR="009F42D2">
        <w:t>,</w:t>
      </w:r>
      <w:r w:rsidR="0023430C">
        <w:t xml:space="preserve"> I feel </w:t>
      </w:r>
      <w:r w:rsidR="009F42D2">
        <w:t xml:space="preserve">that </w:t>
      </w:r>
      <w:r w:rsidR="0023430C">
        <w:t xml:space="preserve">a generic LLM will suffice. </w:t>
      </w:r>
    </w:p>
    <w:p w14:paraId="642FDBB7" w14:textId="1B0CF77D" w:rsidR="00304D74" w:rsidRDefault="00304D74" w:rsidP="005158CD">
      <w:pPr>
        <w:pStyle w:val="BodyText"/>
      </w:pPr>
    </w:p>
    <w:p w14:paraId="5B7F417D" w14:textId="6F503575" w:rsidR="00304D74" w:rsidRDefault="00EA6115" w:rsidP="000E5812">
      <w:pPr>
        <w:pStyle w:val="BodyText"/>
      </w:pPr>
      <w:r>
        <w:t xml:space="preserve">I started playing around with a few models, and decided I’ll use </w:t>
      </w:r>
      <w:r w:rsidR="00162C95">
        <w:t>G</w:t>
      </w:r>
      <w:r w:rsidR="00144B33">
        <w:t>emma</w:t>
      </w:r>
      <w:r w:rsidR="00162C95">
        <w:t xml:space="preserve"> </w:t>
      </w:r>
      <w:r>
        <w:t xml:space="preserve">for this article. </w:t>
      </w:r>
      <w:r w:rsidR="000E5812">
        <w:t>G</w:t>
      </w:r>
      <w:r w:rsidR="00144B33">
        <w:t>emma</w:t>
      </w:r>
      <w:r w:rsidR="000E5812">
        <w:t xml:space="preserve"> (Generative Expert Memory Model Architecture) is an AI model developed by Google</w:t>
      </w:r>
      <w:r w:rsidR="000C7DEB">
        <w:t>. Google has put in all the hard</w:t>
      </w:r>
      <w:r w:rsidR="00144B33">
        <w:t xml:space="preserve"> </w:t>
      </w:r>
      <w:r w:rsidR="000C7DEB">
        <w:t>work already. They</w:t>
      </w:r>
      <w:r w:rsidR="00144B33">
        <w:t>’</w:t>
      </w:r>
      <w:r w:rsidR="000C7DEB">
        <w:t>ve trained it on 45 terabytes of data, and it</w:t>
      </w:r>
      <w:r w:rsidR="00144B33">
        <w:t>’</w:t>
      </w:r>
      <w:r w:rsidR="000C7DEB">
        <w:t xml:space="preserve">s </w:t>
      </w:r>
      <w:r w:rsidR="00F33D59">
        <w:t>incredible</w:t>
      </w:r>
      <w:r w:rsidR="000C7DEB">
        <w:t xml:space="preserve"> and knowledgeable </w:t>
      </w:r>
      <w:r w:rsidR="00144B33">
        <w:t>i</w:t>
      </w:r>
      <w:r w:rsidR="000C7DEB">
        <w:t>n so many fields</w:t>
      </w:r>
      <w:r w:rsidR="000E5812">
        <w:t>.</w:t>
      </w:r>
      <w:r w:rsidR="002B430A">
        <w:t xml:space="preserve"> I found </w:t>
      </w:r>
      <w:r w:rsidR="00144B33">
        <w:t>G</w:t>
      </w:r>
      <w:r w:rsidR="002B430A">
        <w:t xml:space="preserve">emma to be great for conversational AI, and with minimal prompt engineering, I was able to get it to give me coherent answers that were fun and useful. </w:t>
      </w:r>
      <w:r w:rsidR="00144B33">
        <w:t>I’m n</w:t>
      </w:r>
      <w:r w:rsidR="00F33D59">
        <w:t xml:space="preserve">ot saying </w:t>
      </w:r>
      <w:r w:rsidR="00144B33">
        <w:t>L</w:t>
      </w:r>
      <w:r w:rsidR="00F33D59">
        <w:t>lama is bad</w:t>
      </w:r>
      <w:r w:rsidR="00144B33">
        <w:t>;</w:t>
      </w:r>
      <w:r w:rsidR="00F33D59">
        <w:t xml:space="preserve"> to be honest, all of these models are quite comparable to each other.</w:t>
      </w:r>
    </w:p>
    <w:p w14:paraId="39DE979E" w14:textId="6E55AC8A" w:rsidR="002B75F9" w:rsidRDefault="002B75F9" w:rsidP="005158CD">
      <w:pPr>
        <w:pStyle w:val="BodyText"/>
      </w:pPr>
    </w:p>
    <w:p w14:paraId="3A610577" w14:textId="142ADFBB" w:rsidR="00492157" w:rsidRDefault="001C30A4" w:rsidP="005158CD">
      <w:pPr>
        <w:pStyle w:val="BodyText"/>
      </w:pPr>
      <w:r>
        <w:t>Let</w:t>
      </w:r>
      <w:r w:rsidR="00144B33">
        <w:t>’</w:t>
      </w:r>
      <w:r>
        <w:t xml:space="preserve">s start building </w:t>
      </w:r>
      <w:r w:rsidR="00144B33">
        <w:t>the</w:t>
      </w:r>
      <w:r>
        <w:t xml:space="preserve"> app</w:t>
      </w:r>
      <w:r w:rsidR="00A60068">
        <w:t xml:space="preserve"> with </w:t>
      </w:r>
      <w:r w:rsidR="00144B33">
        <w:t>G</w:t>
      </w:r>
      <w:r w:rsidR="00A60068">
        <w:t>emma.</w:t>
      </w:r>
      <w:r w:rsidR="00F93508">
        <w:t xml:space="preserve"> </w:t>
      </w:r>
      <w:r w:rsidR="00144B33">
        <w:t>Because</w:t>
      </w:r>
      <w:r w:rsidR="00F93508">
        <w:t xml:space="preserve"> I</w:t>
      </w:r>
      <w:r w:rsidR="00144B33">
        <w:t>’</w:t>
      </w:r>
      <w:r w:rsidR="00F93508">
        <w:t>m running everything locally, I went with the 2</w:t>
      </w:r>
      <w:r w:rsidR="00144B33">
        <w:t>-</w:t>
      </w:r>
      <w:r w:rsidR="00F93508">
        <w:t xml:space="preserve">billion parameter version of </w:t>
      </w:r>
      <w:r w:rsidR="00144B33">
        <w:t>G</w:t>
      </w:r>
      <w:r w:rsidR="00F93508">
        <w:t xml:space="preserve">emma. </w:t>
      </w:r>
      <w:r w:rsidR="00FD7748">
        <w:t xml:space="preserve">The more parameters, </w:t>
      </w:r>
      <w:r w:rsidR="00144B33">
        <w:t xml:space="preserve">the </w:t>
      </w:r>
      <w:r w:rsidR="00FD7748">
        <w:t xml:space="preserve">better your accuracy, but the </w:t>
      </w:r>
      <w:r w:rsidR="00144B33">
        <w:t xml:space="preserve">more </w:t>
      </w:r>
      <w:r w:rsidR="00FD7748">
        <w:t>beef</w:t>
      </w:r>
      <w:r w:rsidR="00144B33">
        <w:t>y</w:t>
      </w:r>
      <w:r w:rsidR="00FD7748">
        <w:t xml:space="preserve"> computer you</w:t>
      </w:r>
      <w:r w:rsidR="00144B33">
        <w:t>’</w:t>
      </w:r>
      <w:r w:rsidR="00FD7748">
        <w:t xml:space="preserve">re going to need to run this. </w:t>
      </w:r>
      <w:r w:rsidR="00D248AA">
        <w:t xml:space="preserve">How about using </w:t>
      </w:r>
      <w:proofErr w:type="spellStart"/>
      <w:r w:rsidR="00144B33">
        <w:t>L</w:t>
      </w:r>
      <w:r w:rsidR="00D248AA">
        <w:t>ang</w:t>
      </w:r>
      <w:r w:rsidR="00144B33">
        <w:t>C</w:t>
      </w:r>
      <w:r w:rsidR="00D248AA">
        <w:t>hain</w:t>
      </w:r>
      <w:proofErr w:type="spellEnd"/>
      <w:r w:rsidR="00D248AA">
        <w:t xml:space="preserve"> to do something smart</w:t>
      </w:r>
      <w:r w:rsidR="00144B33">
        <w:t>?</w:t>
      </w:r>
      <w:r w:rsidR="00D248AA">
        <w:t xml:space="preserve"> </w:t>
      </w:r>
      <w:r w:rsidR="00144B33">
        <w:t>W</w:t>
      </w:r>
      <w:r w:rsidR="00D248AA">
        <w:t>hen you have access to puny hardware, run the 2</w:t>
      </w:r>
      <w:r w:rsidR="00144B33">
        <w:t>-</w:t>
      </w:r>
      <w:r w:rsidR="00D248AA">
        <w:t xml:space="preserve">billion parameter </w:t>
      </w:r>
      <w:r w:rsidR="00D248AA">
        <w:lastRenderedPageBreak/>
        <w:t xml:space="preserve">model, </w:t>
      </w:r>
      <w:r w:rsidR="00144B33">
        <w:t xml:space="preserve">and </w:t>
      </w:r>
      <w:r w:rsidR="00D248AA">
        <w:t>when you have a server, call out to the server running the 45B parameter</w:t>
      </w:r>
      <w:r w:rsidR="00144B33">
        <w:t>.</w:t>
      </w:r>
      <w:r w:rsidR="00D248AA">
        <w:t xml:space="preserve"> </w:t>
      </w:r>
      <w:r w:rsidR="00144B33">
        <w:t>W</w:t>
      </w:r>
      <w:r w:rsidR="00D248AA">
        <w:t>hen you</w:t>
      </w:r>
      <w:r w:rsidR="00144B33">
        <w:t>’</w:t>
      </w:r>
      <w:r w:rsidR="00D248AA">
        <w:t xml:space="preserve">re online, call out to OpenAI and some model there. </w:t>
      </w:r>
    </w:p>
    <w:p w14:paraId="357D1F2B" w14:textId="77777777" w:rsidR="00492157" w:rsidRDefault="00492157" w:rsidP="005158CD">
      <w:pPr>
        <w:pStyle w:val="BodyText"/>
      </w:pPr>
    </w:p>
    <w:p w14:paraId="67C92756" w14:textId="6B86F18D" w:rsidR="004F1918" w:rsidRDefault="00C11D9D" w:rsidP="005158CD">
      <w:pPr>
        <w:pStyle w:val="BodyText"/>
      </w:pPr>
      <w:r>
        <w:t xml:space="preserve">To use this model, I had to visit </w:t>
      </w:r>
      <w:hyperlink r:id="rId11" w:history="1">
        <w:r w:rsidRPr="006624DD">
          <w:rPr>
            <w:rStyle w:val="Hyperlink"/>
          </w:rPr>
          <w:t>https://huggingface.co/google/gemma-2-2b-it</w:t>
        </w:r>
      </w:hyperlink>
      <w:r>
        <w:t xml:space="preserve"> and on the right hand top, click on the “Use this model” button</w:t>
      </w:r>
      <w:r w:rsidR="00E252DD">
        <w:t xml:space="preserve"> and select “Using Transformers”</w:t>
      </w:r>
      <w:r>
        <w:t xml:space="preserve">. </w:t>
      </w:r>
      <w:r w:rsidR="00144B33">
        <w:t>R</w:t>
      </w:r>
      <w:r w:rsidR="00165098">
        <w:t xml:space="preserve">ight there it showed me some example code. </w:t>
      </w:r>
      <w:r w:rsidR="00CD309D">
        <w:t>Well</w:t>
      </w:r>
      <w:r w:rsidR="00144B33">
        <w:t>,</w:t>
      </w:r>
      <w:r w:rsidR="00CD309D">
        <w:t xml:space="preserve"> this is too easy. </w:t>
      </w:r>
    </w:p>
    <w:p w14:paraId="3C02582F" w14:textId="40FDCD67" w:rsidR="00B21DDE" w:rsidRDefault="00B21DDE" w:rsidP="005158CD">
      <w:pPr>
        <w:pStyle w:val="BodyText"/>
      </w:pPr>
    </w:p>
    <w:p w14:paraId="63BDC973" w14:textId="23B7372A" w:rsidR="00B21DDE" w:rsidRDefault="00B21DDE" w:rsidP="005158CD">
      <w:pPr>
        <w:pStyle w:val="BodyText"/>
      </w:pPr>
      <w:r>
        <w:t xml:space="preserve">I must say that you’ll have to </w:t>
      </w:r>
      <w:r w:rsidR="00144B33">
        <w:t xml:space="preserve">frequently </w:t>
      </w:r>
      <w:r>
        <w:t xml:space="preserve">fill </w:t>
      </w:r>
      <w:r w:rsidR="00144B33">
        <w:t xml:space="preserve">out </w:t>
      </w:r>
      <w:r>
        <w:t xml:space="preserve">an acknowledgement form, and </w:t>
      </w:r>
      <w:r w:rsidR="00905A11">
        <w:t xml:space="preserve">the team building </w:t>
      </w:r>
      <w:r w:rsidR="00144B33">
        <w:t>L</w:t>
      </w:r>
      <w:r w:rsidR="00905A11">
        <w:t xml:space="preserve">lama must </w:t>
      </w:r>
      <w:r>
        <w:t xml:space="preserve">allow </w:t>
      </w:r>
      <w:r w:rsidR="00905A11">
        <w:t xml:space="preserve">you to </w:t>
      </w:r>
      <w:r>
        <w:t xml:space="preserve">use a model. </w:t>
      </w:r>
      <w:r w:rsidR="002D5A0E">
        <w:t xml:space="preserve">This is as simple as going to the page for Llama on </w:t>
      </w:r>
      <w:r w:rsidR="00144B33">
        <w:t>H</w:t>
      </w:r>
      <w:r w:rsidR="002D5A0E">
        <w:t xml:space="preserve">ugging </w:t>
      </w:r>
      <w:r w:rsidR="00144B33">
        <w:t>F</w:t>
      </w:r>
      <w:r w:rsidR="002D5A0E">
        <w:t xml:space="preserve">ace, filling out a simple form, going to your </w:t>
      </w:r>
      <w:r w:rsidR="00144B33">
        <w:t>H</w:t>
      </w:r>
      <w:r w:rsidR="002D5A0E">
        <w:t xml:space="preserve">ugging </w:t>
      </w:r>
      <w:r w:rsidR="00144B33">
        <w:t>F</w:t>
      </w:r>
      <w:r w:rsidR="002D5A0E">
        <w:t xml:space="preserve">ace account settings, and creating an access token for yourself at </w:t>
      </w:r>
      <w:hyperlink r:id="rId12" w:history="1">
        <w:r w:rsidR="002D5A0E" w:rsidRPr="006624DD">
          <w:rPr>
            <w:rStyle w:val="Hyperlink"/>
          </w:rPr>
          <w:t>https://huggingface.co/settings/tokens</w:t>
        </w:r>
      </w:hyperlink>
      <w:r w:rsidR="002D5A0E">
        <w:t xml:space="preserve">. </w:t>
      </w:r>
      <w:r w:rsidR="00C84697">
        <w:t>With all that in place, just include the below snippet in your code and you</w:t>
      </w:r>
      <w:r w:rsidR="00144B33">
        <w:t>’</w:t>
      </w:r>
      <w:r w:rsidR="00C84697">
        <w:t>re good to go.</w:t>
      </w:r>
    </w:p>
    <w:p w14:paraId="605BE9B8" w14:textId="412224F1" w:rsidR="00C84697" w:rsidRDefault="00C84697" w:rsidP="005158CD">
      <w:pPr>
        <w:pStyle w:val="BodyText"/>
      </w:pPr>
    </w:p>
    <w:p w14:paraId="588B43EC" w14:textId="77777777" w:rsidR="00C84697" w:rsidRDefault="00C84697" w:rsidP="00C84697">
      <w:pPr>
        <w:pStyle w:val="CodeSnippet"/>
      </w:pPr>
      <w:r>
        <w:t>from huggingface_hub import login</w:t>
      </w:r>
    </w:p>
    <w:p w14:paraId="55EFF702" w14:textId="71B98B33" w:rsidR="00C84697" w:rsidRDefault="00C84697" w:rsidP="00C84697">
      <w:pPr>
        <w:pStyle w:val="CodeSnippet"/>
      </w:pPr>
      <w:r>
        <w:t>login("yourtoken")</w:t>
      </w:r>
    </w:p>
    <w:p w14:paraId="60349CA4" w14:textId="5D6A210F" w:rsidR="004F1918" w:rsidRDefault="004F1918" w:rsidP="005158CD">
      <w:pPr>
        <w:pStyle w:val="BodyText"/>
      </w:pPr>
    </w:p>
    <w:p w14:paraId="4B83225A" w14:textId="748295BF" w:rsidR="004F1918" w:rsidRDefault="0012634E" w:rsidP="005158CD">
      <w:pPr>
        <w:pStyle w:val="BodyText"/>
      </w:pPr>
      <w:r>
        <w:t>Now back to Gemma, where</w:t>
      </w:r>
      <w:r w:rsidR="00144B33">
        <w:t xml:space="preserve"> you</w:t>
      </w:r>
      <w:r>
        <w:t xml:space="preserve"> don’t need to have an authentication token</w:t>
      </w:r>
      <w:r w:rsidR="00424A18">
        <w:t xml:space="preserve">, </w:t>
      </w:r>
      <w:r w:rsidR="00D222C2">
        <w:t>let</w:t>
      </w:r>
      <w:r w:rsidR="00144B33">
        <w:t>’</w:t>
      </w:r>
      <w:r w:rsidR="00D222C2">
        <w:t xml:space="preserve">s start writing code for </w:t>
      </w:r>
      <w:r w:rsidR="00144B33">
        <w:t>the</w:t>
      </w:r>
      <w:r w:rsidR="00D222C2">
        <w:t xml:space="preserve"> conversational bot. </w:t>
      </w:r>
      <w:r w:rsidR="00A20B72">
        <w:t>The first step is to create a pipeline object</w:t>
      </w:r>
      <w:r w:rsidR="00144B33">
        <w:t>,</w:t>
      </w:r>
      <w:r w:rsidR="00A20B72">
        <w:t xml:space="preserve"> as can be seen below.</w:t>
      </w:r>
    </w:p>
    <w:p w14:paraId="4049BD48" w14:textId="67EF5CBA" w:rsidR="00A20B72" w:rsidRDefault="00A20B72" w:rsidP="005158CD">
      <w:pPr>
        <w:pStyle w:val="BodyText"/>
      </w:pPr>
    </w:p>
    <w:p w14:paraId="1C6AF2E9" w14:textId="77777777" w:rsidR="00A20B72" w:rsidRDefault="00A20B72" w:rsidP="00EA7629">
      <w:pPr>
        <w:pStyle w:val="CodeSnippet"/>
      </w:pPr>
      <w:r>
        <w:rPr>
          <w:rStyle w:val="hljs-keyword"/>
          <w:rFonts w:cs="Consolas"/>
          <w:color w:val="0000FF"/>
        </w:rPr>
        <w:t>import</w:t>
      </w:r>
      <w:r>
        <w:t xml:space="preserve"> torch</w:t>
      </w:r>
    </w:p>
    <w:p w14:paraId="4DF58665" w14:textId="77777777" w:rsidR="00A20B72" w:rsidRDefault="00A20B72" w:rsidP="00EA7629">
      <w:pPr>
        <w:pStyle w:val="CodeSnippet"/>
      </w:pPr>
      <w:r>
        <w:rPr>
          <w:rStyle w:val="hljs-keyword"/>
          <w:rFonts w:cs="Consolas"/>
          <w:color w:val="0000FF"/>
        </w:rPr>
        <w:t>from</w:t>
      </w:r>
      <w:r>
        <w:t xml:space="preserve"> transformers </w:t>
      </w:r>
      <w:r>
        <w:rPr>
          <w:rStyle w:val="hljs-keyword"/>
          <w:rFonts w:cs="Consolas"/>
          <w:color w:val="0000FF"/>
        </w:rPr>
        <w:t>import</w:t>
      </w:r>
      <w:r>
        <w:t xml:space="preserve"> pipeline</w:t>
      </w:r>
    </w:p>
    <w:p w14:paraId="5F31C1E8" w14:textId="77777777" w:rsidR="00A20B72" w:rsidRDefault="00A20B72" w:rsidP="00EA7629">
      <w:pPr>
        <w:pStyle w:val="CodeSnippet"/>
      </w:pPr>
    </w:p>
    <w:p w14:paraId="12E8CCBB" w14:textId="77777777" w:rsidR="00A20B72" w:rsidRDefault="00A20B72" w:rsidP="00EA7629">
      <w:pPr>
        <w:pStyle w:val="CodeSnippet"/>
      </w:pPr>
      <w:r>
        <w:t>pipe = pipeline(</w:t>
      </w:r>
    </w:p>
    <w:p w14:paraId="0802E78C" w14:textId="77777777" w:rsidR="00A20B72" w:rsidRDefault="00A20B72" w:rsidP="00EA7629">
      <w:pPr>
        <w:pStyle w:val="CodeSnippet"/>
      </w:pPr>
      <w:r>
        <w:t xml:space="preserve">    </w:t>
      </w:r>
      <w:r>
        <w:rPr>
          <w:rStyle w:val="hljs-string"/>
          <w:rFonts w:cs="Consolas"/>
          <w:color w:val="A31515"/>
        </w:rPr>
        <w:t>"text-generation"</w:t>
      </w:r>
      <w:r>
        <w:t>,</w:t>
      </w:r>
    </w:p>
    <w:p w14:paraId="72798F84" w14:textId="77777777" w:rsidR="00A20B72" w:rsidRDefault="00A20B72" w:rsidP="00EA7629">
      <w:pPr>
        <w:pStyle w:val="CodeSnippet"/>
      </w:pPr>
      <w:r>
        <w:t xml:space="preserve">    model=</w:t>
      </w:r>
      <w:r>
        <w:rPr>
          <w:rStyle w:val="hljs-string"/>
          <w:rFonts w:cs="Consolas"/>
          <w:color w:val="A31515"/>
        </w:rPr>
        <w:t>"google/gemma-2-2b-it"</w:t>
      </w:r>
      <w:r>
        <w:t>,</w:t>
      </w:r>
    </w:p>
    <w:p w14:paraId="3C83BADB" w14:textId="77777777" w:rsidR="00A20B72" w:rsidRDefault="00A20B72" w:rsidP="00EA7629">
      <w:pPr>
        <w:pStyle w:val="CodeSnippet"/>
      </w:pPr>
      <w:r>
        <w:t xml:space="preserve">    model_kwargs={</w:t>
      </w:r>
      <w:r>
        <w:rPr>
          <w:rStyle w:val="hljs-string"/>
          <w:rFonts w:cs="Consolas"/>
          <w:color w:val="A31515"/>
        </w:rPr>
        <w:t>"torch_dtype"</w:t>
      </w:r>
      <w:r>
        <w:t>: torch.bfloat16},</w:t>
      </w:r>
    </w:p>
    <w:p w14:paraId="24A43FCC" w14:textId="77777777" w:rsidR="00A20B72" w:rsidRDefault="00A20B72" w:rsidP="00EA7629">
      <w:pPr>
        <w:pStyle w:val="CodeSnippet"/>
      </w:pPr>
      <w:r>
        <w:t xml:space="preserve">    device=</w:t>
      </w:r>
      <w:r>
        <w:rPr>
          <w:rStyle w:val="hljs-string"/>
          <w:rFonts w:cs="Consolas"/>
          <w:color w:val="A31515"/>
        </w:rPr>
        <w:t>"mps"</w:t>
      </w:r>
      <w:r>
        <w:t xml:space="preserve">,  </w:t>
      </w:r>
    </w:p>
    <w:p w14:paraId="4C303F96" w14:textId="77777777" w:rsidR="00A20B72" w:rsidRDefault="00A20B72" w:rsidP="00EA7629">
      <w:pPr>
        <w:pStyle w:val="CodeSnippet"/>
      </w:pPr>
      <w:r>
        <w:t>)</w:t>
      </w:r>
    </w:p>
    <w:p w14:paraId="64C54926" w14:textId="77777777" w:rsidR="00A20B72" w:rsidRDefault="00A20B72" w:rsidP="005158CD">
      <w:pPr>
        <w:pStyle w:val="BodyText"/>
      </w:pPr>
    </w:p>
    <w:p w14:paraId="3CF4169A" w14:textId="1174AB88" w:rsidR="00882D98" w:rsidRDefault="00882D98" w:rsidP="005158CD">
      <w:pPr>
        <w:pStyle w:val="BodyText"/>
      </w:pPr>
      <w:r>
        <w:t>The “</w:t>
      </w:r>
      <w:proofErr w:type="spellStart"/>
      <w:r>
        <w:t>mps</w:t>
      </w:r>
      <w:proofErr w:type="spellEnd"/>
      <w:r>
        <w:t>” is because I’m running on a Mac. If you</w:t>
      </w:r>
      <w:r w:rsidR="00144B33">
        <w:t>’</w:t>
      </w:r>
      <w:r>
        <w:t>re on a PC with an NVIDIA card, just replace that with “</w:t>
      </w:r>
      <w:proofErr w:type="spellStart"/>
      <w:r>
        <w:t>cuda</w:t>
      </w:r>
      <w:proofErr w:type="spellEnd"/>
      <w:r>
        <w:t>”.</w:t>
      </w:r>
    </w:p>
    <w:p w14:paraId="4585D87C" w14:textId="77777777" w:rsidR="00882D98" w:rsidRDefault="00882D98" w:rsidP="005158CD">
      <w:pPr>
        <w:pStyle w:val="BodyText"/>
      </w:pPr>
    </w:p>
    <w:p w14:paraId="5405ADC4" w14:textId="1DF62754" w:rsidR="00AE48F8" w:rsidRDefault="00E40BAB" w:rsidP="005158CD">
      <w:pPr>
        <w:pStyle w:val="BodyText"/>
      </w:pPr>
      <w:r w:rsidRPr="00E40BAB">
        <w:t xml:space="preserve">A </w:t>
      </w:r>
      <w:r w:rsidR="00144B33">
        <w:t>t</w:t>
      </w:r>
      <w:r w:rsidRPr="00E40BAB">
        <w:t xml:space="preserve">ransformer </w:t>
      </w:r>
      <w:r w:rsidR="00144B33">
        <w:t>p</w:t>
      </w:r>
      <w:r w:rsidRPr="00E40BAB">
        <w:t>ipeline in AI refers to a sequence of processing stages that u</w:t>
      </w:r>
      <w:r w:rsidR="00144B33">
        <w:t>s</w:t>
      </w:r>
      <w:r w:rsidRPr="00E40BAB">
        <w:t xml:space="preserve">e </w:t>
      </w:r>
      <w:r w:rsidR="00144B33">
        <w:t>t</w:t>
      </w:r>
      <w:r w:rsidRPr="00E40BAB">
        <w:t>ransformer architectures to perform specific tasks.</w:t>
      </w:r>
      <w:r>
        <w:t xml:space="preserve"> </w:t>
      </w:r>
      <w:r w:rsidR="004E6F00">
        <w:t>At the bare minimum</w:t>
      </w:r>
      <w:r w:rsidR="00144B33">
        <w:t>,</w:t>
      </w:r>
      <w:r w:rsidR="004E6F00">
        <w:t xml:space="preserve"> a pipeline takes a model to make predictions from inputs, and a tokenizer for mapping raw text inputs to a token. </w:t>
      </w:r>
      <w:r w:rsidR="00937721">
        <w:t>A</w:t>
      </w:r>
      <w:r w:rsidR="00937721" w:rsidRPr="00937721">
        <w:t xml:space="preserve"> tokenizer is </w:t>
      </w:r>
      <w:r w:rsidR="00F51164">
        <w:t xml:space="preserve">simply a component </w:t>
      </w:r>
      <w:r w:rsidR="00937721" w:rsidRPr="00937721">
        <w:t>that splits text into individual words, phrases, or sub</w:t>
      </w:r>
      <w:r w:rsidR="00377B7B">
        <w:t xml:space="preserve"> </w:t>
      </w:r>
      <w:r w:rsidR="00937721" w:rsidRPr="00937721">
        <w:t>words, called tokens.</w:t>
      </w:r>
      <w:r w:rsidR="00937721">
        <w:t xml:space="preserve"> </w:t>
      </w:r>
      <w:r w:rsidR="00144B33">
        <w:t>F</w:t>
      </w:r>
      <w:r>
        <w:t xml:space="preserve">or instance, you may have something like, </w:t>
      </w:r>
      <w:r w:rsidR="00144B33">
        <w:t>“</w:t>
      </w:r>
      <w:r>
        <w:t xml:space="preserve">take some text and do </w:t>
      </w:r>
      <w:r w:rsidR="00385DEB">
        <w:t>sentiment</w:t>
      </w:r>
      <w:r>
        <w:t xml:space="preserve"> analysis on it</w:t>
      </w:r>
      <w:r w:rsidR="00070BE9">
        <w:t>,</w:t>
      </w:r>
      <w:r w:rsidR="00144B33">
        <w:t>” and</w:t>
      </w:r>
      <w:r w:rsidR="00070BE9">
        <w:t xml:space="preserve"> you’d need a model to perform this task</w:t>
      </w:r>
      <w:r w:rsidR="00144B33">
        <w:t>. U</w:t>
      </w:r>
      <w:r w:rsidR="00070BE9">
        <w:t>sing that model</w:t>
      </w:r>
      <w:r w:rsidR="00144B33">
        <w:t>,</w:t>
      </w:r>
      <w:r w:rsidR="00070BE9">
        <w:t xml:space="preserve"> you’d create a pipeline.</w:t>
      </w:r>
      <w:r w:rsidR="000E63B2">
        <w:t xml:space="preserve"> </w:t>
      </w:r>
      <w:r w:rsidR="00144B33">
        <w:t>Although</w:t>
      </w:r>
      <w:r w:rsidR="000E63B2">
        <w:t xml:space="preserve"> not the focus of this article, I wanted to show you how simple it is to build sentiment analysis. </w:t>
      </w:r>
      <w:r w:rsidR="0084448F">
        <w:t xml:space="preserve">You can see the code for sentiment analysis using a popular model in </w:t>
      </w:r>
      <w:r w:rsidR="0084448F" w:rsidRPr="00144B33">
        <w:rPr>
          <w:b/>
          <w:bCs/>
        </w:rPr>
        <w:t>Listing 5</w:t>
      </w:r>
      <w:r w:rsidR="0084448F">
        <w:t>.</w:t>
      </w:r>
      <w:r w:rsidR="00385DEB">
        <w:t xml:space="preserve"> </w:t>
      </w:r>
      <w:r w:rsidR="009B0AF5">
        <w:t xml:space="preserve">As you can see, it’s a matter of having a model and a tokenizer, </w:t>
      </w:r>
      <w:r w:rsidR="007D1CCD">
        <w:t>build</w:t>
      </w:r>
      <w:r w:rsidR="00144B33">
        <w:t>ing</w:t>
      </w:r>
      <w:r w:rsidR="009B0AF5">
        <w:t xml:space="preserve"> a pipeline and us</w:t>
      </w:r>
      <w:r w:rsidR="00144B33">
        <w:t>ing</w:t>
      </w:r>
      <w:r w:rsidR="009B0AF5">
        <w:t xml:space="preserve"> it. </w:t>
      </w:r>
    </w:p>
    <w:p w14:paraId="08B80C84" w14:textId="17C4D52F" w:rsidR="00D75B5A" w:rsidRDefault="00D75B5A" w:rsidP="005158CD">
      <w:pPr>
        <w:pStyle w:val="BodyText"/>
      </w:pPr>
    </w:p>
    <w:p w14:paraId="75332C82" w14:textId="30FA0940" w:rsidR="00D75B5A" w:rsidRDefault="00144B33" w:rsidP="005158CD">
      <w:pPr>
        <w:pStyle w:val="BodyText"/>
      </w:pPr>
      <w:r>
        <w:t>It</w:t>
      </w:r>
      <w:r w:rsidR="00D75B5A">
        <w:t xml:space="preserve"> would be cool to pair this sentiment analysis with </w:t>
      </w:r>
      <w:r>
        <w:t>the</w:t>
      </w:r>
      <w:r w:rsidR="00D75B5A">
        <w:t xml:space="preserve"> simple old bot and make it smart enough that if the conversation is becoming too sad, </w:t>
      </w:r>
      <w:r>
        <w:t xml:space="preserve">it’ll </w:t>
      </w:r>
      <w:r w:rsidR="00D75B5A">
        <w:t>throw a joke in there for fun</w:t>
      </w:r>
      <w:r>
        <w:t>.</w:t>
      </w:r>
      <w:r w:rsidR="001D7B68">
        <w:t xml:space="preserve"> I’ll leave that as a</w:t>
      </w:r>
      <w:r w:rsidR="000B0610">
        <w:t>n</w:t>
      </w:r>
      <w:r w:rsidR="001D7B68">
        <w:t xml:space="preserve"> experiment for you</w:t>
      </w:r>
      <w:r>
        <w:t xml:space="preserve"> to do</w:t>
      </w:r>
      <w:r w:rsidR="001D7B68">
        <w:t>.</w:t>
      </w:r>
    </w:p>
    <w:p w14:paraId="5309E941" w14:textId="3E4635B6" w:rsidR="00E55982" w:rsidRDefault="00E55982" w:rsidP="005158CD">
      <w:pPr>
        <w:pStyle w:val="BodyText"/>
      </w:pPr>
    </w:p>
    <w:p w14:paraId="26874B74" w14:textId="366A91E4" w:rsidR="00E55982" w:rsidRDefault="00BF7A5D" w:rsidP="005158CD">
      <w:pPr>
        <w:pStyle w:val="BodyText"/>
      </w:pPr>
      <w:r>
        <w:t>But let</w:t>
      </w:r>
      <w:r w:rsidR="00144B33">
        <w:t>’</w:t>
      </w:r>
      <w:r>
        <w:t>s refocus on my intelligent bot and</w:t>
      </w:r>
      <w:r w:rsidR="00E55982">
        <w:t xml:space="preserve"> get back to building </w:t>
      </w:r>
      <w:r>
        <w:t>it</w:t>
      </w:r>
      <w:r w:rsidR="00E55982">
        <w:t xml:space="preserve">. </w:t>
      </w:r>
      <w:r w:rsidR="008E1E63">
        <w:t>With my pipeline set</w:t>
      </w:r>
      <w:r w:rsidR="00144B33">
        <w:t xml:space="preserve"> </w:t>
      </w:r>
      <w:r w:rsidR="008E1E63">
        <w:t xml:space="preserve">up, </w:t>
      </w:r>
      <w:r w:rsidR="00EE485B">
        <w:t>I can give it an input as “prompt” and the large language model return</w:t>
      </w:r>
      <w:r w:rsidR="00144B33">
        <w:t>s</w:t>
      </w:r>
      <w:r w:rsidR="00EE485B">
        <w:t xml:space="preserve"> me the output I</w:t>
      </w:r>
      <w:r w:rsidR="00144B33">
        <w:t>’</w:t>
      </w:r>
      <w:r w:rsidR="00EE485B">
        <w:t>m looking for. This is as simple as the code snippet you see below.</w:t>
      </w:r>
    </w:p>
    <w:p w14:paraId="3CA37A17" w14:textId="668F8850" w:rsidR="00EE485B" w:rsidRDefault="00EE485B" w:rsidP="005158CD">
      <w:pPr>
        <w:pStyle w:val="BodyText"/>
      </w:pPr>
    </w:p>
    <w:p w14:paraId="5DFE77AB" w14:textId="77777777" w:rsidR="00EE485B" w:rsidRDefault="00EE485B" w:rsidP="00EE485B">
      <w:pPr>
        <w:pStyle w:val="CodeSnippet"/>
      </w:pPr>
      <w:r>
        <w:t>messages = [</w:t>
      </w:r>
    </w:p>
    <w:p w14:paraId="0641C419" w14:textId="77777777" w:rsidR="00EE485B" w:rsidRDefault="00EE485B" w:rsidP="00EE485B">
      <w:pPr>
        <w:pStyle w:val="CodeSnippet"/>
      </w:pPr>
      <w:r>
        <w:t>{</w:t>
      </w:r>
      <w:r>
        <w:rPr>
          <w:rStyle w:val="hljs-string"/>
          <w:rFonts w:cs="Consolas"/>
          <w:color w:val="A31515"/>
        </w:rPr>
        <w:t>"role"</w:t>
      </w:r>
      <w:r>
        <w:t xml:space="preserve">: </w:t>
      </w:r>
      <w:r>
        <w:rPr>
          <w:rStyle w:val="hljs-string"/>
          <w:rFonts w:cs="Consolas"/>
          <w:color w:val="A31515"/>
        </w:rPr>
        <w:t>"user"</w:t>
      </w:r>
      <w:r>
        <w:t xml:space="preserve">, </w:t>
      </w:r>
      <w:r>
        <w:rPr>
          <w:rStyle w:val="hljs-string"/>
          <w:rFonts w:cs="Consolas"/>
          <w:color w:val="A31515"/>
        </w:rPr>
        <w:t>"content"</w:t>
      </w:r>
      <w:r>
        <w:t>: prompt},</w:t>
      </w:r>
    </w:p>
    <w:p w14:paraId="240CB8EB" w14:textId="77777777" w:rsidR="00EE485B" w:rsidRDefault="00EE485B" w:rsidP="00EE485B">
      <w:pPr>
        <w:pStyle w:val="CodeSnippet"/>
      </w:pPr>
      <w:r>
        <w:t>]</w:t>
      </w:r>
    </w:p>
    <w:p w14:paraId="171ECDF0" w14:textId="77777777" w:rsidR="00EE485B" w:rsidRDefault="00EE485B" w:rsidP="00EE485B">
      <w:pPr>
        <w:pStyle w:val="CodeSnippet"/>
      </w:pPr>
      <w:r>
        <w:t>outputs = pipe(messages, max_new_tokens=</w:t>
      </w:r>
      <w:r>
        <w:rPr>
          <w:rStyle w:val="hljs-number"/>
          <w:rFonts w:cs="Consolas"/>
        </w:rPr>
        <w:t>256</w:t>
      </w:r>
      <w:r>
        <w:t>)</w:t>
      </w:r>
    </w:p>
    <w:p w14:paraId="13CF3D5E" w14:textId="77777777" w:rsidR="00EE485B" w:rsidRDefault="00EE485B" w:rsidP="00EE485B">
      <w:pPr>
        <w:pStyle w:val="CodeSnippet"/>
      </w:pPr>
      <w:r>
        <w:t xml:space="preserve">assistant_response = </w:t>
      </w:r>
    </w:p>
    <w:p w14:paraId="38C41D50" w14:textId="77777777" w:rsidR="00B66A3B" w:rsidRDefault="00EE485B" w:rsidP="00EE485B">
      <w:pPr>
        <w:pStyle w:val="CodeSnippet"/>
      </w:pPr>
      <w:r>
        <w:t xml:space="preserve">  outputs[</w:t>
      </w:r>
      <w:r>
        <w:rPr>
          <w:rStyle w:val="hljs-number"/>
          <w:rFonts w:cs="Consolas"/>
        </w:rPr>
        <w:t>0</w:t>
      </w:r>
      <w:r>
        <w:t>]</w:t>
      </w:r>
    </w:p>
    <w:p w14:paraId="1071F613" w14:textId="53D6C6F2" w:rsidR="00EE485B" w:rsidRDefault="00B66A3B" w:rsidP="00EE485B">
      <w:pPr>
        <w:pStyle w:val="CodeSnippet"/>
      </w:pPr>
      <w:r>
        <w:t xml:space="preserve">    </w:t>
      </w:r>
      <w:r w:rsidR="00EE485B">
        <w:t>[</w:t>
      </w:r>
      <w:r w:rsidR="00EE485B">
        <w:rPr>
          <w:rStyle w:val="hljs-string"/>
          <w:rFonts w:cs="Consolas"/>
          <w:color w:val="A31515"/>
        </w:rPr>
        <w:t>"generated_text"</w:t>
      </w:r>
      <w:r w:rsidR="00EE485B">
        <w:t>][-</w:t>
      </w:r>
      <w:r w:rsidR="00EE485B">
        <w:rPr>
          <w:rStyle w:val="hljs-number"/>
          <w:rFonts w:cs="Consolas"/>
        </w:rPr>
        <w:t>1</w:t>
      </w:r>
      <w:r w:rsidR="00EE485B">
        <w:t>][</w:t>
      </w:r>
      <w:r w:rsidR="00EE485B">
        <w:rPr>
          <w:rStyle w:val="hljs-string"/>
          <w:rFonts w:cs="Consolas"/>
          <w:color w:val="A31515"/>
        </w:rPr>
        <w:t>"content"</w:t>
      </w:r>
      <w:r w:rsidR="00EE485B">
        <w:t>].strip()</w:t>
      </w:r>
    </w:p>
    <w:p w14:paraId="2B6D5B9A" w14:textId="7D567E2A" w:rsidR="00EE485B" w:rsidRDefault="00EE485B" w:rsidP="005158CD">
      <w:pPr>
        <w:pStyle w:val="BodyText"/>
      </w:pPr>
    </w:p>
    <w:p w14:paraId="7A3317E7" w14:textId="363C0E6C" w:rsidR="00CE72F2" w:rsidRDefault="00944495" w:rsidP="005158CD">
      <w:pPr>
        <w:pStyle w:val="BodyText"/>
      </w:pPr>
      <w:r>
        <w:t xml:space="preserve">Feel free to run this, and you’ll be able to get an answer to any question you may have. </w:t>
      </w:r>
      <w:r w:rsidR="00E43F7C">
        <w:t>But that</w:t>
      </w:r>
      <w:r w:rsidR="00ED7CF1">
        <w:t>’</w:t>
      </w:r>
      <w:r w:rsidR="00E43F7C">
        <w:t>s not what we</w:t>
      </w:r>
      <w:r w:rsidR="00ED7CF1">
        <w:t>’</w:t>
      </w:r>
      <w:r w:rsidR="00E43F7C">
        <w:t xml:space="preserve">re trying to do. </w:t>
      </w:r>
      <w:r w:rsidR="00EB16F4">
        <w:t xml:space="preserve">We want our bot to be smarter. We want it to understand context. </w:t>
      </w:r>
      <w:r w:rsidR="003210DA">
        <w:t xml:space="preserve">So if I say, </w:t>
      </w:r>
      <w:r w:rsidR="00D744E2">
        <w:t>“Let</w:t>
      </w:r>
      <w:r w:rsidR="00ED7CF1">
        <w:t>’</w:t>
      </w:r>
      <w:r w:rsidR="00D744E2">
        <w:t xml:space="preserve">s talk about dogs” with a subsequent question about “What is bark?”, I want to know about dogs barking. </w:t>
      </w:r>
      <w:r w:rsidR="00382FCE">
        <w:t>But if I say, “Let</w:t>
      </w:r>
      <w:r w:rsidR="00ED7CF1">
        <w:t>’</w:t>
      </w:r>
      <w:r w:rsidR="00382FCE">
        <w:t>s talk about trees” with a subsequent question of “What is bark?”, I wish to be told about tree bark</w:t>
      </w:r>
      <w:r w:rsidR="009A0BAB">
        <w:t>.</w:t>
      </w:r>
    </w:p>
    <w:p w14:paraId="0608D127" w14:textId="1B4C6949" w:rsidR="00110D4F" w:rsidRDefault="00110D4F" w:rsidP="005158CD">
      <w:pPr>
        <w:pStyle w:val="BodyText"/>
      </w:pPr>
    </w:p>
    <w:p w14:paraId="5D6FDE20" w14:textId="20411B28" w:rsidR="00110D4F" w:rsidRDefault="00110D4F" w:rsidP="005158CD">
      <w:pPr>
        <w:pStyle w:val="BodyText"/>
      </w:pPr>
      <w:r>
        <w:t xml:space="preserve">Context is important. </w:t>
      </w:r>
      <w:r w:rsidR="00537DDA">
        <w:t>For example,</w:t>
      </w:r>
      <w:r w:rsidR="00D811B5">
        <w:t xml:space="preserve"> </w:t>
      </w:r>
      <w:r w:rsidR="00107DDC">
        <w:t>“</w:t>
      </w:r>
      <w:r w:rsidR="00D811B5">
        <w:t>my dogs love to play in leaves</w:t>
      </w:r>
      <w:r w:rsidR="00107DDC">
        <w:t>”</w:t>
      </w:r>
      <w:r w:rsidR="00D811B5">
        <w:t xml:space="preserve"> or </w:t>
      </w:r>
      <w:r w:rsidR="00107DDC">
        <w:t>“</w:t>
      </w:r>
      <w:r w:rsidR="00D811B5">
        <w:t>my dogs are not happy when their owner leaves</w:t>
      </w:r>
      <w:r w:rsidR="00107DDC">
        <w:t>”</w:t>
      </w:r>
      <w:r w:rsidR="00CD43BF">
        <w:t xml:space="preserve">, have two entirely different meanings for the same word. </w:t>
      </w:r>
    </w:p>
    <w:p w14:paraId="3C0EA7EF" w14:textId="194D6254" w:rsidR="001D28ED" w:rsidRDefault="001D28ED" w:rsidP="005158CD">
      <w:pPr>
        <w:pStyle w:val="BodyText"/>
      </w:pPr>
    </w:p>
    <w:p w14:paraId="48C1F693" w14:textId="0A63265D" w:rsidR="001D28ED" w:rsidRDefault="006B47CB" w:rsidP="005158CD">
      <w:pPr>
        <w:pStyle w:val="BodyText"/>
      </w:pPr>
      <w:r>
        <w:lastRenderedPageBreak/>
        <w:t>There are two ways to attach context. One is</w:t>
      </w:r>
      <w:r w:rsidR="00ED7CF1">
        <w:t xml:space="preserve"> that </w:t>
      </w:r>
      <w:r>
        <w:t xml:space="preserve">instead of </w:t>
      </w:r>
      <w:r w:rsidRPr="00ED7CF1">
        <w:rPr>
          <w:b/>
          <w:bCs/>
        </w:rPr>
        <w:t>role : user</w:t>
      </w:r>
      <w:r>
        <w:t xml:space="preserve">, you can just attach all previously said text as </w:t>
      </w:r>
      <w:r w:rsidRPr="00ED7CF1">
        <w:rPr>
          <w:b/>
          <w:bCs/>
        </w:rPr>
        <w:t>role : assistant</w:t>
      </w:r>
      <w:r>
        <w:t xml:space="preserve">. </w:t>
      </w:r>
      <w:r w:rsidR="008862B4">
        <w:t xml:space="preserve">Alternatively, the prompt can just remember all previously generated text. </w:t>
      </w:r>
      <w:r w:rsidR="005F28A8">
        <w:t xml:space="preserve">I’ll use the latter approach and put together </w:t>
      </w:r>
      <w:r w:rsidR="00C63D40">
        <w:t>a full code example</w:t>
      </w:r>
      <w:r w:rsidR="00ED7CF1">
        <w:t>,</w:t>
      </w:r>
      <w:r w:rsidR="00C63D40">
        <w:t xml:space="preserve"> as can be seen in </w:t>
      </w:r>
      <w:r w:rsidR="00C63D40" w:rsidRPr="00ED7CF1">
        <w:rPr>
          <w:b/>
          <w:bCs/>
        </w:rPr>
        <w:t>Listing 6.</w:t>
      </w:r>
      <w:r w:rsidR="00C63D40">
        <w:t xml:space="preserve"> </w:t>
      </w:r>
      <w:r w:rsidR="00350584">
        <w:t xml:space="preserve">Notice </w:t>
      </w:r>
      <w:r w:rsidR="00ED7CF1">
        <w:t xml:space="preserve">that </w:t>
      </w:r>
      <w:r w:rsidR="00350584">
        <w:t xml:space="preserve">in </w:t>
      </w:r>
      <w:r w:rsidR="00350584" w:rsidRPr="00ED7CF1">
        <w:rPr>
          <w:b/>
          <w:bCs/>
        </w:rPr>
        <w:t>Listing 6</w:t>
      </w:r>
      <w:r w:rsidR="00350584">
        <w:t xml:space="preserve"> I have also added a prompt of “Answer in brief</w:t>
      </w:r>
      <w:r w:rsidR="00ED7CF1">
        <w:t>.</w:t>
      </w:r>
      <w:r w:rsidR="00350584">
        <w:t xml:space="preserve">” </w:t>
      </w:r>
      <w:r w:rsidR="00C270B9">
        <w:t xml:space="preserve">I found </w:t>
      </w:r>
      <w:r w:rsidR="00ED7CF1">
        <w:t>G</w:t>
      </w:r>
      <w:r w:rsidR="00C270B9">
        <w:t>emma to be a bit too wordy</w:t>
      </w:r>
      <w:r w:rsidR="00ED7CF1">
        <w:t>. O</w:t>
      </w:r>
      <w:r w:rsidR="00C270B9">
        <w:t xml:space="preserve">r maybe I’m just impatient. </w:t>
      </w:r>
    </w:p>
    <w:p w14:paraId="52E59158" w14:textId="4C05ACC4" w:rsidR="00900984" w:rsidRDefault="00900984" w:rsidP="005158CD">
      <w:pPr>
        <w:pStyle w:val="BodyText"/>
      </w:pPr>
    </w:p>
    <w:p w14:paraId="10C1C634" w14:textId="4952F5DD" w:rsidR="00900984" w:rsidRDefault="00800FCC" w:rsidP="005158CD">
      <w:pPr>
        <w:pStyle w:val="BodyText"/>
      </w:pPr>
      <w:r>
        <w:t xml:space="preserve">My interaction with Gemma can be seen in </w:t>
      </w:r>
      <w:r w:rsidRPr="00ED7CF1">
        <w:rPr>
          <w:b/>
          <w:bCs/>
        </w:rPr>
        <w:t>Figure 3</w:t>
      </w:r>
      <w:r>
        <w:t>. Remember, this is me typing into a keyboard.</w:t>
      </w:r>
    </w:p>
    <w:p w14:paraId="0EAEFF59" w14:textId="6A86A78F" w:rsidR="00800FCC" w:rsidRDefault="00800FCC" w:rsidP="005158CD">
      <w:pPr>
        <w:pStyle w:val="BodyText"/>
      </w:pPr>
    </w:p>
    <w:p w14:paraId="4AD71BEC" w14:textId="0A1C44C3" w:rsidR="00800FCC" w:rsidRDefault="00800FCC" w:rsidP="00294312">
      <w:pPr>
        <w:pStyle w:val="Figure"/>
      </w:pPr>
      <w:r w:rsidRPr="00800FCC">
        <w:rPr>
          <w:noProof/>
        </w:rPr>
        <w:drawing>
          <wp:inline distT="0" distB="0" distL="0" distR="0" wp14:anchorId="7986B478" wp14:editId="31A67FFA">
            <wp:extent cx="6400800" cy="2595880"/>
            <wp:effectExtent l="0" t="0" r="0" b="0"/>
            <wp:docPr id="207179051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90515" name="Picture 3" descr="A screenshot of a computer&#10;&#10;Description automatically generated"/>
                    <pic:cNvPicPr/>
                  </pic:nvPicPr>
                  <pic:blipFill>
                    <a:blip r:embed="rId13"/>
                    <a:stretch>
                      <a:fillRect/>
                    </a:stretch>
                  </pic:blipFill>
                  <pic:spPr>
                    <a:xfrm>
                      <a:off x="0" y="0"/>
                      <a:ext cx="6400800" cy="2595880"/>
                    </a:xfrm>
                    <a:prstGeom prst="rect">
                      <a:avLst/>
                    </a:prstGeom>
                  </pic:spPr>
                </pic:pic>
              </a:graphicData>
            </a:graphic>
          </wp:inline>
        </w:drawing>
      </w:r>
    </w:p>
    <w:p w14:paraId="26D34A46" w14:textId="1ACB721E" w:rsidR="00800FCC" w:rsidRDefault="00800FCC" w:rsidP="00294312">
      <w:pPr>
        <w:pStyle w:val="FigureCaption"/>
      </w:pPr>
      <w:r w:rsidRPr="002059E4">
        <w:rPr>
          <w:b/>
          <w:bCs/>
        </w:rPr>
        <w:t>Figure 3:</w:t>
      </w:r>
      <w:r>
        <w:t xml:space="preserve"> Me talking with my chatbot</w:t>
      </w:r>
    </w:p>
    <w:p w14:paraId="0EE4C42E" w14:textId="7946C271" w:rsidR="00CE462F" w:rsidRDefault="00CE462F" w:rsidP="005158CD">
      <w:pPr>
        <w:pStyle w:val="BodyText"/>
      </w:pPr>
    </w:p>
    <w:p w14:paraId="2A9E6FEC" w14:textId="5D4C1C91" w:rsidR="00CE462F" w:rsidRDefault="00D92622" w:rsidP="005158CD">
      <w:pPr>
        <w:pStyle w:val="BodyText"/>
      </w:pPr>
      <w:r>
        <w:t xml:space="preserve">Notice </w:t>
      </w:r>
      <w:r w:rsidR="00ED7CF1">
        <w:t xml:space="preserve">that </w:t>
      </w:r>
      <w:r>
        <w:t>all the processing is being done locally</w:t>
      </w:r>
      <w:r w:rsidR="00ED7CF1">
        <w:t>;</w:t>
      </w:r>
      <w:r>
        <w:t xml:space="preserve"> look at how hard my GPU is working in </w:t>
      </w:r>
      <w:r w:rsidRPr="00ED7CF1">
        <w:rPr>
          <w:b/>
          <w:bCs/>
        </w:rPr>
        <w:t>Figure 4</w:t>
      </w:r>
      <w:r>
        <w:t xml:space="preserve"> when I ask it all these questions.</w:t>
      </w:r>
    </w:p>
    <w:p w14:paraId="7CDD6113" w14:textId="16D991B7" w:rsidR="00AE48F8" w:rsidRDefault="00AE48F8" w:rsidP="005158CD">
      <w:pPr>
        <w:pStyle w:val="BodyText"/>
      </w:pPr>
    </w:p>
    <w:p w14:paraId="33B7C6F7" w14:textId="501A0FD0" w:rsidR="0056763B" w:rsidRDefault="0056763B" w:rsidP="00294312">
      <w:pPr>
        <w:pStyle w:val="Figure"/>
      </w:pPr>
      <w:r w:rsidRPr="0056763B">
        <w:rPr>
          <w:noProof/>
        </w:rPr>
        <w:drawing>
          <wp:inline distT="0" distB="0" distL="0" distR="0" wp14:anchorId="12DD8EA9" wp14:editId="58B692AE">
            <wp:extent cx="4445000" cy="2832100"/>
            <wp:effectExtent l="0" t="0" r="0" b="0"/>
            <wp:docPr id="129184899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48993" name="Picture 4" descr="A screen shot of a computer&#10;&#10;Description automatically generated"/>
                    <pic:cNvPicPr/>
                  </pic:nvPicPr>
                  <pic:blipFill>
                    <a:blip r:embed="rId14"/>
                    <a:stretch>
                      <a:fillRect/>
                    </a:stretch>
                  </pic:blipFill>
                  <pic:spPr>
                    <a:xfrm>
                      <a:off x="0" y="0"/>
                      <a:ext cx="4445000" cy="2832100"/>
                    </a:xfrm>
                    <a:prstGeom prst="rect">
                      <a:avLst/>
                    </a:prstGeom>
                  </pic:spPr>
                </pic:pic>
              </a:graphicData>
            </a:graphic>
          </wp:inline>
        </w:drawing>
      </w:r>
    </w:p>
    <w:p w14:paraId="3B8EE874" w14:textId="4AF156A0" w:rsidR="0056763B" w:rsidRDefault="0056763B" w:rsidP="00294312">
      <w:pPr>
        <w:pStyle w:val="FigureCaption"/>
      </w:pPr>
      <w:r w:rsidRPr="002059E4">
        <w:rPr>
          <w:b/>
          <w:bCs/>
        </w:rPr>
        <w:t>Figure 4:</w:t>
      </w:r>
      <w:r>
        <w:t xml:space="preserve"> My hardworking GPU</w:t>
      </w:r>
    </w:p>
    <w:p w14:paraId="54B4475F" w14:textId="04D24DAB" w:rsidR="004F1918" w:rsidRDefault="004F1918" w:rsidP="005158CD">
      <w:pPr>
        <w:pStyle w:val="BodyText"/>
      </w:pPr>
    </w:p>
    <w:p w14:paraId="12FA5657" w14:textId="072D0716" w:rsidR="0002388F" w:rsidRDefault="00D4601D" w:rsidP="005158CD">
      <w:pPr>
        <w:pStyle w:val="BodyText"/>
      </w:pPr>
      <w:r>
        <w:t xml:space="preserve">There are some other interesting things you can see in </w:t>
      </w:r>
      <w:r w:rsidRPr="00ED7CF1">
        <w:rPr>
          <w:b/>
          <w:bCs/>
        </w:rPr>
        <w:t>Figure 3</w:t>
      </w:r>
      <w:r>
        <w:t xml:space="preserve">. </w:t>
      </w:r>
      <w:r w:rsidR="00F13D78">
        <w:t>My second question said</w:t>
      </w:r>
      <w:r w:rsidR="00ED7CF1">
        <w:t>,</w:t>
      </w:r>
      <w:r w:rsidR="00F13D78">
        <w:t xml:space="preserve"> “Answer in pirate style” and the model did. </w:t>
      </w:r>
      <w:r w:rsidR="00116D89">
        <w:t xml:space="preserve">This is so funny. </w:t>
      </w:r>
      <w:r w:rsidR="00803B22">
        <w:t xml:space="preserve">But in my next question, I just said “What can I do there?” But what is “there”? </w:t>
      </w:r>
      <w:r w:rsidR="002B1039">
        <w:t>My model understood from the context that I</w:t>
      </w:r>
      <w:r w:rsidR="00ED7CF1">
        <w:t>’</w:t>
      </w:r>
      <w:r w:rsidR="002B1039">
        <w:t>m</w:t>
      </w:r>
      <w:r w:rsidR="00ED7CF1">
        <w:t xml:space="preserve"> still</w:t>
      </w:r>
      <w:r w:rsidR="002B1039">
        <w:t xml:space="preserve"> talking about New York </w:t>
      </w:r>
      <w:r w:rsidR="009F42D2">
        <w:t>C</w:t>
      </w:r>
      <w:r w:rsidR="002B1039">
        <w:t xml:space="preserve">ity. </w:t>
      </w:r>
    </w:p>
    <w:p w14:paraId="713912AF" w14:textId="358EC281" w:rsidR="00CD0AA9" w:rsidRDefault="00CD0AA9" w:rsidP="005158CD">
      <w:pPr>
        <w:pStyle w:val="BodyText"/>
      </w:pPr>
    </w:p>
    <w:p w14:paraId="40C89D50" w14:textId="5F0A59C5" w:rsidR="00CD0AA9" w:rsidRDefault="00CD0AA9" w:rsidP="005158CD">
      <w:pPr>
        <w:pStyle w:val="BodyText"/>
      </w:pPr>
      <w:r>
        <w:t>If you</w:t>
      </w:r>
      <w:r w:rsidR="00ED7CF1">
        <w:t>’</w:t>
      </w:r>
      <w:r>
        <w:t>re curious, I played the “Let</w:t>
      </w:r>
      <w:r w:rsidR="00ED7CF1">
        <w:t>’</w:t>
      </w:r>
      <w:r>
        <w:t>s talk about dogs” and “Let</w:t>
      </w:r>
      <w:r w:rsidR="00ED7CF1">
        <w:t>’</w:t>
      </w:r>
      <w:r>
        <w:t>s talk about trees”</w:t>
      </w:r>
      <w:r w:rsidR="00ED7CF1">
        <w:t xml:space="preserve"> game</w:t>
      </w:r>
      <w:r>
        <w:t xml:space="preserve"> and asked “Tell me about bark</w:t>
      </w:r>
      <w:r w:rsidR="00ED7CF1">
        <w:t>.</w:t>
      </w:r>
      <w:r>
        <w:t>” Here are the outputs I received</w:t>
      </w:r>
      <w:r w:rsidR="00ED7CF1">
        <w:t>:</w:t>
      </w:r>
    </w:p>
    <w:p w14:paraId="525617C0" w14:textId="4BDA1184" w:rsidR="00CD0AA9" w:rsidRDefault="00CD0AA9" w:rsidP="005158CD">
      <w:pPr>
        <w:pStyle w:val="BodyText"/>
      </w:pPr>
    </w:p>
    <w:p w14:paraId="77A556B8" w14:textId="7AFE4F30" w:rsidR="0034708B" w:rsidRDefault="0034708B" w:rsidP="005158CD">
      <w:pPr>
        <w:pStyle w:val="BodyText"/>
      </w:pPr>
      <w:r>
        <w:t xml:space="preserve">[AI </w:t>
      </w:r>
      <w:commentRangeStart w:id="0"/>
      <w:r>
        <w:t>Response</w:t>
      </w:r>
      <w:commentRangeEnd w:id="0"/>
      <w:r>
        <w:rPr>
          <w:rStyle w:val="CommentReference"/>
          <w:rFonts w:ascii="Verdana" w:hAnsi="Verdana"/>
        </w:rPr>
        <w:commentReference w:id="0"/>
      </w:r>
      <w:r>
        <w:t>]</w:t>
      </w:r>
    </w:p>
    <w:p w14:paraId="5E0DD02B" w14:textId="73DBA9F1" w:rsidR="00CD0AA9" w:rsidRPr="0034708B" w:rsidRDefault="00CD0AA9" w:rsidP="0034708B">
      <w:pPr>
        <w:pStyle w:val="BodyText"/>
        <w:ind w:left="720"/>
      </w:pPr>
      <w:r w:rsidRPr="0034708B">
        <w:lastRenderedPageBreak/>
        <w:t xml:space="preserve">Bark is a dog's way of communicating, like a "hello" or a "warning." It's a complex sound with many meanings depending on the context and the dog's tone. </w:t>
      </w:r>
    </w:p>
    <w:p w14:paraId="52F7E041" w14:textId="77777777" w:rsidR="00CD0AA9" w:rsidRPr="0034708B" w:rsidRDefault="00CD0AA9" w:rsidP="00CD0AA9">
      <w:pPr>
        <w:pStyle w:val="BodyText"/>
      </w:pPr>
    </w:p>
    <w:p w14:paraId="07DEDCF5" w14:textId="77CB9CCE" w:rsidR="00CD0AA9" w:rsidRPr="0034708B" w:rsidRDefault="00CD0AA9" w:rsidP="0034708B">
      <w:pPr>
        <w:pStyle w:val="BodyText"/>
        <w:ind w:left="720"/>
      </w:pPr>
      <w:r w:rsidRPr="0034708B">
        <w:t xml:space="preserve">Bark is fascinating! It's the tree's protective outer layer, a shield against insects, disease, and the elements. It also plays a role in water and nutrient transport, and can even change color and texture with age. </w:t>
      </w:r>
    </w:p>
    <w:p w14:paraId="29D06BCA" w14:textId="67E780A9" w:rsidR="0002388F" w:rsidRPr="0034708B" w:rsidRDefault="0002388F" w:rsidP="005158CD">
      <w:pPr>
        <w:pStyle w:val="BodyText"/>
      </w:pPr>
    </w:p>
    <w:p w14:paraId="17DD8007" w14:textId="530AC3E7" w:rsidR="00CE3B9F" w:rsidRDefault="00CE3B9F" w:rsidP="00ED7CF1">
      <w:pPr>
        <w:pStyle w:val="Heading2"/>
      </w:pPr>
      <w:r>
        <w:t xml:space="preserve">Putting </w:t>
      </w:r>
      <w:r w:rsidR="00ED7CF1">
        <w:t>I</w:t>
      </w:r>
      <w:r>
        <w:t xml:space="preserve">t </w:t>
      </w:r>
      <w:r w:rsidR="00ED7CF1">
        <w:t>A</w:t>
      </w:r>
      <w:r>
        <w:t xml:space="preserve">ll </w:t>
      </w:r>
      <w:r w:rsidR="00ED7CF1">
        <w:t>T</w:t>
      </w:r>
      <w:r>
        <w:t>ogether</w:t>
      </w:r>
    </w:p>
    <w:p w14:paraId="373FCA75" w14:textId="5C7EB7F6" w:rsidR="00D5118F" w:rsidRDefault="00CE3B9F" w:rsidP="005158CD">
      <w:pPr>
        <w:pStyle w:val="BodyText"/>
      </w:pPr>
      <w:r>
        <w:t xml:space="preserve">I think we have a pretty impressive application in </w:t>
      </w:r>
      <w:r w:rsidR="00174039">
        <w:t xml:space="preserve">the </w:t>
      </w:r>
      <w:r>
        <w:t xml:space="preserve">works. </w:t>
      </w:r>
      <w:r w:rsidR="00D742AC">
        <w:t>Let</w:t>
      </w:r>
      <w:r w:rsidR="00174039">
        <w:t>’</w:t>
      </w:r>
      <w:r w:rsidR="00D742AC">
        <w:t xml:space="preserve">s put all this together now. </w:t>
      </w:r>
      <w:r w:rsidR="00C76FB2">
        <w:t xml:space="preserve">I </w:t>
      </w:r>
      <w:r w:rsidR="00174039">
        <w:t>can</w:t>
      </w:r>
      <w:r w:rsidR="00C76FB2">
        <w:t xml:space="preserve"> convert text to audio, I </w:t>
      </w:r>
      <w:r w:rsidR="00174039">
        <w:t xml:space="preserve">can </w:t>
      </w:r>
      <w:r w:rsidR="00C76FB2">
        <w:t xml:space="preserve">listen </w:t>
      </w:r>
      <w:r w:rsidR="00856060">
        <w:t xml:space="preserve">continuously. I </w:t>
      </w:r>
      <w:r w:rsidR="00174039">
        <w:t>can</w:t>
      </w:r>
      <w:r w:rsidR="00856060">
        <w:t xml:space="preserve"> converse with an LLM</w:t>
      </w:r>
      <w:r w:rsidR="003B1852">
        <w:t xml:space="preserve">. I </w:t>
      </w:r>
      <w:r w:rsidR="00174039">
        <w:t>can</w:t>
      </w:r>
      <w:r w:rsidR="003B1852">
        <w:t xml:space="preserve"> chat based on context. </w:t>
      </w:r>
      <w:r w:rsidR="00AA64BB">
        <w:t xml:space="preserve">Putting </w:t>
      </w:r>
      <w:r w:rsidR="00AA64BB" w:rsidRPr="00174039">
        <w:rPr>
          <w:b/>
          <w:bCs/>
        </w:rPr>
        <w:t>Listing 4</w:t>
      </w:r>
      <w:r w:rsidR="00AA64BB">
        <w:t xml:space="preserve"> and </w:t>
      </w:r>
      <w:r w:rsidR="00174039" w:rsidRPr="00174039">
        <w:rPr>
          <w:b/>
          <w:bCs/>
        </w:rPr>
        <w:t xml:space="preserve">Listing </w:t>
      </w:r>
      <w:r w:rsidR="00AA64BB" w:rsidRPr="00174039">
        <w:rPr>
          <w:b/>
          <w:bCs/>
        </w:rPr>
        <w:t>6</w:t>
      </w:r>
      <w:r w:rsidR="00AA64BB">
        <w:t xml:space="preserve"> together, I get </w:t>
      </w:r>
      <w:r w:rsidR="00AA64BB" w:rsidRPr="00174039">
        <w:rPr>
          <w:b/>
          <w:bCs/>
        </w:rPr>
        <w:t>Listing 7</w:t>
      </w:r>
      <w:r w:rsidR="00AA64BB">
        <w:t>, which is my fully functional chatbot that I can speak with.</w:t>
      </w:r>
    </w:p>
    <w:p w14:paraId="6313F89B" w14:textId="103547B9" w:rsidR="00E95BA9" w:rsidRDefault="00E95BA9" w:rsidP="005158CD">
      <w:pPr>
        <w:pStyle w:val="BodyText"/>
      </w:pPr>
    </w:p>
    <w:p w14:paraId="4EAF547E" w14:textId="4353C117" w:rsidR="002E32BD" w:rsidRDefault="0056773E" w:rsidP="005158CD">
      <w:pPr>
        <w:pStyle w:val="BodyText"/>
      </w:pPr>
      <w:r>
        <w:t>Let</w:t>
      </w:r>
      <w:r w:rsidR="00174039">
        <w:t>’</w:t>
      </w:r>
      <w:r>
        <w:t>s give it a try.</w:t>
      </w:r>
      <w:r w:rsidR="00B27F90">
        <w:t xml:space="preserve"> If you</w:t>
      </w:r>
      <w:r w:rsidR="00174039">
        <w:t>’</w:t>
      </w:r>
      <w:r w:rsidR="00B27F90">
        <w:t xml:space="preserve">re online, </w:t>
      </w:r>
      <w:r w:rsidR="002E32BD">
        <w:t>I put together a few examples of this program running.</w:t>
      </w:r>
    </w:p>
    <w:p w14:paraId="112B4F6D" w14:textId="77777777" w:rsidR="002E32BD" w:rsidRDefault="002E32BD" w:rsidP="005158CD">
      <w:pPr>
        <w:pStyle w:val="BodyText"/>
      </w:pPr>
    </w:p>
    <w:p w14:paraId="17871A67" w14:textId="14AF7788" w:rsidR="002E32BD" w:rsidRDefault="002E32BD" w:rsidP="005158CD">
      <w:pPr>
        <w:pStyle w:val="BodyText"/>
      </w:pPr>
      <w:r>
        <w:t>You can see me chat about Microsoft Graph here</w:t>
      </w:r>
      <w:r w:rsidR="00174039">
        <w:t>:</w:t>
      </w:r>
      <w:r>
        <w:t xml:space="preserve"> </w:t>
      </w:r>
      <w:hyperlink r:id="rId19" w:history="1">
        <w:r w:rsidR="00B27F90" w:rsidRPr="006624DD">
          <w:rPr>
            <w:rStyle w:val="Hyperlink"/>
          </w:rPr>
          <w:t>https://www.youtube.com/watch?v=8vJtldKwxKw</w:t>
        </w:r>
      </w:hyperlink>
      <w:r w:rsidR="00B27F90">
        <w:t xml:space="preserve">. </w:t>
      </w:r>
      <w:r>
        <w:t>Or you can see me chatting about airplanes here</w:t>
      </w:r>
      <w:r w:rsidR="00174039">
        <w:t>:</w:t>
      </w:r>
      <w:r>
        <w:t xml:space="preserve"> </w:t>
      </w:r>
      <w:hyperlink r:id="rId20" w:history="1">
        <w:r w:rsidRPr="004730F9">
          <w:rPr>
            <w:rStyle w:val="Hyperlink"/>
          </w:rPr>
          <w:t>https://www.youtube.com/watch?v=rnn9hLdvWv4</w:t>
        </w:r>
      </w:hyperlink>
      <w:r w:rsidR="00174039">
        <w:t>.</w:t>
      </w:r>
      <w:r w:rsidR="00BE327A">
        <w:t xml:space="preserve"> </w:t>
      </w:r>
      <w:r>
        <w:t>Or you can see me learn about securing JavaScript applications here</w:t>
      </w:r>
      <w:r w:rsidR="00BE327A">
        <w:t>:</w:t>
      </w:r>
      <w:r>
        <w:t xml:space="preserve"> </w:t>
      </w:r>
      <w:hyperlink r:id="rId21" w:history="1">
        <w:r w:rsidRPr="004730F9">
          <w:rPr>
            <w:rStyle w:val="Hyperlink"/>
          </w:rPr>
          <w:t>https://www.youtube.com/watch?v=OGnwGJgiABQ</w:t>
        </w:r>
      </w:hyperlink>
      <w:r w:rsidR="00BE327A">
        <w:rPr>
          <w:rStyle w:val="Hyperlink"/>
        </w:rPr>
        <w:t>.</w:t>
      </w:r>
      <w:r>
        <w:t xml:space="preserve"> </w:t>
      </w:r>
    </w:p>
    <w:p w14:paraId="5E877D5E" w14:textId="77777777" w:rsidR="002E32BD" w:rsidRDefault="002E32BD" w:rsidP="005158CD">
      <w:pPr>
        <w:pStyle w:val="BodyText"/>
      </w:pPr>
    </w:p>
    <w:p w14:paraId="6B1477E1" w14:textId="7520DE7D" w:rsidR="00E14C1E" w:rsidRDefault="00BE327A" w:rsidP="005158CD">
      <w:pPr>
        <w:pStyle w:val="BodyText"/>
      </w:pPr>
      <w:r>
        <w:t>It’</w:t>
      </w:r>
      <w:r w:rsidR="00081FD5">
        <w:t xml:space="preserve">s </w:t>
      </w:r>
      <w:r w:rsidR="00B27F90">
        <w:t>probably more compelling to watch a video and hear me talk and get a feel for how this works interactively than to see it in text</w:t>
      </w:r>
      <w:r w:rsidR="00C14642">
        <w:t>, b</w:t>
      </w:r>
      <w:r w:rsidR="00E14C1E">
        <w:t>ut if you</w:t>
      </w:r>
      <w:r>
        <w:t>’</w:t>
      </w:r>
      <w:r w:rsidR="00E14C1E">
        <w:t>re not online, let</w:t>
      </w:r>
      <w:r>
        <w:t>’</w:t>
      </w:r>
      <w:r w:rsidR="00E14C1E">
        <w:t>s see some fun interaction</w:t>
      </w:r>
      <w:r w:rsidR="00712726">
        <w:t xml:space="preserve"> here.</w:t>
      </w:r>
    </w:p>
    <w:p w14:paraId="6997597A" w14:textId="6E5085C5" w:rsidR="0059020D" w:rsidRDefault="0059020D" w:rsidP="005158CD">
      <w:pPr>
        <w:pStyle w:val="BodyText"/>
      </w:pPr>
    </w:p>
    <w:p w14:paraId="2228B85A" w14:textId="03419982" w:rsidR="0059020D" w:rsidRDefault="0059020D" w:rsidP="005158CD">
      <w:pPr>
        <w:pStyle w:val="BodyText"/>
      </w:pPr>
      <w:r>
        <w:t>Let</w:t>
      </w:r>
      <w:r w:rsidR="00BE327A">
        <w:t>’</w:t>
      </w:r>
      <w:r>
        <w:t>s say I</w:t>
      </w:r>
      <w:r w:rsidR="00BE327A">
        <w:t>’</w:t>
      </w:r>
      <w:r>
        <w:t>m throwing a party and I</w:t>
      </w:r>
      <w:r w:rsidR="00BE327A">
        <w:t>’</w:t>
      </w:r>
      <w:r>
        <w:t xml:space="preserve">ve never cooked anything. </w:t>
      </w:r>
      <w:r w:rsidR="00BE327A">
        <w:t>M</w:t>
      </w:r>
      <w:r>
        <w:t>y first question to AI is</w:t>
      </w:r>
      <w:r w:rsidR="00BE327A">
        <w:t>:</w:t>
      </w:r>
    </w:p>
    <w:p w14:paraId="169D1E07" w14:textId="2495A499" w:rsidR="0059020D" w:rsidRDefault="0059020D" w:rsidP="005158CD">
      <w:pPr>
        <w:pStyle w:val="BodyText"/>
      </w:pPr>
    </w:p>
    <w:p w14:paraId="396B0233" w14:textId="749580C9" w:rsidR="0034708B" w:rsidRDefault="0034708B" w:rsidP="005158CD">
      <w:pPr>
        <w:pStyle w:val="BodyText"/>
      </w:pPr>
      <w:r>
        <w:t xml:space="preserve">[AI </w:t>
      </w:r>
      <w:commentRangeStart w:id="1"/>
      <w:r>
        <w:t>Query</w:t>
      </w:r>
      <w:commentRangeEnd w:id="1"/>
      <w:r>
        <w:rPr>
          <w:rStyle w:val="CommentReference"/>
          <w:rFonts w:ascii="Verdana" w:hAnsi="Verdana"/>
        </w:rPr>
        <w:commentReference w:id="1"/>
      </w:r>
      <w:r>
        <w:t>]</w:t>
      </w:r>
    </w:p>
    <w:p w14:paraId="1BD841F3" w14:textId="7579CEEA" w:rsidR="0059020D" w:rsidRDefault="0059020D" w:rsidP="0034708B">
      <w:pPr>
        <w:pStyle w:val="BodyText"/>
        <w:ind w:firstLine="720"/>
      </w:pPr>
      <w:r>
        <w:t>Teach me how to cook</w:t>
      </w:r>
      <w:r w:rsidR="00824767">
        <w:t>.</w:t>
      </w:r>
    </w:p>
    <w:p w14:paraId="190F351B" w14:textId="77751D34" w:rsidR="00824767" w:rsidRDefault="00824767" w:rsidP="005158CD">
      <w:pPr>
        <w:pStyle w:val="BodyText"/>
      </w:pPr>
    </w:p>
    <w:p w14:paraId="62EE5045" w14:textId="06AAC35E" w:rsidR="00824767" w:rsidRDefault="006F1268" w:rsidP="005158CD">
      <w:pPr>
        <w:pStyle w:val="BodyText"/>
      </w:pPr>
      <w:r>
        <w:t>And it gives me a nice</w:t>
      </w:r>
      <w:r w:rsidR="000B0610">
        <w:t>,</w:t>
      </w:r>
      <w:r>
        <w:t xml:space="preserve"> detailed output</w:t>
      </w:r>
      <w:r w:rsidR="00BE327A">
        <w:t>,</w:t>
      </w:r>
      <w:r>
        <w:t xml:space="preserve"> as can be seen in </w:t>
      </w:r>
      <w:r w:rsidRPr="00BE327A">
        <w:rPr>
          <w:b/>
          <w:bCs/>
        </w:rPr>
        <w:t>Figure 5</w:t>
      </w:r>
      <w:r>
        <w:t xml:space="preserve">. </w:t>
      </w:r>
    </w:p>
    <w:p w14:paraId="1E6F7549" w14:textId="34F344EA" w:rsidR="00935393" w:rsidRDefault="00935393" w:rsidP="005158CD">
      <w:pPr>
        <w:pStyle w:val="BodyText"/>
      </w:pPr>
    </w:p>
    <w:p w14:paraId="73A7A537" w14:textId="062C6B1E" w:rsidR="00935393" w:rsidRDefault="00E1149D" w:rsidP="00294312">
      <w:pPr>
        <w:pStyle w:val="Figure"/>
      </w:pPr>
      <w:r w:rsidRPr="00E1149D">
        <w:rPr>
          <w:noProof/>
        </w:rPr>
        <w:lastRenderedPageBreak/>
        <w:drawing>
          <wp:inline distT="0" distB="0" distL="0" distR="0" wp14:anchorId="7116205B" wp14:editId="3A8E1386">
            <wp:extent cx="6400800" cy="4958080"/>
            <wp:effectExtent l="0" t="0" r="0" b="0"/>
            <wp:docPr id="1049501393" name="Picture 5"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01393" name="Picture 5" descr="A screenshot of a computer program&#10;&#10;Description automatically generated"/>
                    <pic:cNvPicPr/>
                  </pic:nvPicPr>
                  <pic:blipFill>
                    <a:blip r:embed="rId22"/>
                    <a:stretch>
                      <a:fillRect/>
                    </a:stretch>
                  </pic:blipFill>
                  <pic:spPr>
                    <a:xfrm>
                      <a:off x="0" y="0"/>
                      <a:ext cx="6400800" cy="4958080"/>
                    </a:xfrm>
                    <a:prstGeom prst="rect">
                      <a:avLst/>
                    </a:prstGeom>
                  </pic:spPr>
                </pic:pic>
              </a:graphicData>
            </a:graphic>
          </wp:inline>
        </w:drawing>
      </w:r>
    </w:p>
    <w:p w14:paraId="3BC8B015" w14:textId="7F5FBAFA" w:rsidR="00E1149D" w:rsidRDefault="00E1149D" w:rsidP="00294312">
      <w:pPr>
        <w:pStyle w:val="FigureCaption"/>
      </w:pPr>
      <w:r w:rsidRPr="002059E4">
        <w:rPr>
          <w:b/>
          <w:bCs/>
        </w:rPr>
        <w:t>Figure 5:</w:t>
      </w:r>
      <w:r>
        <w:t xml:space="preserve"> AI helping me with cooking</w:t>
      </w:r>
    </w:p>
    <w:p w14:paraId="169511CB" w14:textId="6FD84DB8" w:rsidR="00E1149D" w:rsidRDefault="00E1149D" w:rsidP="00E1149D">
      <w:pPr>
        <w:pStyle w:val="BodyText"/>
      </w:pPr>
    </w:p>
    <w:p w14:paraId="582A75CB" w14:textId="05E5632A" w:rsidR="00E1149D" w:rsidRDefault="00D6485E" w:rsidP="00E1149D">
      <w:pPr>
        <w:pStyle w:val="BodyText"/>
      </w:pPr>
      <w:r>
        <w:t xml:space="preserve">I like the “Start simple” bit, so let me ask how to make a grilled cheese. </w:t>
      </w:r>
    </w:p>
    <w:p w14:paraId="7D498690" w14:textId="08BC3DCC" w:rsidR="00093339" w:rsidRDefault="00093339" w:rsidP="00E1149D">
      <w:pPr>
        <w:pStyle w:val="BodyText"/>
      </w:pPr>
    </w:p>
    <w:p w14:paraId="38B82C4D" w14:textId="24608A2C" w:rsidR="0034708B" w:rsidRDefault="0034708B" w:rsidP="00E1149D">
      <w:pPr>
        <w:pStyle w:val="BodyText"/>
      </w:pPr>
      <w:r>
        <w:t xml:space="preserve">[AI </w:t>
      </w:r>
      <w:commentRangeStart w:id="2"/>
      <w:r>
        <w:t>Query</w:t>
      </w:r>
      <w:commentRangeEnd w:id="2"/>
      <w:r>
        <w:rPr>
          <w:rStyle w:val="CommentReference"/>
          <w:rFonts w:ascii="Verdana" w:hAnsi="Verdana"/>
        </w:rPr>
        <w:commentReference w:id="2"/>
      </w:r>
      <w:r>
        <w:t>]</w:t>
      </w:r>
    </w:p>
    <w:p w14:paraId="389B7BC6" w14:textId="47C6B84F" w:rsidR="00093339" w:rsidRDefault="00093339" w:rsidP="0034708B">
      <w:pPr>
        <w:pStyle w:val="BodyText"/>
        <w:ind w:firstLine="720"/>
      </w:pPr>
      <w:r>
        <w:t>How do I make a grilled cheese?</w:t>
      </w:r>
    </w:p>
    <w:p w14:paraId="7805493B" w14:textId="7DD74ACD" w:rsidR="00093339" w:rsidRDefault="00093339" w:rsidP="00E1149D">
      <w:pPr>
        <w:pStyle w:val="BodyText"/>
      </w:pPr>
    </w:p>
    <w:p w14:paraId="475D89BE" w14:textId="66BD26C3" w:rsidR="00093339" w:rsidRDefault="003239FD" w:rsidP="00E1149D">
      <w:pPr>
        <w:pStyle w:val="BodyText"/>
      </w:pPr>
      <w:r>
        <w:t xml:space="preserve">As expected, AI gives me quick </w:t>
      </w:r>
      <w:r w:rsidR="00BE327A">
        <w:t>five</w:t>
      </w:r>
      <w:r>
        <w:t xml:space="preserve"> steps to make a grilled cheese. </w:t>
      </w:r>
      <w:r w:rsidR="00F86C5D">
        <w:t xml:space="preserve">This can be seen in </w:t>
      </w:r>
      <w:r w:rsidR="00F86C5D" w:rsidRPr="00BE327A">
        <w:rPr>
          <w:b/>
          <w:bCs/>
        </w:rPr>
        <w:t>Figure 6</w:t>
      </w:r>
      <w:r w:rsidR="00F86C5D">
        <w:t xml:space="preserve">. </w:t>
      </w:r>
    </w:p>
    <w:p w14:paraId="6560DA34" w14:textId="77777777" w:rsidR="00BE327A" w:rsidRDefault="00BE327A" w:rsidP="00E1149D">
      <w:pPr>
        <w:pStyle w:val="BodyText"/>
      </w:pPr>
    </w:p>
    <w:p w14:paraId="1DBACC0E" w14:textId="367F2313" w:rsidR="00F86C5D" w:rsidRDefault="00F86C5D" w:rsidP="00294312">
      <w:pPr>
        <w:pStyle w:val="Figure"/>
      </w:pPr>
      <w:r w:rsidRPr="00F86C5D">
        <w:rPr>
          <w:noProof/>
        </w:rPr>
        <w:drawing>
          <wp:inline distT="0" distB="0" distL="0" distR="0" wp14:anchorId="4671659F" wp14:editId="3EA8CF85">
            <wp:extent cx="6400800" cy="1205230"/>
            <wp:effectExtent l="0" t="0" r="0" b="1270"/>
            <wp:docPr id="1858160540" name="Picture 6" descr="A black backgroun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60540" name="Picture 6" descr="A black background with yellow text&#10;&#10;Description automatically generated"/>
                    <pic:cNvPicPr/>
                  </pic:nvPicPr>
                  <pic:blipFill>
                    <a:blip r:embed="rId23"/>
                    <a:stretch>
                      <a:fillRect/>
                    </a:stretch>
                  </pic:blipFill>
                  <pic:spPr>
                    <a:xfrm>
                      <a:off x="0" y="0"/>
                      <a:ext cx="6400800" cy="1205230"/>
                    </a:xfrm>
                    <a:prstGeom prst="rect">
                      <a:avLst/>
                    </a:prstGeom>
                  </pic:spPr>
                </pic:pic>
              </a:graphicData>
            </a:graphic>
          </wp:inline>
        </w:drawing>
      </w:r>
    </w:p>
    <w:p w14:paraId="70E7B68A" w14:textId="77C64D5D" w:rsidR="00F3022F" w:rsidRDefault="00F3022F" w:rsidP="00294312">
      <w:pPr>
        <w:pStyle w:val="FigureCaption"/>
      </w:pPr>
      <w:r w:rsidRPr="002059E4">
        <w:rPr>
          <w:b/>
          <w:bCs/>
        </w:rPr>
        <w:t>Figure 6:</w:t>
      </w:r>
      <w:r>
        <w:t xml:space="preserve"> AI helping me with cooking</w:t>
      </w:r>
    </w:p>
    <w:p w14:paraId="6B6DA1DD" w14:textId="728DC273" w:rsidR="00D5118F" w:rsidRDefault="00D5118F" w:rsidP="005158CD">
      <w:pPr>
        <w:pStyle w:val="BodyText"/>
      </w:pPr>
    </w:p>
    <w:p w14:paraId="4369A39F" w14:textId="5F43BFBD" w:rsidR="00F631E2" w:rsidRDefault="00AF51EA" w:rsidP="005158CD">
      <w:pPr>
        <w:pStyle w:val="BodyText"/>
      </w:pPr>
      <w:r>
        <w:t xml:space="preserve">Now, </w:t>
      </w:r>
      <w:r w:rsidR="00BE327A">
        <w:t xml:space="preserve">that </w:t>
      </w:r>
      <w:r>
        <w:t>I</w:t>
      </w:r>
      <w:r w:rsidR="00BE327A">
        <w:t>’</w:t>
      </w:r>
      <w:r>
        <w:t>ve established a context</w:t>
      </w:r>
      <w:r w:rsidR="00BE327A">
        <w:t>,</w:t>
      </w:r>
      <w:r>
        <w:t xml:space="preserve"> I can just ask a subsequent question.</w:t>
      </w:r>
    </w:p>
    <w:p w14:paraId="7C89EAA5" w14:textId="51FBC223" w:rsidR="00AF51EA" w:rsidRDefault="00AF51EA" w:rsidP="005158CD">
      <w:pPr>
        <w:pStyle w:val="BodyText"/>
      </w:pPr>
    </w:p>
    <w:p w14:paraId="6F821533" w14:textId="4B01E822" w:rsidR="0034708B" w:rsidRDefault="0034708B" w:rsidP="005158CD">
      <w:pPr>
        <w:pStyle w:val="BodyText"/>
      </w:pPr>
      <w:r>
        <w:t xml:space="preserve">[AI </w:t>
      </w:r>
      <w:commentRangeStart w:id="3"/>
      <w:r>
        <w:t>Query</w:t>
      </w:r>
      <w:commentRangeEnd w:id="3"/>
      <w:r>
        <w:rPr>
          <w:rStyle w:val="CommentReference"/>
          <w:rFonts w:ascii="Verdana" w:hAnsi="Verdana"/>
        </w:rPr>
        <w:commentReference w:id="3"/>
      </w:r>
      <w:r>
        <w:t>]</w:t>
      </w:r>
    </w:p>
    <w:p w14:paraId="42539ED8" w14:textId="7FF8B3B6" w:rsidR="00AF51EA" w:rsidRDefault="00AF51EA" w:rsidP="0034708B">
      <w:pPr>
        <w:pStyle w:val="BodyText"/>
        <w:ind w:firstLine="720"/>
      </w:pPr>
      <w:r>
        <w:t>Will it make me fat?</w:t>
      </w:r>
    </w:p>
    <w:p w14:paraId="4642EF63" w14:textId="10E68F52" w:rsidR="00AF51EA" w:rsidRDefault="00AF51EA" w:rsidP="005158CD">
      <w:pPr>
        <w:pStyle w:val="BodyText"/>
      </w:pPr>
    </w:p>
    <w:p w14:paraId="7814F4E8" w14:textId="500776A3" w:rsidR="00AF51EA" w:rsidRDefault="00EB49BB" w:rsidP="005158CD">
      <w:pPr>
        <w:pStyle w:val="BodyText"/>
      </w:pPr>
      <w:r>
        <w:t>To which AI promptly replies,</w:t>
      </w:r>
      <w:r w:rsidR="00BE327A">
        <w:t>:</w:t>
      </w:r>
    </w:p>
    <w:p w14:paraId="4A88230E" w14:textId="63B5B1F1" w:rsidR="00EB49BB" w:rsidRDefault="00EB49BB" w:rsidP="005158CD">
      <w:pPr>
        <w:pStyle w:val="BodyText"/>
      </w:pPr>
    </w:p>
    <w:p w14:paraId="032C5827" w14:textId="37027FF1" w:rsidR="0034708B" w:rsidRDefault="0034708B" w:rsidP="005158CD">
      <w:pPr>
        <w:pStyle w:val="BodyText"/>
      </w:pPr>
      <w:r>
        <w:t xml:space="preserve">[AI </w:t>
      </w:r>
      <w:commentRangeStart w:id="4"/>
      <w:r>
        <w:t>Response</w:t>
      </w:r>
      <w:commentRangeEnd w:id="4"/>
      <w:r>
        <w:rPr>
          <w:rStyle w:val="CommentReference"/>
          <w:rFonts w:ascii="Verdana" w:hAnsi="Verdana"/>
        </w:rPr>
        <w:commentReference w:id="4"/>
      </w:r>
      <w:r>
        <w:t>]</w:t>
      </w:r>
    </w:p>
    <w:p w14:paraId="4C784CEE" w14:textId="7821BB18" w:rsidR="00EB49BB" w:rsidRDefault="00297518" w:rsidP="0034708B">
      <w:pPr>
        <w:pStyle w:val="BodyText"/>
        <w:ind w:firstLine="720"/>
      </w:pPr>
      <w:r w:rsidRPr="00297518">
        <w:lastRenderedPageBreak/>
        <w:t>No, a grilled cheese is unlikely to make you fat if you eat it in moderation as part of a balanced diet.</w:t>
      </w:r>
    </w:p>
    <w:p w14:paraId="59985193" w14:textId="437E5BF4" w:rsidR="00CA6200" w:rsidRDefault="00CA6200" w:rsidP="005158CD">
      <w:pPr>
        <w:pStyle w:val="BodyText"/>
      </w:pPr>
    </w:p>
    <w:p w14:paraId="619A7A87" w14:textId="651A546A" w:rsidR="00CA6200" w:rsidRDefault="00CA6200" w:rsidP="005158CD">
      <w:pPr>
        <w:pStyle w:val="BodyText"/>
      </w:pPr>
      <w:r>
        <w:t>Well</w:t>
      </w:r>
      <w:r w:rsidR="00BE327A">
        <w:t>,</w:t>
      </w:r>
      <w:r>
        <w:t xml:space="preserve"> that’s good to know!</w:t>
      </w:r>
      <w:r w:rsidR="003F3F2B">
        <w:t xml:space="preserve"> Feel free to keep this conversation going about any other topic you wish.</w:t>
      </w:r>
    </w:p>
    <w:p w14:paraId="38756D3C" w14:textId="77777777" w:rsidR="00BE327A" w:rsidRDefault="00BE327A" w:rsidP="005158CD">
      <w:pPr>
        <w:pStyle w:val="BodyText"/>
      </w:pPr>
    </w:p>
    <w:p w14:paraId="4376CFDE" w14:textId="073CDF51" w:rsidR="00297518" w:rsidRDefault="003753A0" w:rsidP="003753A0">
      <w:pPr>
        <w:pStyle w:val="Heading2"/>
      </w:pPr>
      <w:r>
        <w:t xml:space="preserve">Text to </w:t>
      </w:r>
      <w:r w:rsidR="00BE327A">
        <w:t>A</w:t>
      </w:r>
      <w:r>
        <w:t>udio</w:t>
      </w:r>
    </w:p>
    <w:p w14:paraId="3A7E2C3B" w14:textId="274EA349" w:rsidR="003753A0" w:rsidRDefault="009C1337" w:rsidP="005158CD">
      <w:pPr>
        <w:pStyle w:val="BodyText"/>
      </w:pPr>
      <w:r>
        <w:t>All this chat about grilled cheese is making me hungry</w:t>
      </w:r>
      <w:r w:rsidR="00BE327A">
        <w:t>, so</w:t>
      </w:r>
      <w:r w:rsidR="00DE7301">
        <w:t xml:space="preserve"> let me leave you with a little teaser. </w:t>
      </w:r>
      <w:r w:rsidR="00BE327A">
        <w:t>You’</w:t>
      </w:r>
      <w:r w:rsidR="00787F7A">
        <w:t xml:space="preserve">ve so far built a fully functional chatbot. </w:t>
      </w:r>
      <w:r w:rsidR="00CB3F82">
        <w:t>I</w:t>
      </w:r>
      <w:r w:rsidR="00BE327A">
        <w:t>’</w:t>
      </w:r>
      <w:r w:rsidR="00CB3F82">
        <w:t>ve played a bit with it</w:t>
      </w:r>
      <w:r w:rsidR="00BE327A">
        <w:t>:</w:t>
      </w:r>
      <w:r w:rsidR="00CB3F82">
        <w:t xml:space="preserve"> I asked it about Microsoft Graph, programming in general, security</w:t>
      </w:r>
      <w:r w:rsidR="00BE327A">
        <w:t>-</w:t>
      </w:r>
      <w:r w:rsidR="00CB3F82">
        <w:t xml:space="preserve">related stuff, </w:t>
      </w:r>
      <w:r w:rsidR="00DD004E">
        <w:t>I asked it about cooking</w:t>
      </w:r>
      <w:r w:rsidR="00BE327A">
        <w:t xml:space="preserve"> as you saw</w:t>
      </w:r>
      <w:r w:rsidR="00DD004E">
        <w:t>,</w:t>
      </w:r>
      <w:r w:rsidR="00BE327A">
        <w:t xml:space="preserve"> and</w:t>
      </w:r>
      <w:r w:rsidR="00DD004E">
        <w:t xml:space="preserve"> I asked it about touristy stuff. </w:t>
      </w:r>
      <w:r w:rsidR="003308EB">
        <w:t>I asked it about investing. I asked it about historical events. In every instance, my jaw was on the floor.</w:t>
      </w:r>
    </w:p>
    <w:p w14:paraId="65436E94" w14:textId="66F61E32" w:rsidR="00116E07" w:rsidRDefault="00116E07" w:rsidP="005158CD">
      <w:pPr>
        <w:pStyle w:val="BodyText"/>
      </w:pPr>
    </w:p>
    <w:p w14:paraId="0AF15CBA" w14:textId="0D34A936" w:rsidR="00116E07" w:rsidRDefault="00116E07" w:rsidP="005158CD">
      <w:pPr>
        <w:pStyle w:val="BodyText"/>
      </w:pPr>
      <w:r>
        <w:t xml:space="preserve">I did talk about a few extensibility points, like detecting language, and </w:t>
      </w:r>
      <w:r w:rsidR="005344CC">
        <w:t xml:space="preserve">adding sentiment analysis. </w:t>
      </w:r>
      <w:r w:rsidR="00CF63DA">
        <w:t>But to round up the chatbot, let</w:t>
      </w:r>
      <w:r w:rsidR="00BE327A">
        <w:t>’</w:t>
      </w:r>
      <w:r w:rsidR="00CF63DA">
        <w:t>s add the last bit</w:t>
      </w:r>
      <w:r w:rsidR="00BE327A">
        <w:t xml:space="preserve">, </w:t>
      </w:r>
      <w:r w:rsidR="00CF63DA">
        <w:t>which is text to audio.</w:t>
      </w:r>
    </w:p>
    <w:p w14:paraId="2985ABC2" w14:textId="081AFDD5" w:rsidR="0048466A" w:rsidRDefault="0048466A" w:rsidP="005158CD">
      <w:pPr>
        <w:pStyle w:val="BodyText"/>
      </w:pPr>
    </w:p>
    <w:p w14:paraId="0E888B61" w14:textId="64DC0C68" w:rsidR="0048466A" w:rsidRDefault="00BE327A" w:rsidP="005158CD">
      <w:pPr>
        <w:pStyle w:val="BodyText"/>
      </w:pPr>
      <w:r>
        <w:t>T</w:t>
      </w:r>
      <w:r w:rsidR="0048466A">
        <w:t xml:space="preserve">his is where </w:t>
      </w:r>
      <w:r>
        <w:t xml:space="preserve">the </w:t>
      </w:r>
      <w:r w:rsidR="0048466A">
        <w:t xml:space="preserve">real world kicks in. </w:t>
      </w:r>
      <w:r w:rsidR="00573403">
        <w:t>In the movie, HAL answer</w:t>
      </w:r>
      <w:r>
        <w:t>ed</w:t>
      </w:r>
      <w:r w:rsidR="00573403">
        <w:t xml:space="preserve"> questions that were suited to short audio interactions. </w:t>
      </w:r>
      <w:r w:rsidR="004666C1">
        <w:t>That isn</w:t>
      </w:r>
      <w:r>
        <w:t>’</w:t>
      </w:r>
      <w:r w:rsidR="004666C1">
        <w:t xml:space="preserve">t how the real world operates. </w:t>
      </w:r>
      <w:r w:rsidR="000E5CEE">
        <w:t>Sometim</w:t>
      </w:r>
      <w:r w:rsidR="001B5BFD">
        <w:t>es the output is code. Sometimes it</w:t>
      </w:r>
      <w:r>
        <w:t>’</w:t>
      </w:r>
      <w:r w:rsidR="001B5BFD">
        <w:t>s images. Other times it</w:t>
      </w:r>
      <w:r>
        <w:t>’</w:t>
      </w:r>
      <w:r w:rsidR="001B5BFD">
        <w:t xml:space="preserve">s bulleted lists. </w:t>
      </w:r>
      <w:r w:rsidR="003C69A3">
        <w:t xml:space="preserve">Just look at </w:t>
      </w:r>
      <w:r w:rsidR="003C69A3" w:rsidRPr="00BE327A">
        <w:rPr>
          <w:b/>
          <w:bCs/>
        </w:rPr>
        <w:t>Figure 5</w:t>
      </w:r>
      <w:r w:rsidR="003C69A3">
        <w:t>. Now imagine closing your eyes and having that text read out to you as a</w:t>
      </w:r>
      <w:r w:rsidR="00BE3BD7">
        <w:t xml:space="preserve">udio. </w:t>
      </w:r>
      <w:r w:rsidR="0082123A">
        <w:t>I wouldn’t find that very useful</w:t>
      </w:r>
      <w:r>
        <w:t>,</w:t>
      </w:r>
      <w:r w:rsidR="0082123A">
        <w:t xml:space="preserve"> to be frank. </w:t>
      </w:r>
      <w:r w:rsidR="008D0249">
        <w:t>It</w:t>
      </w:r>
      <w:r>
        <w:t>’</w:t>
      </w:r>
      <w:r w:rsidR="008D0249">
        <w:t>s easier to read bulleted lists</w:t>
      </w:r>
      <w:r w:rsidR="000B0610">
        <w:t xml:space="preserve"> yourself</w:t>
      </w:r>
      <w:r w:rsidR="008D0249">
        <w:t xml:space="preserve"> th</w:t>
      </w:r>
      <w:r>
        <w:t>a</w:t>
      </w:r>
      <w:r w:rsidR="008D0249">
        <w:t xml:space="preserve">n to </w:t>
      </w:r>
      <w:r w:rsidR="000B0610">
        <w:t>have them</w:t>
      </w:r>
      <w:r w:rsidR="008D0249">
        <w:t xml:space="preserve"> read out to you.</w:t>
      </w:r>
    </w:p>
    <w:p w14:paraId="2FDFA76A" w14:textId="32265225" w:rsidR="00DC11F3" w:rsidRDefault="00DC11F3" w:rsidP="005158CD">
      <w:pPr>
        <w:pStyle w:val="BodyText"/>
      </w:pPr>
    </w:p>
    <w:p w14:paraId="032A179B" w14:textId="44D3AEA6" w:rsidR="00DC11F3" w:rsidRDefault="000E3117" w:rsidP="005158CD">
      <w:pPr>
        <w:pStyle w:val="BodyText"/>
      </w:pPr>
      <w:r>
        <w:t xml:space="preserve">Still, </w:t>
      </w:r>
      <w:r w:rsidR="00BE327A">
        <w:t>because</w:t>
      </w:r>
      <w:r>
        <w:t xml:space="preserve"> I set out to do a full </w:t>
      </w:r>
      <w:r w:rsidR="006F0D09">
        <w:t>audio-based</w:t>
      </w:r>
      <w:r>
        <w:t xml:space="preserve"> interaction, let</w:t>
      </w:r>
      <w:r w:rsidR="00BE327A">
        <w:t>’</w:t>
      </w:r>
      <w:r>
        <w:t xml:space="preserve">s add </w:t>
      </w:r>
      <w:r w:rsidR="000119AC">
        <w:t xml:space="preserve">text to speech </w:t>
      </w:r>
      <w:r>
        <w:t>also.</w:t>
      </w:r>
    </w:p>
    <w:p w14:paraId="210F4510" w14:textId="61D934B4" w:rsidR="001F70A5" w:rsidRDefault="001F70A5" w:rsidP="005158CD">
      <w:pPr>
        <w:pStyle w:val="BodyText"/>
      </w:pPr>
    </w:p>
    <w:p w14:paraId="64C7B894" w14:textId="182409D2" w:rsidR="001F70A5" w:rsidRDefault="001F70A5" w:rsidP="005158CD">
      <w:pPr>
        <w:pStyle w:val="BodyText"/>
      </w:pPr>
      <w:r>
        <w:t xml:space="preserve">Back on </w:t>
      </w:r>
      <w:r w:rsidR="00BE327A">
        <w:t>H</w:t>
      </w:r>
      <w:r>
        <w:t xml:space="preserve">ugging </w:t>
      </w:r>
      <w:r w:rsidR="00BE327A">
        <w:t>F</w:t>
      </w:r>
      <w:r>
        <w:t xml:space="preserve">ace, </w:t>
      </w:r>
      <w:r w:rsidR="00CA0E2B">
        <w:t xml:space="preserve">I found the </w:t>
      </w:r>
      <w:r w:rsidR="00CA0E2B" w:rsidRPr="00BE327A">
        <w:rPr>
          <w:b/>
          <w:bCs/>
        </w:rPr>
        <w:t>2noise/</w:t>
      </w:r>
      <w:proofErr w:type="spellStart"/>
      <w:r w:rsidR="00CA0E2B" w:rsidRPr="00BE327A">
        <w:rPr>
          <w:b/>
          <w:bCs/>
        </w:rPr>
        <w:t>chatts</w:t>
      </w:r>
      <w:proofErr w:type="spellEnd"/>
      <w:r w:rsidR="00CA0E2B">
        <w:t xml:space="preserve"> model as the most popular text</w:t>
      </w:r>
      <w:r w:rsidR="00BE327A">
        <w:t>-</w:t>
      </w:r>
      <w:r w:rsidR="00CA0E2B">
        <w:t>to</w:t>
      </w:r>
      <w:r w:rsidR="00BE327A">
        <w:t>-</w:t>
      </w:r>
      <w:r w:rsidR="00CA0E2B">
        <w:t xml:space="preserve">audio model. </w:t>
      </w:r>
      <w:r w:rsidR="009212D7">
        <w:t xml:space="preserve">It was </w:t>
      </w:r>
      <w:r w:rsidR="00E93B18">
        <w:t>easy</w:t>
      </w:r>
      <w:r w:rsidR="009212D7">
        <w:t xml:space="preserve"> to put together a code example that converted any input text to a pretty decent quality of spoken audio</w:t>
      </w:r>
      <w:r w:rsidR="009939CF">
        <w:t xml:space="preserve">. </w:t>
      </w:r>
      <w:r w:rsidR="005A08EB">
        <w:t>You can see the code for text</w:t>
      </w:r>
      <w:r w:rsidR="00BE327A">
        <w:t>-</w:t>
      </w:r>
      <w:r w:rsidR="005A08EB">
        <w:t>to</w:t>
      </w:r>
      <w:r w:rsidR="00BE327A">
        <w:t>-</w:t>
      </w:r>
      <w:r w:rsidR="005A08EB">
        <w:t xml:space="preserve">audio in </w:t>
      </w:r>
      <w:r w:rsidR="005A08EB" w:rsidRPr="00BE327A">
        <w:rPr>
          <w:b/>
          <w:bCs/>
        </w:rPr>
        <w:t>Listing 8</w:t>
      </w:r>
      <w:r w:rsidR="005A08EB">
        <w:t xml:space="preserve">. </w:t>
      </w:r>
      <w:r w:rsidR="009939CF">
        <w:t xml:space="preserve">In fact, I was able to visit </w:t>
      </w:r>
      <w:hyperlink r:id="rId24" w:history="1">
        <w:r w:rsidR="009939CF" w:rsidRPr="006624DD">
          <w:rPr>
            <w:rStyle w:val="Hyperlink"/>
          </w:rPr>
          <w:t>https://chattts.com</w:t>
        </w:r>
      </w:hyperlink>
      <w:r w:rsidR="009939CF">
        <w:t xml:space="preserve"> and tweak the inputs to figure out what parameters worked best for me. </w:t>
      </w:r>
    </w:p>
    <w:p w14:paraId="3BE35ED9" w14:textId="1CBA6EDF" w:rsidR="000553F8" w:rsidRDefault="000553F8" w:rsidP="005158CD">
      <w:pPr>
        <w:pStyle w:val="BodyText"/>
      </w:pPr>
    </w:p>
    <w:p w14:paraId="55851DC5" w14:textId="4B1AD051" w:rsidR="00B36156" w:rsidRDefault="000553F8" w:rsidP="005158CD">
      <w:pPr>
        <w:pStyle w:val="BodyText"/>
      </w:pPr>
      <w:r>
        <w:t xml:space="preserve">I’ll leave it up to you to integrate </w:t>
      </w:r>
      <w:r w:rsidR="00BE327A">
        <w:t>it</w:t>
      </w:r>
      <w:r>
        <w:t xml:space="preserve"> into </w:t>
      </w:r>
      <w:r w:rsidRPr="00BE327A">
        <w:rPr>
          <w:b/>
          <w:bCs/>
        </w:rPr>
        <w:t>Listing 7</w:t>
      </w:r>
      <w:r>
        <w:t xml:space="preserve">, but </w:t>
      </w:r>
      <w:r w:rsidR="00A04D04">
        <w:t xml:space="preserve">as I said, I didn’t find it very useful except for simple questions that had straightforward </w:t>
      </w:r>
      <w:r w:rsidR="00C51B24">
        <w:t xml:space="preserve">and </w:t>
      </w:r>
      <w:r w:rsidR="00A04D04">
        <w:t>to</w:t>
      </w:r>
      <w:r w:rsidR="00C51B24">
        <w:t>-</w:t>
      </w:r>
      <w:r w:rsidR="00A04D04">
        <w:t>the</w:t>
      </w:r>
      <w:r w:rsidR="00C51B24">
        <w:t>-</w:t>
      </w:r>
      <w:r w:rsidR="00A04D04">
        <w:t xml:space="preserve">point answers. For </w:t>
      </w:r>
      <w:r w:rsidR="006866DA">
        <w:t>example,</w:t>
      </w:r>
      <w:r w:rsidR="00A04D04">
        <w:t xml:space="preserve"> quick math questions, or asking factual questions that didn’t need long drawn</w:t>
      </w:r>
      <w:r w:rsidR="000B0610">
        <w:t>-</w:t>
      </w:r>
      <w:r w:rsidR="00C51B24">
        <w:t>out</w:t>
      </w:r>
      <w:r w:rsidR="00A04D04">
        <w:t xml:space="preserve"> answers. </w:t>
      </w:r>
    </w:p>
    <w:p w14:paraId="06E397B1" w14:textId="77777777" w:rsidR="00C51B24" w:rsidRDefault="00C51B24" w:rsidP="005158CD">
      <w:pPr>
        <w:pStyle w:val="BodyText"/>
      </w:pPr>
    </w:p>
    <w:p w14:paraId="0A392DFE" w14:textId="513A7691" w:rsidR="00D95924" w:rsidRDefault="00B36156" w:rsidP="00C51B24">
      <w:pPr>
        <w:pStyle w:val="Heading2"/>
      </w:pPr>
      <w:r>
        <w:t>Summary</w:t>
      </w:r>
    </w:p>
    <w:p w14:paraId="7ACC3AB2" w14:textId="2D6EBABB" w:rsidR="00DA254B" w:rsidRDefault="00DA254B" w:rsidP="00A55406">
      <w:pPr>
        <w:pStyle w:val="BodyText"/>
      </w:pPr>
      <w:r>
        <w:t xml:space="preserve">Did I just build a super intelligent chat bot that I can talk with about any topic and it replies intelligently? </w:t>
      </w:r>
      <w:r w:rsidR="00AC2BFD">
        <w:t>Yeah</w:t>
      </w:r>
      <w:r w:rsidR="00C51B24">
        <w:t>,</w:t>
      </w:r>
      <w:r w:rsidR="00AC2BFD">
        <w:t xml:space="preserve"> I just did. </w:t>
      </w:r>
      <w:r w:rsidR="004D380E">
        <w:t xml:space="preserve">And I’ve been using it to learn about all sorts of stuff. </w:t>
      </w:r>
      <w:r w:rsidR="00C55FA6">
        <w:t xml:space="preserve">I’ve heard stuff like the federal reserve is lowering rates and it’s taught me all about it. </w:t>
      </w:r>
    </w:p>
    <w:p w14:paraId="52CF81E1" w14:textId="77777777" w:rsidR="00DA254B" w:rsidRDefault="00DA254B" w:rsidP="00A55406">
      <w:pPr>
        <w:pStyle w:val="BodyText"/>
      </w:pPr>
    </w:p>
    <w:p w14:paraId="2E63BE79" w14:textId="0D519919" w:rsidR="00A55406" w:rsidRDefault="00A55406" w:rsidP="00A55406">
      <w:pPr>
        <w:pStyle w:val="BodyText"/>
      </w:pPr>
      <w:r>
        <w:t>I find it simply amazing that what was purely science fiction in 1964</w:t>
      </w:r>
      <w:r w:rsidR="008D01BF">
        <w:t xml:space="preserve">, I was able to effectively build over the weekend. </w:t>
      </w:r>
      <w:r w:rsidR="00771882">
        <w:t xml:space="preserve">Just to drive home </w:t>
      </w:r>
      <w:r w:rsidR="00627412">
        <w:t>t</w:t>
      </w:r>
      <w:r w:rsidR="00771882">
        <w:t>he point of how incredible this is, what else was considered science fiction in 1964?</w:t>
      </w:r>
      <w:r w:rsidR="00DA5973">
        <w:t xml:space="preserve"> What</w:t>
      </w:r>
      <w:r w:rsidR="00C51B24">
        <w:t>’</w:t>
      </w:r>
      <w:r w:rsidR="00DA5973">
        <w:t>s considered science fiction today? Teleportation? Cloning</w:t>
      </w:r>
      <w:r w:rsidR="00E705B0">
        <w:t xml:space="preserve">? </w:t>
      </w:r>
      <w:r w:rsidR="00DA2ECD">
        <w:t xml:space="preserve">Travel at the speed of light? Time travel? </w:t>
      </w:r>
      <w:r w:rsidR="00A01209">
        <w:t>Admittedly</w:t>
      </w:r>
      <w:r w:rsidR="00C51B24">
        <w:t>,</w:t>
      </w:r>
      <w:r w:rsidR="00A01209">
        <w:t xml:space="preserve"> 1964 was 60 years ago, but that</w:t>
      </w:r>
      <w:r w:rsidR="000B0610">
        <w:t>’</w:t>
      </w:r>
      <w:r w:rsidR="00A01209">
        <w:t xml:space="preserve">s still within one person’s lifetime. </w:t>
      </w:r>
    </w:p>
    <w:p w14:paraId="09888785" w14:textId="55C3B316" w:rsidR="00CB5FF1" w:rsidRDefault="00CB5FF1" w:rsidP="00A55406">
      <w:pPr>
        <w:pStyle w:val="BodyText"/>
      </w:pPr>
    </w:p>
    <w:p w14:paraId="4FBA2E8E" w14:textId="006FA477" w:rsidR="00CB5FF1" w:rsidRDefault="00CB5FF1" w:rsidP="00A55406">
      <w:pPr>
        <w:pStyle w:val="BodyText"/>
      </w:pPr>
      <w:r>
        <w:t>Can you imagine, in the year 2094, some random guy using off</w:t>
      </w:r>
      <w:r w:rsidR="00C51B24">
        <w:t>-</w:t>
      </w:r>
      <w:r>
        <w:t>the</w:t>
      </w:r>
      <w:r w:rsidR="00C51B24">
        <w:t>-</w:t>
      </w:r>
      <w:r>
        <w:t>shelf hardware to clone himself, time travel back to 2024, and write an article to show how to build HAL?</w:t>
      </w:r>
    </w:p>
    <w:p w14:paraId="0BB4E8F6" w14:textId="3659E967" w:rsidR="00EC4B48" w:rsidRDefault="00EC4B48" w:rsidP="00A55406">
      <w:pPr>
        <w:pStyle w:val="BodyText"/>
      </w:pPr>
    </w:p>
    <w:p w14:paraId="325BEB90" w14:textId="0D4A5EE1" w:rsidR="00EC4B48" w:rsidRDefault="00EC4B48" w:rsidP="00A55406">
      <w:pPr>
        <w:pStyle w:val="BodyText"/>
      </w:pPr>
      <w:r>
        <w:t xml:space="preserve">Yeah, neither can I. </w:t>
      </w:r>
    </w:p>
    <w:p w14:paraId="79268CB7" w14:textId="56F14469" w:rsidR="003903A9" w:rsidRDefault="003903A9" w:rsidP="00A55406">
      <w:pPr>
        <w:pStyle w:val="BodyText"/>
      </w:pPr>
    </w:p>
    <w:p w14:paraId="6E688F19" w14:textId="56262DFD" w:rsidR="000B678A" w:rsidRDefault="003903A9" w:rsidP="00FC766F">
      <w:pPr>
        <w:pStyle w:val="BodyText"/>
      </w:pPr>
      <w:r>
        <w:t>Well, I’m off to mak</w:t>
      </w:r>
      <w:r w:rsidR="00C51B24">
        <w:t>e</w:t>
      </w:r>
      <w:r>
        <w:t xml:space="preserve"> a grilled cheese</w:t>
      </w:r>
      <w:r w:rsidR="00C51B24">
        <w:t>. Y</w:t>
      </w:r>
      <w:r>
        <w:t>ou have fun.</w:t>
      </w:r>
    </w:p>
    <w:p w14:paraId="4D1A8937" w14:textId="77777777" w:rsidR="00C51B24" w:rsidRDefault="00C51B24" w:rsidP="00FC766F">
      <w:pPr>
        <w:pStyle w:val="BodyText"/>
      </w:pPr>
    </w:p>
    <w:p w14:paraId="4B1A7ECE" w14:textId="63FDF75C" w:rsidR="004B71FB" w:rsidRDefault="004B71FB" w:rsidP="004B71FB">
      <w:pPr>
        <w:pStyle w:val="SidebarCaption"/>
      </w:pPr>
      <w:r>
        <w:t>Sponsored Sidebar</w:t>
      </w:r>
    </w:p>
    <w:p w14:paraId="171B66B0" w14:textId="44C2A6B2" w:rsidR="004B71FB" w:rsidRDefault="004B71FB" w:rsidP="004B71FB">
      <w:pPr>
        <w:pStyle w:val="SidebarCaption"/>
      </w:pPr>
      <w:r w:rsidRPr="000A5FC9">
        <w:t>Stay Connected with CODE Magazine on LinkedIn</w:t>
      </w:r>
      <w:r>
        <w:t xml:space="preserve"> </w:t>
      </w:r>
    </w:p>
    <w:p w14:paraId="113F2B15" w14:textId="77777777" w:rsidR="004B71FB" w:rsidRPr="000A5FC9" w:rsidRDefault="004B71FB" w:rsidP="004B71FB">
      <w:pPr>
        <w:pStyle w:val="SideBar"/>
      </w:pPr>
      <w:r w:rsidRPr="000A5FC9">
        <w:t xml:space="preserve">Join our professional community on LinkedIn to stay ahead in the tech world. </w:t>
      </w:r>
    </w:p>
    <w:p w14:paraId="0DA26700" w14:textId="77777777" w:rsidR="004B71FB" w:rsidRPr="000A5FC9" w:rsidRDefault="004B71FB" w:rsidP="004B71FB">
      <w:pPr>
        <w:pStyle w:val="SideBar"/>
      </w:pPr>
      <w:r w:rsidRPr="000A5FC9">
        <w:rPr>
          <w:b/>
          <w:bCs/>
        </w:rPr>
        <w:t>Exclusive Content</w:t>
      </w:r>
      <w:r w:rsidRPr="000A5FC9">
        <w:t xml:space="preserve">: </w:t>
      </w:r>
      <w:r w:rsidRPr="00B51FCE">
        <w:t>Get the latest tech insights and articles.</w:t>
      </w:r>
    </w:p>
    <w:p w14:paraId="2A561CD4" w14:textId="77777777" w:rsidR="004B71FB" w:rsidRDefault="004B71FB" w:rsidP="004B71FB">
      <w:pPr>
        <w:pStyle w:val="SideBar"/>
      </w:pPr>
      <w:r w:rsidRPr="000A5FC9">
        <w:rPr>
          <w:b/>
          <w:bCs/>
        </w:rPr>
        <w:lastRenderedPageBreak/>
        <w:t>Industry Updates</w:t>
      </w:r>
      <w:r w:rsidRPr="000A5FC9">
        <w:t xml:space="preserve">: </w:t>
      </w:r>
      <w:r w:rsidRPr="00B51FCE">
        <w:t>Stay informed with cutting-edge news.</w:t>
      </w:r>
    </w:p>
    <w:p w14:paraId="449CC2D6" w14:textId="77777777" w:rsidR="004B71FB" w:rsidRDefault="004B71FB" w:rsidP="004B71FB">
      <w:pPr>
        <w:pStyle w:val="SideBar"/>
      </w:pPr>
      <w:r w:rsidRPr="000A5FC9">
        <w:rPr>
          <w:b/>
          <w:bCs/>
        </w:rPr>
        <w:t>Networking:</w:t>
      </w:r>
      <w:r w:rsidRPr="000A5FC9">
        <w:t xml:space="preserve"> Connect with peers and industry leaders.</w:t>
      </w:r>
    </w:p>
    <w:p w14:paraId="4CEB7311" w14:textId="77777777" w:rsidR="004B71FB" w:rsidRPr="000A5FC9" w:rsidRDefault="004B71FB" w:rsidP="004B71FB">
      <w:pPr>
        <w:pStyle w:val="SideBar"/>
        <w:rPr>
          <w:sz w:val="4"/>
          <w:szCs w:val="4"/>
        </w:rPr>
      </w:pPr>
    </w:p>
    <w:p w14:paraId="7FAA3F85" w14:textId="77777777" w:rsidR="004B71FB" w:rsidRPr="000A5FC9" w:rsidRDefault="004B71FB" w:rsidP="004B71FB">
      <w:pPr>
        <w:pStyle w:val="SideBar"/>
      </w:pPr>
      <w:r w:rsidRPr="00B51FCE">
        <w:t>Help us grow by sharing with colleagues and friends.</w:t>
      </w:r>
    </w:p>
    <w:p w14:paraId="4153C42F" w14:textId="5B3962C8" w:rsidR="004B71FB" w:rsidRDefault="004B71FB" w:rsidP="004B71FB">
      <w:pPr>
        <w:pStyle w:val="SideBar"/>
      </w:pPr>
      <w:r w:rsidRPr="000A5FC9">
        <w:rPr>
          <w:b/>
          <w:bCs/>
        </w:rPr>
        <w:t>Follow us today</w:t>
      </w:r>
      <w:r>
        <w:rPr>
          <w:b/>
          <w:bCs/>
        </w:rPr>
        <w:t xml:space="preserve">: </w:t>
      </w:r>
      <w:hyperlink r:id="rId25" w:history="1">
        <w:r>
          <w:rPr>
            <w:rStyle w:val="Hyperlink"/>
            <w:sz w:val="18"/>
            <w:szCs w:val="18"/>
          </w:rPr>
          <w:t>www.linkedin.com/company/</w:t>
        </w:r>
        <w:r w:rsidRPr="000A5FC9">
          <w:rPr>
            <w:rStyle w:val="Hyperlink"/>
            <w:b/>
            <w:bCs/>
            <w:sz w:val="18"/>
            <w:szCs w:val="18"/>
          </w:rPr>
          <w:t>code-magazine</w:t>
        </w:r>
      </w:hyperlink>
    </w:p>
    <w:p w14:paraId="4C5940E5" w14:textId="77777777" w:rsidR="004B71FB" w:rsidRDefault="004B71FB" w:rsidP="00FC766F">
      <w:pPr>
        <w:pStyle w:val="BodyText"/>
      </w:pPr>
    </w:p>
    <w:p w14:paraId="1A44FF5D" w14:textId="0E4F7848" w:rsidR="000B678A" w:rsidRDefault="000B678A" w:rsidP="005E0B8A">
      <w:pPr>
        <w:pStyle w:val="CodeListingHeader"/>
      </w:pPr>
      <w:r>
        <w:t>Listing 1: My launch.json to enable Python debugging</w:t>
      </w:r>
    </w:p>
    <w:p w14:paraId="304F33E3" w14:textId="77777777" w:rsidR="000B678A" w:rsidRDefault="000B678A" w:rsidP="005E0B8A">
      <w:pPr>
        <w:pStyle w:val="CodeListing"/>
      </w:pPr>
      <w:r>
        <w:t>{</w:t>
      </w:r>
    </w:p>
    <w:p w14:paraId="698668E6" w14:textId="77777777" w:rsidR="000B678A" w:rsidRDefault="000B678A" w:rsidP="005E0B8A">
      <w:pPr>
        <w:pStyle w:val="CodeListing"/>
      </w:pPr>
      <w:r>
        <w:t xml:space="preserve">    </w:t>
      </w:r>
      <w:r>
        <w:rPr>
          <w:rStyle w:val="hljs-string"/>
          <w:rFonts w:cs="Consolas"/>
          <w:color w:val="A31515"/>
        </w:rPr>
        <w:t>"version"</w:t>
      </w:r>
      <w:r>
        <w:t xml:space="preserve">: </w:t>
      </w:r>
      <w:r>
        <w:rPr>
          <w:rStyle w:val="hljs-string"/>
          <w:rFonts w:cs="Consolas"/>
          <w:color w:val="A31515"/>
        </w:rPr>
        <w:t>"0.2.0"</w:t>
      </w:r>
      <w:r>
        <w:t>,</w:t>
      </w:r>
    </w:p>
    <w:p w14:paraId="64732CCC" w14:textId="77777777" w:rsidR="000B678A" w:rsidRDefault="000B678A" w:rsidP="005E0B8A">
      <w:pPr>
        <w:pStyle w:val="CodeListing"/>
      </w:pPr>
      <w:r>
        <w:t xml:space="preserve">    </w:t>
      </w:r>
      <w:r>
        <w:rPr>
          <w:rStyle w:val="hljs-string"/>
          <w:rFonts w:cs="Consolas"/>
          <w:color w:val="A31515"/>
        </w:rPr>
        <w:t>"configurations"</w:t>
      </w:r>
      <w:r>
        <w:t>: [</w:t>
      </w:r>
    </w:p>
    <w:p w14:paraId="318A87DE" w14:textId="77777777" w:rsidR="000B678A" w:rsidRDefault="000B678A" w:rsidP="005E0B8A">
      <w:pPr>
        <w:pStyle w:val="CodeListing"/>
      </w:pPr>
      <w:r>
        <w:t xml:space="preserve">        {</w:t>
      </w:r>
    </w:p>
    <w:p w14:paraId="2A8B2FDC" w14:textId="77777777" w:rsidR="000B678A" w:rsidRDefault="000B678A" w:rsidP="005E0B8A">
      <w:pPr>
        <w:pStyle w:val="CodeListing"/>
      </w:pPr>
      <w:r>
        <w:t xml:space="preserve">            </w:t>
      </w:r>
      <w:r>
        <w:rPr>
          <w:rStyle w:val="hljs-string"/>
          <w:rFonts w:cs="Consolas"/>
          <w:color w:val="A31515"/>
        </w:rPr>
        <w:t>"name"</w:t>
      </w:r>
      <w:r>
        <w:t xml:space="preserve">: </w:t>
      </w:r>
      <w:r>
        <w:rPr>
          <w:rStyle w:val="hljs-string"/>
          <w:rFonts w:cs="Consolas"/>
          <w:color w:val="A31515"/>
        </w:rPr>
        <w:t>"Python Debugger: Current File"</w:t>
      </w:r>
      <w:r>
        <w:t>,</w:t>
      </w:r>
    </w:p>
    <w:p w14:paraId="38B7C717" w14:textId="77777777" w:rsidR="000B678A" w:rsidRDefault="000B678A" w:rsidP="005E0B8A">
      <w:pPr>
        <w:pStyle w:val="CodeListing"/>
      </w:pPr>
      <w:r>
        <w:t xml:space="preserve">            </w:t>
      </w:r>
      <w:r>
        <w:rPr>
          <w:rStyle w:val="hljs-string"/>
          <w:rFonts w:cs="Consolas"/>
          <w:color w:val="A31515"/>
        </w:rPr>
        <w:t>"type"</w:t>
      </w:r>
      <w:r>
        <w:t xml:space="preserve">: </w:t>
      </w:r>
      <w:r>
        <w:rPr>
          <w:rStyle w:val="hljs-string"/>
          <w:rFonts w:cs="Consolas"/>
          <w:color w:val="A31515"/>
        </w:rPr>
        <w:t>"debugpy"</w:t>
      </w:r>
      <w:r>
        <w:t>,</w:t>
      </w:r>
    </w:p>
    <w:p w14:paraId="7D5D91B9" w14:textId="77777777" w:rsidR="000B678A" w:rsidRDefault="000B678A" w:rsidP="005E0B8A">
      <w:pPr>
        <w:pStyle w:val="CodeListing"/>
      </w:pPr>
      <w:r>
        <w:t xml:space="preserve">            </w:t>
      </w:r>
      <w:r>
        <w:rPr>
          <w:rStyle w:val="hljs-string"/>
          <w:rFonts w:cs="Consolas"/>
          <w:color w:val="A31515"/>
        </w:rPr>
        <w:t>"request"</w:t>
      </w:r>
      <w:r>
        <w:t xml:space="preserve">: </w:t>
      </w:r>
      <w:r>
        <w:rPr>
          <w:rStyle w:val="hljs-string"/>
          <w:rFonts w:cs="Consolas"/>
          <w:color w:val="A31515"/>
        </w:rPr>
        <w:t>"launch"</w:t>
      </w:r>
      <w:r>
        <w:t>,</w:t>
      </w:r>
    </w:p>
    <w:p w14:paraId="09AC5448" w14:textId="77777777" w:rsidR="000B678A" w:rsidRDefault="000B678A" w:rsidP="005E0B8A">
      <w:pPr>
        <w:pStyle w:val="CodeListing"/>
      </w:pPr>
      <w:r>
        <w:t xml:space="preserve">            </w:t>
      </w:r>
      <w:r>
        <w:rPr>
          <w:rStyle w:val="hljs-string"/>
          <w:rFonts w:cs="Consolas"/>
          <w:color w:val="A31515"/>
        </w:rPr>
        <w:t>"program"</w:t>
      </w:r>
      <w:r>
        <w:t xml:space="preserve">: </w:t>
      </w:r>
      <w:r>
        <w:rPr>
          <w:rStyle w:val="hljs-string"/>
          <w:rFonts w:cs="Consolas"/>
          <w:color w:val="A31515"/>
        </w:rPr>
        <w:t>"</w:t>
      </w:r>
      <w:r>
        <w:rPr>
          <w:rStyle w:val="hljs-variable"/>
          <w:rFonts w:cs="Consolas"/>
          <w:color w:val="008000"/>
        </w:rPr>
        <w:t>${file}</w:t>
      </w:r>
      <w:r>
        <w:rPr>
          <w:rStyle w:val="hljs-string"/>
          <w:rFonts w:cs="Consolas"/>
          <w:color w:val="A31515"/>
        </w:rPr>
        <w:t>"</w:t>
      </w:r>
      <w:r>
        <w:t>,</w:t>
      </w:r>
    </w:p>
    <w:p w14:paraId="3329FB30" w14:textId="77777777" w:rsidR="000B678A" w:rsidRDefault="000B678A" w:rsidP="005E0B8A">
      <w:pPr>
        <w:pStyle w:val="CodeListing"/>
      </w:pPr>
      <w:r>
        <w:t xml:space="preserve">            </w:t>
      </w:r>
      <w:r>
        <w:rPr>
          <w:rStyle w:val="hljs-string"/>
          <w:rFonts w:cs="Consolas"/>
          <w:color w:val="A31515"/>
        </w:rPr>
        <w:t>"console"</w:t>
      </w:r>
      <w:r>
        <w:t xml:space="preserve">: </w:t>
      </w:r>
      <w:r>
        <w:rPr>
          <w:rStyle w:val="hljs-string"/>
          <w:rFonts w:cs="Consolas"/>
          <w:color w:val="A31515"/>
        </w:rPr>
        <w:t>"integratedTerminal"</w:t>
      </w:r>
    </w:p>
    <w:p w14:paraId="6C9640A5" w14:textId="77777777" w:rsidR="000B678A" w:rsidRDefault="000B678A" w:rsidP="005E0B8A">
      <w:pPr>
        <w:pStyle w:val="CodeListing"/>
      </w:pPr>
      <w:r>
        <w:t xml:space="preserve">        }</w:t>
      </w:r>
    </w:p>
    <w:p w14:paraId="5B3ADC79" w14:textId="77777777" w:rsidR="000B678A" w:rsidRDefault="000B678A" w:rsidP="005E0B8A">
      <w:pPr>
        <w:pStyle w:val="CodeListing"/>
      </w:pPr>
      <w:r>
        <w:t xml:space="preserve">    ]</w:t>
      </w:r>
    </w:p>
    <w:p w14:paraId="7C28E266" w14:textId="77777777" w:rsidR="000B678A" w:rsidRDefault="000B678A" w:rsidP="005E0B8A">
      <w:pPr>
        <w:pStyle w:val="CodeListing"/>
      </w:pPr>
      <w:r>
        <w:t>}</w:t>
      </w:r>
    </w:p>
    <w:p w14:paraId="7CF945DF" w14:textId="77917005" w:rsidR="000B678A" w:rsidRDefault="000B678A" w:rsidP="00FC766F">
      <w:pPr>
        <w:pStyle w:val="BodyText"/>
      </w:pPr>
    </w:p>
    <w:p w14:paraId="2183738B" w14:textId="3A61E36E" w:rsidR="00172A67" w:rsidRDefault="00172A67" w:rsidP="005E0B8A">
      <w:pPr>
        <w:pStyle w:val="CodeListingHeader"/>
      </w:pPr>
      <w:r>
        <w:t>Listing 2: Live audio transcribing using Whisper</w:t>
      </w:r>
    </w:p>
    <w:p w14:paraId="490C3503" w14:textId="77777777" w:rsidR="00172A67" w:rsidRDefault="00172A67" w:rsidP="005E0B8A">
      <w:pPr>
        <w:pStyle w:val="CodeListing"/>
      </w:pPr>
      <w:r>
        <w:rPr>
          <w:rStyle w:val="hljs-keyword"/>
          <w:rFonts w:cs="Consolas"/>
          <w:color w:val="0000FF"/>
        </w:rPr>
        <w:t>import</w:t>
      </w:r>
      <w:r>
        <w:t xml:space="preserve"> speech_recognition </w:t>
      </w:r>
      <w:r>
        <w:rPr>
          <w:rStyle w:val="hljs-keyword"/>
          <w:rFonts w:cs="Consolas"/>
          <w:color w:val="0000FF"/>
        </w:rPr>
        <w:t>as</w:t>
      </w:r>
      <w:r>
        <w:t xml:space="preserve"> sr</w:t>
      </w:r>
    </w:p>
    <w:p w14:paraId="745A9126" w14:textId="77777777" w:rsidR="00172A67" w:rsidRDefault="00172A67" w:rsidP="005E0B8A">
      <w:pPr>
        <w:pStyle w:val="CodeListing"/>
      </w:pPr>
      <w:r>
        <w:rPr>
          <w:rStyle w:val="hljs-keyword"/>
          <w:rFonts w:cs="Consolas"/>
          <w:color w:val="0000FF"/>
        </w:rPr>
        <w:t>from</w:t>
      </w:r>
      <w:r>
        <w:t xml:space="preserve"> speech_recognition </w:t>
      </w:r>
      <w:r>
        <w:rPr>
          <w:rStyle w:val="hljs-keyword"/>
          <w:rFonts w:cs="Consolas"/>
          <w:color w:val="0000FF"/>
        </w:rPr>
        <w:t>import</w:t>
      </w:r>
      <w:r>
        <w:t xml:space="preserve"> </w:t>
      </w:r>
    </w:p>
    <w:p w14:paraId="517F4F92" w14:textId="77777777" w:rsidR="00172A67" w:rsidRDefault="00172A67" w:rsidP="005E0B8A">
      <w:pPr>
        <w:pStyle w:val="CodeListing"/>
      </w:pPr>
      <w:r>
        <w:t xml:space="preserve">  Microphone, Recognizer, UnknownValueError</w:t>
      </w:r>
    </w:p>
    <w:p w14:paraId="1C1C7C1E" w14:textId="77777777" w:rsidR="00172A67" w:rsidRDefault="00172A67" w:rsidP="005E0B8A">
      <w:pPr>
        <w:pStyle w:val="CodeListing"/>
      </w:pPr>
    </w:p>
    <w:p w14:paraId="0BD249D7" w14:textId="77777777" w:rsidR="00172A67" w:rsidRDefault="00172A67" w:rsidP="005E0B8A">
      <w:pPr>
        <w:pStyle w:val="CodeListing"/>
      </w:pPr>
      <w:r>
        <w:t>r = sr.Recognizer()</w:t>
      </w:r>
    </w:p>
    <w:p w14:paraId="1D6786C3" w14:textId="77777777" w:rsidR="00172A67" w:rsidRDefault="00172A67" w:rsidP="005E0B8A">
      <w:pPr>
        <w:pStyle w:val="CodeListing"/>
      </w:pPr>
      <w:r>
        <w:rPr>
          <w:rStyle w:val="hljs-keyword"/>
          <w:rFonts w:cs="Consolas"/>
          <w:color w:val="0000FF"/>
        </w:rPr>
        <w:t>with</w:t>
      </w:r>
      <w:r>
        <w:t xml:space="preserve"> sr.Microphone(device_index=</w:t>
      </w:r>
      <w:r>
        <w:rPr>
          <w:rStyle w:val="hljs-number"/>
          <w:rFonts w:cs="Consolas"/>
        </w:rPr>
        <w:t>7</w:t>
      </w:r>
      <w:r>
        <w:t xml:space="preserve">) </w:t>
      </w:r>
      <w:r>
        <w:rPr>
          <w:rStyle w:val="hljs-keyword"/>
          <w:rFonts w:cs="Consolas"/>
          <w:color w:val="0000FF"/>
        </w:rPr>
        <w:t>as</w:t>
      </w:r>
      <w:r>
        <w:t xml:space="preserve"> source:</w:t>
      </w:r>
    </w:p>
    <w:p w14:paraId="27A9AF86" w14:textId="77777777" w:rsidR="00172A67" w:rsidRDefault="00172A67" w:rsidP="005E0B8A">
      <w:pPr>
        <w:pStyle w:val="CodeListing"/>
      </w:pPr>
      <w:r>
        <w:t xml:space="preserve">    </w:t>
      </w:r>
      <w:r>
        <w:rPr>
          <w:rStyle w:val="hljs-builtin"/>
          <w:rFonts w:cs="Consolas"/>
          <w:color w:val="0000FF"/>
        </w:rPr>
        <w:t>print</w:t>
      </w:r>
      <w:r>
        <w:t>(</w:t>
      </w:r>
      <w:r>
        <w:rPr>
          <w:rStyle w:val="hljs-string"/>
          <w:rFonts w:cs="Consolas"/>
          <w:color w:val="A31515"/>
        </w:rPr>
        <w:t>"Say something!"</w:t>
      </w:r>
      <w:r>
        <w:t>)</w:t>
      </w:r>
    </w:p>
    <w:p w14:paraId="33BF6280" w14:textId="77777777" w:rsidR="00172A67" w:rsidRDefault="00172A67" w:rsidP="005E0B8A">
      <w:pPr>
        <w:pStyle w:val="CodeListing"/>
      </w:pPr>
      <w:r>
        <w:t xml:space="preserve">    audio = r.listen(source)</w:t>
      </w:r>
    </w:p>
    <w:p w14:paraId="50329287" w14:textId="77777777" w:rsidR="00172A67" w:rsidRDefault="00172A67" w:rsidP="005E0B8A">
      <w:pPr>
        <w:pStyle w:val="CodeListing"/>
      </w:pPr>
    </w:p>
    <w:p w14:paraId="3F2C3091" w14:textId="77777777" w:rsidR="00172A67" w:rsidRDefault="00172A67" w:rsidP="005E0B8A">
      <w:pPr>
        <w:pStyle w:val="CodeListing"/>
      </w:pPr>
      <w:r>
        <w:rPr>
          <w:rStyle w:val="hljs-keyword"/>
          <w:rFonts w:cs="Consolas"/>
          <w:color w:val="0000FF"/>
        </w:rPr>
        <w:t>try</w:t>
      </w:r>
      <w:r>
        <w:t>:</w:t>
      </w:r>
    </w:p>
    <w:p w14:paraId="1D4FF741" w14:textId="77777777" w:rsidR="00172A67" w:rsidRDefault="00172A67" w:rsidP="005E0B8A">
      <w:pPr>
        <w:pStyle w:val="CodeListing"/>
      </w:pPr>
      <w:r>
        <w:t xml:space="preserve">    </w:t>
      </w:r>
      <w:r>
        <w:rPr>
          <w:rStyle w:val="hljs-builtin"/>
          <w:rFonts w:cs="Consolas"/>
          <w:color w:val="0000FF"/>
        </w:rPr>
        <w:t>print</w:t>
      </w:r>
      <w:r>
        <w:t>(</w:t>
      </w:r>
      <w:r>
        <w:rPr>
          <w:rStyle w:val="hljs-string"/>
          <w:rFonts w:cs="Consolas"/>
          <w:color w:val="A31515"/>
        </w:rPr>
        <w:t>"You said:"</w:t>
      </w:r>
      <w:r>
        <w:t xml:space="preserve"> + </w:t>
      </w:r>
    </w:p>
    <w:p w14:paraId="1FCD4485" w14:textId="77777777" w:rsidR="00172A67" w:rsidRDefault="00172A67" w:rsidP="005E0B8A">
      <w:pPr>
        <w:pStyle w:val="CodeListing"/>
      </w:pPr>
      <w:r>
        <w:t xml:space="preserve">        r.recognize_whisper(audio, </w:t>
      </w:r>
    </w:p>
    <w:p w14:paraId="20CA55DF" w14:textId="77777777" w:rsidR="00172A67" w:rsidRDefault="00172A67" w:rsidP="005E0B8A">
      <w:pPr>
        <w:pStyle w:val="CodeListing"/>
      </w:pPr>
      <w:r>
        <w:t xml:space="preserve">          language=</w:t>
      </w:r>
      <w:r>
        <w:rPr>
          <w:rStyle w:val="hljs-string"/>
          <w:rFonts w:cs="Consolas"/>
          <w:color w:val="A31515"/>
        </w:rPr>
        <w:t>"english"</w:t>
      </w:r>
      <w:r>
        <w:t>))</w:t>
      </w:r>
    </w:p>
    <w:p w14:paraId="0D4CFE4B" w14:textId="77777777" w:rsidR="00172A67" w:rsidRDefault="00172A67" w:rsidP="005E0B8A">
      <w:pPr>
        <w:pStyle w:val="CodeListing"/>
      </w:pPr>
      <w:r>
        <w:rPr>
          <w:rStyle w:val="hljs-keyword"/>
          <w:rFonts w:cs="Consolas"/>
          <w:color w:val="0000FF"/>
        </w:rPr>
        <w:t>except</w:t>
      </w:r>
      <w:r>
        <w:t xml:space="preserve"> sr.UnknownValueError:</w:t>
      </w:r>
    </w:p>
    <w:p w14:paraId="5DC43226" w14:textId="77777777" w:rsidR="00172A67" w:rsidRDefault="00172A67" w:rsidP="005E0B8A">
      <w:pPr>
        <w:pStyle w:val="CodeListing"/>
      </w:pPr>
      <w:r>
        <w:t xml:space="preserve">    </w:t>
      </w:r>
      <w:r>
        <w:rPr>
          <w:rStyle w:val="hljs-builtin"/>
          <w:rFonts w:cs="Consolas"/>
          <w:color w:val="0000FF"/>
        </w:rPr>
        <w:t>print</w:t>
      </w:r>
      <w:r>
        <w:t>(</w:t>
      </w:r>
      <w:r>
        <w:rPr>
          <w:rStyle w:val="hljs-string"/>
          <w:rFonts w:cs="Consolas"/>
          <w:color w:val="A31515"/>
        </w:rPr>
        <w:t>"Didn't understand"</w:t>
      </w:r>
      <w:r>
        <w:t>)</w:t>
      </w:r>
    </w:p>
    <w:p w14:paraId="4AC4D0C4" w14:textId="77777777" w:rsidR="00172A67" w:rsidRDefault="00172A67" w:rsidP="005E0B8A">
      <w:pPr>
        <w:pStyle w:val="CodeListing"/>
      </w:pPr>
      <w:r>
        <w:rPr>
          <w:rStyle w:val="hljs-keyword"/>
          <w:rFonts w:cs="Consolas"/>
          <w:color w:val="0000FF"/>
        </w:rPr>
        <w:t>except</w:t>
      </w:r>
      <w:r>
        <w:t xml:space="preserve"> sr.RequestError </w:t>
      </w:r>
      <w:r>
        <w:rPr>
          <w:rStyle w:val="hljs-keyword"/>
          <w:rFonts w:cs="Consolas"/>
          <w:color w:val="0000FF"/>
        </w:rPr>
        <w:t>as</w:t>
      </w:r>
      <w:r>
        <w:t xml:space="preserve"> e:</w:t>
      </w:r>
    </w:p>
    <w:p w14:paraId="7B89DDCB" w14:textId="77777777" w:rsidR="00172A67" w:rsidRDefault="00172A67" w:rsidP="005E0B8A">
      <w:pPr>
        <w:pStyle w:val="CodeListing"/>
      </w:pPr>
      <w:r>
        <w:t xml:space="preserve">    </w:t>
      </w:r>
      <w:r>
        <w:rPr>
          <w:rStyle w:val="hljs-builtin"/>
          <w:rFonts w:cs="Consolas"/>
          <w:color w:val="0000FF"/>
        </w:rPr>
        <w:t>print</w:t>
      </w:r>
      <w:r>
        <w:t>(</w:t>
      </w:r>
      <w:r>
        <w:rPr>
          <w:rStyle w:val="hljs-string"/>
          <w:rFonts w:cs="Consolas"/>
          <w:color w:val="A31515"/>
        </w:rPr>
        <w:t xml:space="preserve">f"Could not request results; </w:t>
      </w:r>
      <w:r>
        <w:rPr>
          <w:rStyle w:val="hljs-subst"/>
          <w:rFonts w:cs="Consolas"/>
          <w:color w:val="A31515"/>
        </w:rPr>
        <w:t>{e}</w:t>
      </w:r>
      <w:r>
        <w:rPr>
          <w:rStyle w:val="hljs-string"/>
          <w:rFonts w:cs="Consolas"/>
          <w:color w:val="A31515"/>
        </w:rPr>
        <w:t>"</w:t>
      </w:r>
      <w:r>
        <w:t>)</w:t>
      </w:r>
    </w:p>
    <w:p w14:paraId="585ECEBF" w14:textId="10F4D752" w:rsidR="00172A67" w:rsidRDefault="00172A67" w:rsidP="00FC766F">
      <w:pPr>
        <w:pStyle w:val="BodyText"/>
      </w:pPr>
    </w:p>
    <w:p w14:paraId="1BF5303F" w14:textId="07243591" w:rsidR="00146059" w:rsidRDefault="00146059" w:rsidP="005E0B8A">
      <w:pPr>
        <w:pStyle w:val="CodeListingHeader"/>
      </w:pPr>
      <w:r>
        <w:t>Listing 3: Audio transcribing in any language</w:t>
      </w:r>
    </w:p>
    <w:p w14:paraId="3D062DFB" w14:textId="77777777" w:rsidR="00146059" w:rsidRDefault="00146059" w:rsidP="005E0B8A">
      <w:pPr>
        <w:pStyle w:val="CodeListing"/>
      </w:pPr>
      <w:r>
        <w:rPr>
          <w:rStyle w:val="hljs-keyword"/>
          <w:rFonts w:cs="Consolas"/>
          <w:color w:val="0000FF"/>
        </w:rPr>
        <w:t>import</w:t>
      </w:r>
      <w:r>
        <w:t xml:space="preserve"> whisper</w:t>
      </w:r>
    </w:p>
    <w:p w14:paraId="311EC42F" w14:textId="77777777" w:rsidR="00146059" w:rsidRDefault="00146059" w:rsidP="005E0B8A">
      <w:pPr>
        <w:pStyle w:val="CodeListing"/>
      </w:pPr>
    </w:p>
    <w:p w14:paraId="04591C4A" w14:textId="77777777" w:rsidR="00146059" w:rsidRDefault="00146059" w:rsidP="005E0B8A">
      <w:pPr>
        <w:pStyle w:val="CodeListing"/>
      </w:pPr>
      <w:r>
        <w:t>model = whisper.load_model(</w:t>
      </w:r>
      <w:r>
        <w:rPr>
          <w:rStyle w:val="hljs-string"/>
          <w:rFonts w:cs="Consolas"/>
          <w:color w:val="A31515"/>
        </w:rPr>
        <w:t>"base"</w:t>
      </w:r>
      <w:r>
        <w:t>)</w:t>
      </w:r>
    </w:p>
    <w:p w14:paraId="699EF4DC" w14:textId="77777777" w:rsidR="00146059" w:rsidRDefault="00146059" w:rsidP="005E0B8A">
      <w:pPr>
        <w:pStyle w:val="CodeListing"/>
      </w:pPr>
    </w:p>
    <w:p w14:paraId="12247BAF" w14:textId="77777777" w:rsidR="00146059" w:rsidRDefault="00146059" w:rsidP="005E0B8A">
      <w:pPr>
        <w:pStyle w:val="CodeListing"/>
      </w:pPr>
      <w:r>
        <w:t>audio = whisper.load_audio(</w:t>
      </w:r>
      <w:r>
        <w:rPr>
          <w:rStyle w:val="hljs-string"/>
          <w:rFonts w:cs="Consolas"/>
          <w:color w:val="A31515"/>
        </w:rPr>
        <w:t>"audio.mp3"</w:t>
      </w:r>
      <w:r>
        <w:t>)</w:t>
      </w:r>
    </w:p>
    <w:p w14:paraId="1CA9A14C" w14:textId="77777777" w:rsidR="00146059" w:rsidRDefault="00146059" w:rsidP="005E0B8A">
      <w:pPr>
        <w:pStyle w:val="CodeListing"/>
      </w:pPr>
      <w:r>
        <w:t>audio = whisper.pad_or_trim(audio)</w:t>
      </w:r>
    </w:p>
    <w:p w14:paraId="329DA758" w14:textId="77777777" w:rsidR="00146059" w:rsidRDefault="00146059" w:rsidP="005E0B8A">
      <w:pPr>
        <w:pStyle w:val="CodeListing"/>
      </w:pPr>
      <w:r>
        <w:t>mel = whisper.log_mel_spectrogram(audio).to(model.device)</w:t>
      </w:r>
    </w:p>
    <w:p w14:paraId="6529A06D" w14:textId="77777777" w:rsidR="00146059" w:rsidRDefault="00146059" w:rsidP="005E0B8A">
      <w:pPr>
        <w:pStyle w:val="CodeListing"/>
      </w:pPr>
      <w:r>
        <w:t>_, probs = model.detect_language(mel)</w:t>
      </w:r>
    </w:p>
    <w:p w14:paraId="08FC5E0D" w14:textId="77777777" w:rsidR="00146059" w:rsidRDefault="00146059" w:rsidP="005E0B8A">
      <w:pPr>
        <w:pStyle w:val="CodeListing"/>
      </w:pPr>
      <w:r>
        <w:rPr>
          <w:rStyle w:val="hljs-builtin"/>
          <w:rFonts w:cs="Consolas"/>
          <w:color w:val="0000FF"/>
        </w:rPr>
        <w:t>print</w:t>
      </w:r>
      <w:r>
        <w:t>(</w:t>
      </w:r>
      <w:r>
        <w:rPr>
          <w:rStyle w:val="hljs-string"/>
          <w:rFonts w:cs="Consolas"/>
          <w:color w:val="A31515"/>
        </w:rPr>
        <w:t xml:space="preserve">f"Detected language: </w:t>
      </w:r>
      <w:r>
        <w:rPr>
          <w:rStyle w:val="hljs-subst"/>
          <w:rFonts w:cs="Consolas"/>
          <w:color w:val="A31515"/>
        </w:rPr>
        <w:t>{</w:t>
      </w:r>
      <w:r>
        <w:rPr>
          <w:rStyle w:val="hljs-builtin"/>
          <w:rFonts w:cs="Consolas"/>
          <w:color w:val="0000FF"/>
        </w:rPr>
        <w:t>max</w:t>
      </w:r>
      <w:r>
        <w:rPr>
          <w:rStyle w:val="hljs-subst"/>
          <w:rFonts w:cs="Consolas"/>
          <w:color w:val="A31515"/>
        </w:rPr>
        <w:t>(probs, key=probs.get)}</w:t>
      </w:r>
      <w:r>
        <w:rPr>
          <w:rStyle w:val="hljs-string"/>
          <w:rFonts w:cs="Consolas"/>
          <w:color w:val="A31515"/>
        </w:rPr>
        <w:t>"</w:t>
      </w:r>
      <w:r>
        <w:t>)</w:t>
      </w:r>
    </w:p>
    <w:p w14:paraId="54B0D424" w14:textId="77777777" w:rsidR="00146059" w:rsidRDefault="00146059" w:rsidP="005E0B8A">
      <w:pPr>
        <w:pStyle w:val="CodeListing"/>
      </w:pPr>
    </w:p>
    <w:p w14:paraId="1EC7447E" w14:textId="77777777" w:rsidR="00146059" w:rsidRDefault="00146059" w:rsidP="005E0B8A">
      <w:pPr>
        <w:pStyle w:val="CodeListing"/>
      </w:pPr>
      <w:r>
        <w:t>options = whisper.DecodingOptions()</w:t>
      </w:r>
    </w:p>
    <w:p w14:paraId="5D9B6053" w14:textId="77777777" w:rsidR="00146059" w:rsidRDefault="00146059" w:rsidP="005E0B8A">
      <w:pPr>
        <w:pStyle w:val="CodeListing"/>
      </w:pPr>
      <w:r>
        <w:t>result = whisper.decode(model, mel, options)</w:t>
      </w:r>
    </w:p>
    <w:p w14:paraId="2CCB4617" w14:textId="77777777" w:rsidR="00146059" w:rsidRDefault="00146059" w:rsidP="005E0B8A">
      <w:pPr>
        <w:pStyle w:val="CodeListing"/>
      </w:pPr>
    </w:p>
    <w:p w14:paraId="0D4CB674" w14:textId="77777777" w:rsidR="00146059" w:rsidRDefault="00146059" w:rsidP="005E0B8A">
      <w:pPr>
        <w:pStyle w:val="CodeListing"/>
      </w:pPr>
      <w:r>
        <w:rPr>
          <w:rStyle w:val="hljs-builtin"/>
          <w:rFonts w:cs="Consolas"/>
          <w:color w:val="0000FF"/>
        </w:rPr>
        <w:t>print</w:t>
      </w:r>
      <w:r>
        <w:t>(result.text)</w:t>
      </w:r>
    </w:p>
    <w:p w14:paraId="1327A963" w14:textId="5A21D453" w:rsidR="00146059" w:rsidRDefault="00146059" w:rsidP="00FC766F">
      <w:pPr>
        <w:pStyle w:val="BodyText"/>
      </w:pPr>
    </w:p>
    <w:p w14:paraId="5EDB4BF7" w14:textId="3F7F9C20" w:rsidR="007C6C8A" w:rsidRDefault="007C6C8A" w:rsidP="005E0B8A">
      <w:pPr>
        <w:pStyle w:val="CodeListingHeader"/>
      </w:pPr>
      <w:r>
        <w:t xml:space="preserve">Listing 4: Listen </w:t>
      </w:r>
      <w:r w:rsidR="005F66DE">
        <w:t xml:space="preserve">for spoken text </w:t>
      </w:r>
      <w:r>
        <w:t xml:space="preserve">continuously </w:t>
      </w:r>
    </w:p>
    <w:p w14:paraId="21A4D257" w14:textId="77777777" w:rsidR="007C6C8A" w:rsidRDefault="007C6C8A" w:rsidP="005E0B8A">
      <w:pPr>
        <w:pStyle w:val="CodeListing"/>
      </w:pPr>
      <w:r>
        <w:rPr>
          <w:rStyle w:val="hljs-keyword"/>
          <w:rFonts w:cs="Consolas"/>
          <w:color w:val="0000FF"/>
        </w:rPr>
        <w:lastRenderedPageBreak/>
        <w:t>import</w:t>
      </w:r>
      <w:r>
        <w:t xml:space="preserve"> os</w:t>
      </w:r>
    </w:p>
    <w:p w14:paraId="4B260D6A" w14:textId="77777777" w:rsidR="007C6C8A" w:rsidRDefault="007C6C8A" w:rsidP="005E0B8A">
      <w:pPr>
        <w:pStyle w:val="CodeListing"/>
      </w:pPr>
      <w:r>
        <w:rPr>
          <w:rStyle w:val="hljs-keyword"/>
          <w:rFonts w:cs="Consolas"/>
          <w:color w:val="0000FF"/>
        </w:rPr>
        <w:t>import</w:t>
      </w:r>
      <w:r>
        <w:t xml:space="preserve"> speech_recognition </w:t>
      </w:r>
      <w:r>
        <w:rPr>
          <w:rStyle w:val="hljs-keyword"/>
          <w:rFonts w:cs="Consolas"/>
          <w:color w:val="0000FF"/>
        </w:rPr>
        <w:t>as</w:t>
      </w:r>
      <w:r>
        <w:t xml:space="preserve"> sr</w:t>
      </w:r>
    </w:p>
    <w:p w14:paraId="0DDD6760" w14:textId="77777777" w:rsidR="007C6C8A" w:rsidRDefault="007C6C8A" w:rsidP="005E0B8A">
      <w:pPr>
        <w:pStyle w:val="CodeListing"/>
      </w:pPr>
      <w:r>
        <w:rPr>
          <w:rStyle w:val="hljs-keyword"/>
          <w:rFonts w:cs="Consolas"/>
          <w:color w:val="0000FF"/>
        </w:rPr>
        <w:t>from</w:t>
      </w:r>
      <w:r>
        <w:t xml:space="preserve"> speech_recognition </w:t>
      </w:r>
      <w:r>
        <w:rPr>
          <w:rStyle w:val="hljs-keyword"/>
          <w:rFonts w:cs="Consolas"/>
          <w:color w:val="0000FF"/>
        </w:rPr>
        <w:t>import</w:t>
      </w:r>
      <w:r>
        <w:t xml:space="preserve"> </w:t>
      </w:r>
    </w:p>
    <w:p w14:paraId="01D3912A" w14:textId="77777777" w:rsidR="007C6C8A" w:rsidRDefault="007C6C8A" w:rsidP="005E0B8A">
      <w:pPr>
        <w:pStyle w:val="CodeListing"/>
      </w:pPr>
      <w:r>
        <w:t xml:space="preserve">   Microphone, Recognizer, UnknownValueError</w:t>
      </w:r>
    </w:p>
    <w:p w14:paraId="2C74B015" w14:textId="77777777" w:rsidR="007C6C8A" w:rsidRDefault="007C6C8A" w:rsidP="005E0B8A">
      <w:pPr>
        <w:pStyle w:val="CodeListing"/>
      </w:pPr>
    </w:p>
    <w:p w14:paraId="1393D579" w14:textId="77777777" w:rsidR="007C6C8A" w:rsidRDefault="007C6C8A" w:rsidP="005E0B8A">
      <w:pPr>
        <w:pStyle w:val="CodeListing"/>
      </w:pPr>
      <w:r>
        <w:rPr>
          <w:rStyle w:val="hljs-keyword"/>
          <w:rFonts w:cs="Consolas"/>
          <w:color w:val="0000FF"/>
        </w:rPr>
        <w:t>def</w:t>
      </w:r>
      <w:r>
        <w:t xml:space="preserve"> </w:t>
      </w:r>
      <w:r>
        <w:rPr>
          <w:rStyle w:val="hljs-title"/>
          <w:rFonts w:cs="Consolas"/>
          <w:color w:val="A31515"/>
        </w:rPr>
        <w:t>audio_callback</w:t>
      </w:r>
      <w:r>
        <w:t>(</w:t>
      </w:r>
      <w:r>
        <w:rPr>
          <w:rStyle w:val="hljs-params"/>
          <w:rFonts w:cs="Consolas"/>
        </w:rPr>
        <w:t>recognizer, audio</w:t>
      </w:r>
      <w:r>
        <w:t>):</w:t>
      </w:r>
    </w:p>
    <w:p w14:paraId="29714425" w14:textId="77777777" w:rsidR="007C6C8A" w:rsidRDefault="007C6C8A" w:rsidP="005E0B8A">
      <w:pPr>
        <w:pStyle w:val="CodeListing"/>
      </w:pPr>
      <w:r>
        <w:t xml:space="preserve">    </w:t>
      </w:r>
      <w:r>
        <w:rPr>
          <w:rStyle w:val="hljs-keyword"/>
          <w:rFonts w:cs="Consolas"/>
          <w:color w:val="0000FF"/>
        </w:rPr>
        <w:t>try</w:t>
      </w:r>
      <w:r>
        <w:t>:</w:t>
      </w:r>
    </w:p>
    <w:p w14:paraId="79501A54" w14:textId="77777777" w:rsidR="007C6C8A" w:rsidRDefault="007C6C8A" w:rsidP="005E0B8A">
      <w:pPr>
        <w:pStyle w:val="CodeListing"/>
      </w:pPr>
      <w:r>
        <w:t xml:space="preserve">        prompt = recognizer.recognize_whisper(</w:t>
      </w:r>
    </w:p>
    <w:p w14:paraId="110EEF05" w14:textId="77777777" w:rsidR="007C6C8A" w:rsidRDefault="007C6C8A" w:rsidP="005E0B8A">
      <w:pPr>
        <w:pStyle w:val="CodeListing"/>
      </w:pPr>
      <w:r>
        <w:t xml:space="preserve">           audio, model=</w:t>
      </w:r>
      <w:r>
        <w:rPr>
          <w:rStyle w:val="hljs-string"/>
          <w:rFonts w:cs="Consolas"/>
          <w:color w:val="A31515"/>
        </w:rPr>
        <w:t>"base"</w:t>
      </w:r>
      <w:r>
        <w:t>, language=</w:t>
      </w:r>
      <w:r>
        <w:rPr>
          <w:rStyle w:val="hljs-string"/>
          <w:rFonts w:cs="Consolas"/>
          <w:color w:val="A31515"/>
        </w:rPr>
        <w:t>"english"</w:t>
      </w:r>
      <w:r>
        <w:t>)</w:t>
      </w:r>
    </w:p>
    <w:p w14:paraId="04F458E1" w14:textId="77777777" w:rsidR="007C6C8A" w:rsidRDefault="007C6C8A" w:rsidP="005E0B8A">
      <w:pPr>
        <w:pStyle w:val="CodeListing"/>
      </w:pPr>
      <w:r>
        <w:t xml:space="preserve">        </w:t>
      </w:r>
      <w:r>
        <w:rPr>
          <w:rStyle w:val="hljs-builtin"/>
          <w:rFonts w:cs="Consolas"/>
          <w:color w:val="0000FF"/>
        </w:rPr>
        <w:t>print</w:t>
      </w:r>
      <w:r>
        <w:t>(prompt)</w:t>
      </w:r>
    </w:p>
    <w:p w14:paraId="2D025CD9" w14:textId="77777777" w:rsidR="007C6C8A" w:rsidRDefault="007C6C8A" w:rsidP="005E0B8A">
      <w:pPr>
        <w:pStyle w:val="CodeListing"/>
      </w:pPr>
      <w:r>
        <w:t xml:space="preserve">        </w:t>
      </w:r>
      <w:r>
        <w:rPr>
          <w:rStyle w:val="hljs-keyword"/>
          <w:rFonts w:cs="Consolas"/>
          <w:color w:val="0000FF"/>
        </w:rPr>
        <w:t>if</w:t>
      </w:r>
      <w:r>
        <w:t xml:space="preserve"> </w:t>
      </w:r>
      <w:r>
        <w:rPr>
          <w:rStyle w:val="hljs-string"/>
          <w:rFonts w:cs="Consolas"/>
          <w:color w:val="A31515"/>
        </w:rPr>
        <w:t>"bye"</w:t>
      </w:r>
      <w:r>
        <w:t xml:space="preserve"> </w:t>
      </w:r>
      <w:r>
        <w:rPr>
          <w:rStyle w:val="hljs-keyword"/>
          <w:rFonts w:cs="Consolas"/>
          <w:color w:val="0000FF"/>
        </w:rPr>
        <w:t>in</w:t>
      </w:r>
      <w:r>
        <w:t xml:space="preserve"> prompt.lower():</w:t>
      </w:r>
    </w:p>
    <w:p w14:paraId="4EB0B1A5" w14:textId="77777777" w:rsidR="007C6C8A" w:rsidRDefault="007C6C8A" w:rsidP="005E0B8A">
      <w:pPr>
        <w:pStyle w:val="CodeListing"/>
      </w:pPr>
      <w:r>
        <w:t xml:space="preserve">            stop_listening(wait_for_stop=</w:t>
      </w:r>
      <w:r>
        <w:rPr>
          <w:rStyle w:val="hljs-literal"/>
          <w:rFonts w:cs="Consolas"/>
          <w:color w:val="A31515"/>
        </w:rPr>
        <w:t>False</w:t>
      </w:r>
      <w:r>
        <w:t>)</w:t>
      </w:r>
    </w:p>
    <w:p w14:paraId="6B9BE559" w14:textId="77777777" w:rsidR="007C6C8A" w:rsidRDefault="007C6C8A" w:rsidP="005E0B8A">
      <w:pPr>
        <w:pStyle w:val="CodeListing"/>
      </w:pPr>
      <w:r>
        <w:t xml:space="preserve">            os._exit(</w:t>
      </w:r>
      <w:r>
        <w:rPr>
          <w:rStyle w:val="hljs-number"/>
          <w:rFonts w:cs="Consolas"/>
        </w:rPr>
        <w:t>0</w:t>
      </w:r>
      <w:r>
        <w:t>)</w:t>
      </w:r>
    </w:p>
    <w:p w14:paraId="56BA8270" w14:textId="77777777" w:rsidR="007C6C8A" w:rsidRDefault="007C6C8A" w:rsidP="005E0B8A">
      <w:pPr>
        <w:pStyle w:val="CodeListing"/>
      </w:pPr>
      <w:r>
        <w:t xml:space="preserve">    </w:t>
      </w:r>
      <w:r>
        <w:rPr>
          <w:rStyle w:val="hljs-keyword"/>
          <w:rFonts w:cs="Consolas"/>
          <w:color w:val="0000FF"/>
        </w:rPr>
        <w:t>except</w:t>
      </w:r>
      <w:r>
        <w:t xml:space="preserve"> UnknownValueError:</w:t>
      </w:r>
    </w:p>
    <w:p w14:paraId="4C2AED4F" w14:textId="77777777" w:rsidR="007C6C8A" w:rsidRDefault="007C6C8A" w:rsidP="005E0B8A">
      <w:pPr>
        <w:pStyle w:val="CodeListing"/>
      </w:pPr>
      <w:r>
        <w:t xml:space="preserve">        </w:t>
      </w:r>
      <w:r>
        <w:rPr>
          <w:rStyle w:val="hljs-builtin"/>
          <w:rFonts w:cs="Consolas"/>
          <w:color w:val="0000FF"/>
        </w:rPr>
        <w:t>print</w:t>
      </w:r>
      <w:r>
        <w:t>(</w:t>
      </w:r>
      <w:r>
        <w:rPr>
          <w:rStyle w:val="hljs-string"/>
          <w:rFonts w:cs="Consolas"/>
          <w:color w:val="A31515"/>
        </w:rPr>
        <w:t>"There was an error processing the audio."</w:t>
      </w:r>
      <w:r>
        <w:t>)</w:t>
      </w:r>
    </w:p>
    <w:p w14:paraId="25DEDBBF" w14:textId="77777777" w:rsidR="007C6C8A" w:rsidRDefault="007C6C8A" w:rsidP="005E0B8A">
      <w:pPr>
        <w:pStyle w:val="CodeListing"/>
      </w:pPr>
    </w:p>
    <w:p w14:paraId="71A10560" w14:textId="77777777" w:rsidR="007C6C8A" w:rsidRDefault="007C6C8A" w:rsidP="005E0B8A">
      <w:pPr>
        <w:pStyle w:val="CodeListing"/>
      </w:pPr>
      <w:r>
        <w:t>recognizer = Recognizer()</w:t>
      </w:r>
    </w:p>
    <w:p w14:paraId="49582FA8" w14:textId="77777777" w:rsidR="007C6C8A" w:rsidRDefault="007C6C8A" w:rsidP="005E0B8A">
      <w:pPr>
        <w:pStyle w:val="CodeListing"/>
      </w:pPr>
      <w:r>
        <w:t>microphone = Microphone(device_index=</w:t>
      </w:r>
      <w:r>
        <w:rPr>
          <w:rStyle w:val="hljs-number"/>
          <w:rFonts w:cs="Consolas"/>
        </w:rPr>
        <w:t>7</w:t>
      </w:r>
      <w:r>
        <w:t>)</w:t>
      </w:r>
    </w:p>
    <w:p w14:paraId="57291C91" w14:textId="77777777" w:rsidR="007C6C8A" w:rsidRDefault="007C6C8A" w:rsidP="005E0B8A">
      <w:pPr>
        <w:pStyle w:val="CodeListing"/>
      </w:pPr>
    </w:p>
    <w:p w14:paraId="5F39CD07" w14:textId="77777777" w:rsidR="007C6C8A" w:rsidRDefault="007C6C8A" w:rsidP="005E0B8A">
      <w:pPr>
        <w:pStyle w:val="CodeListing"/>
      </w:pPr>
      <w:r>
        <w:rPr>
          <w:rStyle w:val="hljs-keyword"/>
          <w:rFonts w:cs="Consolas"/>
          <w:color w:val="0000FF"/>
        </w:rPr>
        <w:t>with</w:t>
      </w:r>
      <w:r>
        <w:t xml:space="preserve"> microphone </w:t>
      </w:r>
      <w:r>
        <w:rPr>
          <w:rStyle w:val="hljs-keyword"/>
          <w:rFonts w:cs="Consolas"/>
          <w:color w:val="0000FF"/>
        </w:rPr>
        <w:t>as</w:t>
      </w:r>
      <w:r>
        <w:t xml:space="preserve"> source:</w:t>
      </w:r>
    </w:p>
    <w:p w14:paraId="477B6407" w14:textId="77777777" w:rsidR="007C6C8A" w:rsidRDefault="007C6C8A" w:rsidP="005E0B8A">
      <w:pPr>
        <w:pStyle w:val="CodeListing"/>
      </w:pPr>
      <w:r>
        <w:t xml:space="preserve">    recognizer.adjust_for_ambient_noise(source)</w:t>
      </w:r>
    </w:p>
    <w:p w14:paraId="63B93C41" w14:textId="77777777" w:rsidR="007C6C8A" w:rsidRDefault="007C6C8A" w:rsidP="005E0B8A">
      <w:pPr>
        <w:pStyle w:val="CodeListing"/>
      </w:pPr>
    </w:p>
    <w:p w14:paraId="5449700A" w14:textId="77777777" w:rsidR="007C6C8A" w:rsidRDefault="007C6C8A" w:rsidP="005E0B8A">
      <w:pPr>
        <w:pStyle w:val="CodeListing"/>
      </w:pPr>
      <w:r>
        <w:t xml:space="preserve">stop_listening = </w:t>
      </w:r>
    </w:p>
    <w:p w14:paraId="205C1517" w14:textId="77777777" w:rsidR="007C6C8A" w:rsidRDefault="007C6C8A" w:rsidP="005E0B8A">
      <w:pPr>
        <w:pStyle w:val="CodeListing"/>
      </w:pPr>
      <w:r>
        <w:t xml:space="preserve">  recognizer.listen_in_background(microphone, </w:t>
      </w:r>
    </w:p>
    <w:p w14:paraId="07A1C496" w14:textId="77777777" w:rsidR="007C6C8A" w:rsidRDefault="007C6C8A" w:rsidP="005E0B8A">
      <w:pPr>
        <w:pStyle w:val="CodeListing"/>
      </w:pPr>
      <w:r>
        <w:t xml:space="preserve">    audio_callback)</w:t>
      </w:r>
    </w:p>
    <w:p w14:paraId="63FF6EEE" w14:textId="77777777" w:rsidR="007C6C8A" w:rsidRDefault="007C6C8A" w:rsidP="005E0B8A">
      <w:pPr>
        <w:pStyle w:val="CodeListing"/>
      </w:pPr>
      <w:r>
        <w:rPr>
          <w:rStyle w:val="hljs-builtin"/>
          <w:rFonts w:cs="Consolas"/>
          <w:color w:val="0000FF"/>
        </w:rPr>
        <w:t>input</w:t>
      </w:r>
      <w:r>
        <w:t xml:space="preserve">() </w:t>
      </w:r>
      <w:r>
        <w:rPr>
          <w:rStyle w:val="hljs-comment"/>
          <w:rFonts w:cs="Consolas"/>
          <w:color w:val="008000"/>
        </w:rPr>
        <w:t># wait to exit</w:t>
      </w:r>
    </w:p>
    <w:p w14:paraId="594F8264" w14:textId="77777777" w:rsidR="007C6C8A" w:rsidRDefault="007C6C8A" w:rsidP="005E0B8A">
      <w:pPr>
        <w:pStyle w:val="CodeListing"/>
      </w:pPr>
      <w:r>
        <w:t>stop_listening(wait_for_stop=</w:t>
      </w:r>
      <w:r>
        <w:rPr>
          <w:rStyle w:val="hljs-literal"/>
          <w:rFonts w:cs="Consolas"/>
          <w:color w:val="A31515"/>
        </w:rPr>
        <w:t>False</w:t>
      </w:r>
      <w:r>
        <w:t>)</w:t>
      </w:r>
    </w:p>
    <w:p w14:paraId="42AFD001" w14:textId="3654EF75" w:rsidR="007C6C8A" w:rsidRDefault="007C6C8A" w:rsidP="00FC766F">
      <w:pPr>
        <w:pStyle w:val="BodyText"/>
      </w:pPr>
    </w:p>
    <w:p w14:paraId="737327B4" w14:textId="5EBCF643" w:rsidR="00EF79AA" w:rsidRDefault="00EF79AA" w:rsidP="005E0B8A">
      <w:pPr>
        <w:pStyle w:val="CodeListingHeader"/>
      </w:pPr>
      <w:r>
        <w:t>Listing 5: An example of a pipeline for sentiment analysis</w:t>
      </w:r>
    </w:p>
    <w:p w14:paraId="49661890" w14:textId="77777777" w:rsidR="00EF79AA" w:rsidRDefault="00EF79AA" w:rsidP="005E0B8A">
      <w:pPr>
        <w:pStyle w:val="CodeListing"/>
      </w:pPr>
      <w:r>
        <w:rPr>
          <w:rStyle w:val="hljs-keyword"/>
          <w:rFonts w:cs="Consolas"/>
          <w:color w:val="0000FF"/>
        </w:rPr>
        <w:t>import</w:t>
      </w:r>
      <w:r>
        <w:t xml:space="preserve"> pandas </w:t>
      </w:r>
      <w:r>
        <w:rPr>
          <w:rStyle w:val="hljs-keyword"/>
          <w:rFonts w:cs="Consolas"/>
          <w:color w:val="0000FF"/>
        </w:rPr>
        <w:t>as</w:t>
      </w:r>
      <w:r>
        <w:t xml:space="preserve"> pd</w:t>
      </w:r>
    </w:p>
    <w:p w14:paraId="6CC92C98" w14:textId="77777777" w:rsidR="00EF79AA" w:rsidRDefault="00EF79AA" w:rsidP="005E0B8A">
      <w:pPr>
        <w:pStyle w:val="CodeListing"/>
      </w:pPr>
      <w:r>
        <w:rPr>
          <w:rStyle w:val="hljs-keyword"/>
          <w:rFonts w:cs="Consolas"/>
          <w:color w:val="0000FF"/>
        </w:rPr>
        <w:t>from</w:t>
      </w:r>
      <w:r>
        <w:t xml:space="preserve"> transformers </w:t>
      </w:r>
      <w:r>
        <w:rPr>
          <w:rStyle w:val="hljs-keyword"/>
          <w:rFonts w:cs="Consolas"/>
          <w:color w:val="0000FF"/>
        </w:rPr>
        <w:t>import</w:t>
      </w:r>
      <w:r>
        <w:t xml:space="preserve"> </w:t>
      </w:r>
    </w:p>
    <w:p w14:paraId="7CC0ACB7" w14:textId="77777777" w:rsidR="00EF79AA" w:rsidRDefault="00EF79AA" w:rsidP="005E0B8A">
      <w:pPr>
        <w:pStyle w:val="CodeListing"/>
      </w:pPr>
      <w:r>
        <w:t xml:space="preserve">  pipeline, AutoTokenizer, </w:t>
      </w:r>
    </w:p>
    <w:p w14:paraId="06AEDF19" w14:textId="77777777" w:rsidR="00EF79AA" w:rsidRDefault="00EF79AA" w:rsidP="005E0B8A">
      <w:pPr>
        <w:pStyle w:val="CodeListing"/>
      </w:pPr>
      <w:r>
        <w:t xml:space="preserve">    AutoModelForSequenceClassification</w:t>
      </w:r>
    </w:p>
    <w:p w14:paraId="7DB163DF" w14:textId="77777777" w:rsidR="00EF79AA" w:rsidRDefault="00EF79AA" w:rsidP="005E0B8A">
      <w:pPr>
        <w:pStyle w:val="CodeListing"/>
      </w:pPr>
    </w:p>
    <w:p w14:paraId="19515F25" w14:textId="77777777" w:rsidR="00EF79AA" w:rsidRDefault="00EF79AA" w:rsidP="005E0B8A">
      <w:pPr>
        <w:pStyle w:val="CodeListing"/>
      </w:pPr>
      <w:r>
        <w:rPr>
          <w:rStyle w:val="hljs-comment"/>
          <w:rFonts w:cs="Consolas"/>
          <w:color w:val="008000"/>
        </w:rPr>
        <w:t># Load pre-trained model and tokenizer</w:t>
      </w:r>
    </w:p>
    <w:p w14:paraId="61BBCF1A" w14:textId="77777777" w:rsidR="00EF79AA" w:rsidRDefault="00EF79AA" w:rsidP="005E0B8A">
      <w:pPr>
        <w:pStyle w:val="CodeListing"/>
      </w:pPr>
      <w:r>
        <w:t xml:space="preserve">model_name = </w:t>
      </w:r>
    </w:p>
    <w:p w14:paraId="7D050F47" w14:textId="77777777" w:rsidR="00EF79AA" w:rsidRDefault="00EF79AA" w:rsidP="005E0B8A">
      <w:pPr>
        <w:pStyle w:val="CodeListing"/>
      </w:pPr>
      <w:r>
        <w:t xml:space="preserve">  </w:t>
      </w:r>
      <w:r>
        <w:rPr>
          <w:rStyle w:val="hljs-string"/>
          <w:rFonts w:cs="Consolas"/>
          <w:color w:val="A31515"/>
        </w:rPr>
        <w:t>"distilbert-base-uncased-finetuned-sst-2-english"</w:t>
      </w:r>
    </w:p>
    <w:p w14:paraId="46281A24" w14:textId="77777777" w:rsidR="00EF79AA" w:rsidRDefault="00EF79AA" w:rsidP="005E0B8A">
      <w:pPr>
        <w:pStyle w:val="CodeListing"/>
      </w:pPr>
      <w:r>
        <w:t>tokenizer = AutoTokenizer.from_pretrained(model_name)</w:t>
      </w:r>
    </w:p>
    <w:p w14:paraId="0B7FC0F5" w14:textId="77777777" w:rsidR="00EF79AA" w:rsidRDefault="00EF79AA" w:rsidP="005E0B8A">
      <w:pPr>
        <w:pStyle w:val="CodeListing"/>
      </w:pPr>
      <w:r>
        <w:t xml:space="preserve">model = </w:t>
      </w:r>
    </w:p>
    <w:p w14:paraId="3F1A1D5E" w14:textId="77777777" w:rsidR="00EF79AA" w:rsidRDefault="00EF79AA" w:rsidP="005E0B8A">
      <w:pPr>
        <w:pStyle w:val="CodeListing"/>
      </w:pPr>
      <w:r>
        <w:t xml:space="preserve">   AutoModelForSequenceClassification.from_pretrained(</w:t>
      </w:r>
    </w:p>
    <w:p w14:paraId="67E578FC" w14:textId="77777777" w:rsidR="00EF79AA" w:rsidRDefault="00EF79AA" w:rsidP="005E0B8A">
      <w:pPr>
        <w:pStyle w:val="CodeListing"/>
      </w:pPr>
      <w:r>
        <w:t xml:space="preserve"> model_name)</w:t>
      </w:r>
    </w:p>
    <w:p w14:paraId="695F5394" w14:textId="77777777" w:rsidR="00EF79AA" w:rsidRDefault="00EF79AA" w:rsidP="005E0B8A">
      <w:pPr>
        <w:pStyle w:val="CodeListing"/>
      </w:pPr>
    </w:p>
    <w:p w14:paraId="09165486" w14:textId="77777777" w:rsidR="00EF79AA" w:rsidRDefault="00EF79AA" w:rsidP="005E0B8A">
      <w:pPr>
        <w:pStyle w:val="CodeListing"/>
      </w:pPr>
      <w:r>
        <w:rPr>
          <w:rStyle w:val="hljs-comment"/>
          <w:rFonts w:cs="Consolas"/>
          <w:color w:val="008000"/>
        </w:rPr>
        <w:t># Create pipeline</w:t>
      </w:r>
    </w:p>
    <w:p w14:paraId="38B5408B" w14:textId="77777777" w:rsidR="00EF79AA" w:rsidRDefault="00EF79AA" w:rsidP="005E0B8A">
      <w:pPr>
        <w:pStyle w:val="CodeListing"/>
      </w:pPr>
      <w:r>
        <w:t>classifier = pipeline(</w:t>
      </w:r>
      <w:r>
        <w:rPr>
          <w:rStyle w:val="hljs-string"/>
          <w:rFonts w:cs="Consolas"/>
          <w:color w:val="A31515"/>
        </w:rPr>
        <w:t>"sentiment-analysis"</w:t>
      </w:r>
      <w:r>
        <w:t xml:space="preserve">, </w:t>
      </w:r>
    </w:p>
    <w:p w14:paraId="1C79E040" w14:textId="77777777" w:rsidR="00EF79AA" w:rsidRDefault="00EF79AA" w:rsidP="005E0B8A">
      <w:pPr>
        <w:pStyle w:val="CodeListing"/>
      </w:pPr>
      <w:r>
        <w:t xml:space="preserve">  model=model, tokenizer=tokenizer)</w:t>
      </w:r>
    </w:p>
    <w:p w14:paraId="0A9CC33B" w14:textId="77777777" w:rsidR="00EF79AA" w:rsidRDefault="00EF79AA" w:rsidP="005E0B8A">
      <w:pPr>
        <w:pStyle w:val="CodeListing"/>
      </w:pPr>
    </w:p>
    <w:p w14:paraId="3AFA68F4" w14:textId="77777777" w:rsidR="00EF79AA" w:rsidRDefault="00EF79AA" w:rsidP="005E0B8A">
      <w:pPr>
        <w:pStyle w:val="CodeListing"/>
      </w:pPr>
      <w:r>
        <w:rPr>
          <w:rStyle w:val="hljs-comment"/>
          <w:rFonts w:cs="Consolas"/>
          <w:color w:val="008000"/>
        </w:rPr>
        <w:t># Example text</w:t>
      </w:r>
    </w:p>
    <w:p w14:paraId="33992D29" w14:textId="77777777" w:rsidR="00EF79AA" w:rsidRDefault="00EF79AA" w:rsidP="005E0B8A">
      <w:pPr>
        <w:pStyle w:val="CodeListing"/>
      </w:pPr>
      <w:r>
        <w:t xml:space="preserve">text = </w:t>
      </w:r>
      <w:r>
        <w:rPr>
          <w:rStyle w:val="hljs-string"/>
          <w:rFonts w:cs="Consolas"/>
          <w:color w:val="A31515"/>
        </w:rPr>
        <w:t>"I loved the new movie!"</w:t>
      </w:r>
    </w:p>
    <w:p w14:paraId="1666538A" w14:textId="77777777" w:rsidR="00EF79AA" w:rsidRDefault="00EF79AA" w:rsidP="005E0B8A">
      <w:pPr>
        <w:pStyle w:val="CodeListing"/>
      </w:pPr>
    </w:p>
    <w:p w14:paraId="6E9FA035" w14:textId="77777777" w:rsidR="00EF79AA" w:rsidRDefault="00EF79AA" w:rsidP="005E0B8A">
      <w:pPr>
        <w:pStyle w:val="CodeListing"/>
      </w:pPr>
      <w:r>
        <w:rPr>
          <w:rStyle w:val="hljs-comment"/>
          <w:rFonts w:cs="Consolas"/>
          <w:color w:val="008000"/>
        </w:rPr>
        <w:t># Run pipeline</w:t>
      </w:r>
    </w:p>
    <w:p w14:paraId="7CD2119A" w14:textId="77777777" w:rsidR="00EF79AA" w:rsidRDefault="00EF79AA" w:rsidP="005E0B8A">
      <w:pPr>
        <w:pStyle w:val="CodeListing"/>
      </w:pPr>
      <w:r>
        <w:t>result = classifier(text)</w:t>
      </w:r>
    </w:p>
    <w:p w14:paraId="21FA46FF" w14:textId="77777777" w:rsidR="00EF79AA" w:rsidRDefault="00EF79AA" w:rsidP="005E0B8A">
      <w:pPr>
        <w:pStyle w:val="CodeListing"/>
      </w:pPr>
    </w:p>
    <w:p w14:paraId="19825677" w14:textId="77777777" w:rsidR="00EF79AA" w:rsidRDefault="00EF79AA" w:rsidP="005E0B8A">
      <w:pPr>
        <w:pStyle w:val="CodeListing"/>
      </w:pPr>
      <w:r>
        <w:rPr>
          <w:rStyle w:val="hljs-builtin"/>
          <w:rFonts w:cs="Consolas"/>
          <w:color w:val="0000FF"/>
        </w:rPr>
        <w:t>print</w:t>
      </w:r>
      <w:r>
        <w:t>(result)</w:t>
      </w:r>
    </w:p>
    <w:p w14:paraId="0EE0C94F" w14:textId="19F9AB5F" w:rsidR="00EF79AA" w:rsidRDefault="00EF79AA" w:rsidP="00FC766F">
      <w:pPr>
        <w:pStyle w:val="BodyText"/>
      </w:pPr>
    </w:p>
    <w:p w14:paraId="1A301B81" w14:textId="61C5C7B8" w:rsidR="005E3F64" w:rsidRDefault="005E3F64" w:rsidP="005E0B8A">
      <w:pPr>
        <w:pStyle w:val="CodeListingHeader"/>
      </w:pPr>
      <w:r>
        <w:t>Listing 6: My fancy text based chat bot</w:t>
      </w:r>
    </w:p>
    <w:p w14:paraId="0B8916FE" w14:textId="77777777" w:rsidR="005E3F64" w:rsidRDefault="005E3F64" w:rsidP="005E0B8A">
      <w:pPr>
        <w:pStyle w:val="CodeListing"/>
      </w:pPr>
      <w:r>
        <w:rPr>
          <w:rStyle w:val="hljs-keyword"/>
          <w:rFonts w:cs="Consolas"/>
          <w:color w:val="0000FF"/>
        </w:rPr>
        <w:t>import</w:t>
      </w:r>
      <w:r>
        <w:t xml:space="preserve"> torch</w:t>
      </w:r>
    </w:p>
    <w:p w14:paraId="2543CFD6" w14:textId="77777777" w:rsidR="005E3F64" w:rsidRDefault="005E3F64" w:rsidP="005E0B8A">
      <w:pPr>
        <w:pStyle w:val="CodeListing"/>
      </w:pPr>
      <w:r>
        <w:rPr>
          <w:rStyle w:val="hljs-keyword"/>
          <w:rFonts w:cs="Consolas"/>
          <w:color w:val="0000FF"/>
        </w:rPr>
        <w:t>from</w:t>
      </w:r>
      <w:r>
        <w:t xml:space="preserve"> transformers </w:t>
      </w:r>
      <w:r>
        <w:rPr>
          <w:rStyle w:val="hljs-keyword"/>
          <w:rFonts w:cs="Consolas"/>
          <w:color w:val="0000FF"/>
        </w:rPr>
        <w:t>import</w:t>
      </w:r>
      <w:r>
        <w:t xml:space="preserve"> pipeline</w:t>
      </w:r>
    </w:p>
    <w:p w14:paraId="091A602B" w14:textId="77777777" w:rsidR="005E3F64" w:rsidRDefault="005E3F64" w:rsidP="005E0B8A">
      <w:pPr>
        <w:pStyle w:val="CodeListing"/>
      </w:pPr>
    </w:p>
    <w:p w14:paraId="53E818CD" w14:textId="77777777" w:rsidR="005E3F64" w:rsidRDefault="005E3F64" w:rsidP="005E0B8A">
      <w:pPr>
        <w:pStyle w:val="CodeListing"/>
      </w:pPr>
      <w:r>
        <w:t>pipe = pipeline(</w:t>
      </w:r>
    </w:p>
    <w:p w14:paraId="0A0C5FBF" w14:textId="77777777" w:rsidR="005E3F64" w:rsidRDefault="005E3F64" w:rsidP="005E0B8A">
      <w:pPr>
        <w:pStyle w:val="CodeListing"/>
      </w:pPr>
      <w:r>
        <w:t xml:space="preserve">    </w:t>
      </w:r>
      <w:r>
        <w:rPr>
          <w:rStyle w:val="hljs-string"/>
          <w:rFonts w:cs="Consolas"/>
          <w:color w:val="A31515"/>
        </w:rPr>
        <w:t>"text-generation"</w:t>
      </w:r>
      <w:r>
        <w:t>,</w:t>
      </w:r>
    </w:p>
    <w:p w14:paraId="17C1CBC0" w14:textId="77777777" w:rsidR="005E3F64" w:rsidRDefault="005E3F64" w:rsidP="005E0B8A">
      <w:pPr>
        <w:pStyle w:val="CodeListing"/>
      </w:pPr>
      <w:r>
        <w:lastRenderedPageBreak/>
        <w:t xml:space="preserve">    model=</w:t>
      </w:r>
      <w:r>
        <w:rPr>
          <w:rStyle w:val="hljs-string"/>
          <w:rFonts w:cs="Consolas"/>
          <w:color w:val="A31515"/>
        </w:rPr>
        <w:t>"google/gemma-2-2b-it"</w:t>
      </w:r>
      <w:r>
        <w:t>,</w:t>
      </w:r>
    </w:p>
    <w:p w14:paraId="00B2426C" w14:textId="77777777" w:rsidR="005E3F64" w:rsidRDefault="005E3F64" w:rsidP="005E0B8A">
      <w:pPr>
        <w:pStyle w:val="CodeListing"/>
      </w:pPr>
      <w:r>
        <w:t xml:space="preserve">    model_kwargs={</w:t>
      </w:r>
      <w:r>
        <w:rPr>
          <w:rStyle w:val="hljs-string"/>
          <w:rFonts w:cs="Consolas"/>
          <w:color w:val="A31515"/>
        </w:rPr>
        <w:t>"torch_dtype"</w:t>
      </w:r>
      <w:r>
        <w:t>: torch.bfloat16},</w:t>
      </w:r>
    </w:p>
    <w:p w14:paraId="51AAC927" w14:textId="77777777" w:rsidR="005E3F64" w:rsidRDefault="005E3F64" w:rsidP="005E0B8A">
      <w:pPr>
        <w:pStyle w:val="CodeListing"/>
      </w:pPr>
      <w:r>
        <w:t xml:space="preserve">    device=</w:t>
      </w:r>
      <w:r>
        <w:rPr>
          <w:rStyle w:val="hljs-string"/>
          <w:rFonts w:cs="Consolas"/>
          <w:color w:val="A31515"/>
        </w:rPr>
        <w:t>"mps"</w:t>
      </w:r>
      <w:r>
        <w:t>,</w:t>
      </w:r>
    </w:p>
    <w:p w14:paraId="1FF3C58C" w14:textId="77777777" w:rsidR="005E3F64" w:rsidRDefault="005E3F64" w:rsidP="005E0B8A">
      <w:pPr>
        <w:pStyle w:val="CodeListing"/>
      </w:pPr>
      <w:r>
        <w:t>)</w:t>
      </w:r>
    </w:p>
    <w:p w14:paraId="65EE4BC5" w14:textId="77777777" w:rsidR="005E3F64" w:rsidRDefault="005E3F64" w:rsidP="005E0B8A">
      <w:pPr>
        <w:pStyle w:val="CodeListing"/>
      </w:pPr>
    </w:p>
    <w:p w14:paraId="01DDC273" w14:textId="77777777" w:rsidR="005E3F64" w:rsidRDefault="005E3F64" w:rsidP="005E0B8A">
      <w:pPr>
        <w:pStyle w:val="CodeListing"/>
      </w:pPr>
      <w:r>
        <w:rPr>
          <w:rStyle w:val="hljs-keyword"/>
          <w:rFonts w:cs="Consolas"/>
          <w:color w:val="0000FF"/>
        </w:rPr>
        <w:t>def</w:t>
      </w:r>
      <w:r>
        <w:t xml:space="preserve"> </w:t>
      </w:r>
      <w:r>
        <w:rPr>
          <w:rStyle w:val="hljs-title"/>
          <w:rFonts w:cs="Consolas"/>
          <w:color w:val="A31515"/>
        </w:rPr>
        <w:t>generate_text</w:t>
      </w:r>
      <w:r>
        <w:t>(</w:t>
      </w:r>
      <w:r>
        <w:rPr>
          <w:rStyle w:val="hljs-params"/>
          <w:rFonts w:cs="Consolas"/>
        </w:rPr>
        <w:t>prompt, previousResponses</w:t>
      </w:r>
      <w:r>
        <w:t xml:space="preserve">): </w:t>
      </w:r>
    </w:p>
    <w:p w14:paraId="33796F40" w14:textId="77777777" w:rsidR="005E3F64" w:rsidRDefault="005E3F64" w:rsidP="005E0B8A">
      <w:pPr>
        <w:pStyle w:val="CodeListing"/>
      </w:pPr>
      <w:r>
        <w:t xml:space="preserve">    prompt = prompt + </w:t>
      </w:r>
      <w:r>
        <w:rPr>
          <w:rStyle w:val="hljs-string"/>
          <w:rFonts w:cs="Consolas"/>
          <w:color w:val="A31515"/>
        </w:rPr>
        <w:t>". Answer in brief."</w:t>
      </w:r>
    </w:p>
    <w:p w14:paraId="54ADA9F1" w14:textId="77777777" w:rsidR="005E3F64" w:rsidRDefault="005E3F64" w:rsidP="005E0B8A">
      <w:pPr>
        <w:pStyle w:val="CodeListing"/>
      </w:pPr>
      <w:r>
        <w:t xml:space="preserve">    allPrevResponses = </w:t>
      </w:r>
      <w:r>
        <w:rPr>
          <w:rStyle w:val="hljs-string"/>
          <w:rFonts w:cs="Consolas"/>
          <w:color w:val="A31515"/>
        </w:rPr>
        <w:t>""</w:t>
      </w:r>
    </w:p>
    <w:p w14:paraId="255D5C2B" w14:textId="77777777" w:rsidR="005E3F64" w:rsidRDefault="005E3F64" w:rsidP="005E0B8A">
      <w:pPr>
        <w:pStyle w:val="CodeListing"/>
      </w:pPr>
      <w:r>
        <w:t xml:space="preserve">    </w:t>
      </w:r>
      <w:r>
        <w:rPr>
          <w:rStyle w:val="hljs-keyword"/>
          <w:rFonts w:cs="Consolas"/>
          <w:color w:val="0000FF"/>
        </w:rPr>
        <w:t>for</w:t>
      </w:r>
      <w:r>
        <w:t xml:space="preserve"> previousResponse </w:t>
      </w:r>
      <w:r>
        <w:rPr>
          <w:rStyle w:val="hljs-keyword"/>
          <w:rFonts w:cs="Consolas"/>
          <w:color w:val="0000FF"/>
        </w:rPr>
        <w:t>in</w:t>
      </w:r>
      <w:r>
        <w:t xml:space="preserve"> previousResponses:</w:t>
      </w:r>
    </w:p>
    <w:p w14:paraId="09A59A64" w14:textId="77777777" w:rsidR="005E3F64" w:rsidRDefault="005E3F64" w:rsidP="005E0B8A">
      <w:pPr>
        <w:pStyle w:val="CodeListing"/>
      </w:pPr>
      <w:r>
        <w:t xml:space="preserve">        allPrevResponses += previousResponse + </w:t>
      </w:r>
      <w:r>
        <w:rPr>
          <w:rStyle w:val="hljs-string"/>
          <w:rFonts w:cs="Consolas"/>
          <w:color w:val="A31515"/>
        </w:rPr>
        <w:t>"\n"</w:t>
      </w:r>
    </w:p>
    <w:p w14:paraId="3120ADB8" w14:textId="77777777" w:rsidR="005E3F64" w:rsidRDefault="005E3F64" w:rsidP="005E0B8A">
      <w:pPr>
        <w:pStyle w:val="CodeListing"/>
      </w:pPr>
    </w:p>
    <w:p w14:paraId="4DB538F2" w14:textId="77777777" w:rsidR="005E3F64" w:rsidRDefault="005E3F64" w:rsidP="005E0B8A">
      <w:pPr>
        <w:pStyle w:val="CodeListing"/>
      </w:pPr>
      <w:r>
        <w:t xml:space="preserve">    messages = [</w:t>
      </w:r>
    </w:p>
    <w:p w14:paraId="3C56723B" w14:textId="77777777" w:rsidR="005E3F64" w:rsidRDefault="005E3F64" w:rsidP="005E0B8A">
      <w:pPr>
        <w:pStyle w:val="CodeListing"/>
      </w:pPr>
      <w:r>
        <w:t xml:space="preserve">        {</w:t>
      </w:r>
      <w:r>
        <w:rPr>
          <w:rStyle w:val="hljs-string"/>
          <w:rFonts w:cs="Consolas"/>
          <w:color w:val="A31515"/>
        </w:rPr>
        <w:t>"role"</w:t>
      </w:r>
      <w:r>
        <w:t xml:space="preserve">: </w:t>
      </w:r>
      <w:r>
        <w:rPr>
          <w:rStyle w:val="hljs-string"/>
          <w:rFonts w:cs="Consolas"/>
          <w:color w:val="A31515"/>
        </w:rPr>
        <w:t>"user"</w:t>
      </w:r>
      <w:r>
        <w:t xml:space="preserve">, </w:t>
      </w:r>
      <w:r>
        <w:rPr>
          <w:rStyle w:val="hljs-string"/>
          <w:rFonts w:cs="Consolas"/>
          <w:color w:val="A31515"/>
        </w:rPr>
        <w:t>"content"</w:t>
      </w:r>
      <w:r>
        <w:t xml:space="preserve">: allPrevResponses + </w:t>
      </w:r>
    </w:p>
    <w:p w14:paraId="5B6924DD" w14:textId="77777777" w:rsidR="005E3F64" w:rsidRDefault="005E3F64" w:rsidP="005E0B8A">
      <w:pPr>
        <w:pStyle w:val="CodeListing"/>
      </w:pPr>
      <w:r>
        <w:t xml:space="preserve"> </w:t>
      </w:r>
      <w:r>
        <w:rPr>
          <w:rStyle w:val="hljs-string"/>
          <w:rFonts w:cs="Consolas"/>
          <w:color w:val="A31515"/>
        </w:rPr>
        <w:t>"\n"</w:t>
      </w:r>
      <w:r>
        <w:t xml:space="preserve"> + prompt},</w:t>
      </w:r>
    </w:p>
    <w:p w14:paraId="6BB80D8C" w14:textId="77777777" w:rsidR="005E3F64" w:rsidRDefault="005E3F64" w:rsidP="005E0B8A">
      <w:pPr>
        <w:pStyle w:val="CodeListing"/>
      </w:pPr>
      <w:r>
        <w:t xml:space="preserve">    ]</w:t>
      </w:r>
    </w:p>
    <w:p w14:paraId="0EEC96D8" w14:textId="77777777" w:rsidR="005E3F64" w:rsidRDefault="005E3F64" w:rsidP="005E0B8A">
      <w:pPr>
        <w:pStyle w:val="CodeListing"/>
      </w:pPr>
      <w:r>
        <w:t xml:space="preserve">    outputs = pipe(messages, max_new_tokens=</w:t>
      </w:r>
      <w:r>
        <w:rPr>
          <w:rStyle w:val="hljs-number"/>
          <w:rFonts w:cs="Consolas"/>
        </w:rPr>
        <w:t>256</w:t>
      </w:r>
      <w:r>
        <w:t>)</w:t>
      </w:r>
    </w:p>
    <w:p w14:paraId="25638E00" w14:textId="77777777" w:rsidR="005E3F64" w:rsidRDefault="005E3F64" w:rsidP="005E0B8A">
      <w:pPr>
        <w:pStyle w:val="CodeListing"/>
      </w:pPr>
      <w:r>
        <w:t xml:space="preserve">    assistant_response = </w:t>
      </w:r>
    </w:p>
    <w:p w14:paraId="774B4BF2" w14:textId="77777777" w:rsidR="005E3F64" w:rsidRDefault="005E3F64" w:rsidP="005E0B8A">
      <w:pPr>
        <w:pStyle w:val="CodeListing"/>
      </w:pPr>
      <w:r>
        <w:t xml:space="preserve"> outputs[</w:t>
      </w:r>
      <w:r>
        <w:rPr>
          <w:rStyle w:val="hljs-number"/>
          <w:rFonts w:cs="Consolas"/>
        </w:rPr>
        <w:t>0</w:t>
      </w:r>
      <w:r>
        <w:t>][</w:t>
      </w:r>
      <w:r>
        <w:rPr>
          <w:rStyle w:val="hljs-string"/>
          <w:rFonts w:cs="Consolas"/>
          <w:color w:val="A31515"/>
        </w:rPr>
        <w:t>"generated_text"</w:t>
      </w:r>
      <w:r>
        <w:t>][-</w:t>
      </w:r>
      <w:r>
        <w:rPr>
          <w:rStyle w:val="hljs-number"/>
          <w:rFonts w:cs="Consolas"/>
        </w:rPr>
        <w:t>1</w:t>
      </w:r>
      <w:r>
        <w:t>][</w:t>
      </w:r>
      <w:r>
        <w:rPr>
          <w:rStyle w:val="hljs-string"/>
          <w:rFonts w:cs="Consolas"/>
          <w:color w:val="A31515"/>
        </w:rPr>
        <w:t>"content"</w:t>
      </w:r>
      <w:r>
        <w:t>].strip()</w:t>
      </w:r>
    </w:p>
    <w:p w14:paraId="1EAD7ABA" w14:textId="77777777" w:rsidR="005E3F64" w:rsidRDefault="005E3F64" w:rsidP="005E0B8A">
      <w:pPr>
        <w:pStyle w:val="CodeListing"/>
      </w:pPr>
      <w:r>
        <w:t xml:space="preserve">    </w:t>
      </w:r>
      <w:r>
        <w:rPr>
          <w:rStyle w:val="hljs-keyword"/>
          <w:rFonts w:cs="Consolas"/>
          <w:color w:val="0000FF"/>
        </w:rPr>
        <w:t>return</w:t>
      </w:r>
      <w:r>
        <w:t xml:space="preserve"> assistant_response</w:t>
      </w:r>
    </w:p>
    <w:p w14:paraId="0049F622" w14:textId="77777777" w:rsidR="005E3F64" w:rsidRDefault="005E3F64" w:rsidP="005E0B8A">
      <w:pPr>
        <w:pStyle w:val="CodeListing"/>
      </w:pPr>
    </w:p>
    <w:p w14:paraId="3074318C" w14:textId="77777777" w:rsidR="005E3F64" w:rsidRDefault="005E3F64" w:rsidP="005E0B8A">
      <w:pPr>
        <w:pStyle w:val="CodeListing"/>
      </w:pPr>
      <w:r>
        <w:t>previousResponses = []</w:t>
      </w:r>
    </w:p>
    <w:p w14:paraId="749D8E5E" w14:textId="77777777" w:rsidR="005E3F64" w:rsidRDefault="005E3F64" w:rsidP="005E0B8A">
      <w:pPr>
        <w:pStyle w:val="CodeListing"/>
      </w:pPr>
      <w:r>
        <w:rPr>
          <w:rStyle w:val="hljs-keyword"/>
          <w:rFonts w:cs="Consolas"/>
          <w:color w:val="0000FF"/>
        </w:rPr>
        <w:t>while</w:t>
      </w:r>
      <w:r>
        <w:t xml:space="preserve"> </w:t>
      </w:r>
      <w:r>
        <w:rPr>
          <w:rStyle w:val="hljs-literal"/>
          <w:rFonts w:cs="Consolas"/>
          <w:color w:val="A31515"/>
        </w:rPr>
        <w:t>True</w:t>
      </w:r>
      <w:r>
        <w:t xml:space="preserve">:    </w:t>
      </w:r>
    </w:p>
    <w:p w14:paraId="5B6B9173" w14:textId="77777777" w:rsidR="005E3F64" w:rsidRDefault="005E3F64" w:rsidP="005E0B8A">
      <w:pPr>
        <w:pStyle w:val="CodeListing"/>
      </w:pPr>
      <w:r>
        <w:t xml:space="preserve">    user_input = </w:t>
      </w:r>
      <w:r>
        <w:rPr>
          <w:rStyle w:val="hljs-builtin"/>
          <w:rFonts w:cs="Consolas"/>
          <w:color w:val="0000FF"/>
        </w:rPr>
        <w:t>input</w:t>
      </w:r>
      <w:r>
        <w:t>(</w:t>
      </w:r>
      <w:r>
        <w:rPr>
          <w:rStyle w:val="hljs-string"/>
          <w:rFonts w:cs="Consolas"/>
          <w:color w:val="A31515"/>
        </w:rPr>
        <w:t>"\033[92m &gt;&gt; You: \033[0m"</w:t>
      </w:r>
      <w:r>
        <w:t>)</w:t>
      </w:r>
    </w:p>
    <w:p w14:paraId="48B7D8CC" w14:textId="77777777" w:rsidR="005E3F64" w:rsidRDefault="005E3F64" w:rsidP="005E0B8A">
      <w:pPr>
        <w:pStyle w:val="CodeListing"/>
      </w:pPr>
      <w:r>
        <w:t xml:space="preserve">    response = generate_text(user_input, previousResponses)</w:t>
      </w:r>
    </w:p>
    <w:p w14:paraId="5004D2CA" w14:textId="77777777" w:rsidR="005E3F64" w:rsidRDefault="005E3F64" w:rsidP="005E0B8A">
      <w:pPr>
        <w:pStyle w:val="CodeListing"/>
      </w:pPr>
      <w:r>
        <w:t xml:space="preserve">    previousResponses.append(response)    </w:t>
      </w:r>
    </w:p>
    <w:p w14:paraId="64177090" w14:textId="77777777" w:rsidR="005E3F64" w:rsidRDefault="005E3F64" w:rsidP="005E0B8A">
      <w:pPr>
        <w:pStyle w:val="CodeListing"/>
      </w:pPr>
      <w:r>
        <w:t xml:space="preserve">    </w:t>
      </w:r>
      <w:r>
        <w:rPr>
          <w:rStyle w:val="hljs-builtin"/>
          <w:rFonts w:cs="Consolas"/>
          <w:color w:val="0000FF"/>
        </w:rPr>
        <w:t>print</w:t>
      </w:r>
      <w:r>
        <w:t>(</w:t>
      </w:r>
      <w:r>
        <w:rPr>
          <w:rStyle w:val="hljs-string"/>
          <w:rFonts w:cs="Consolas"/>
          <w:color w:val="A31515"/>
        </w:rPr>
        <w:t>"\033[93m &gt;&gt; AI:"</w:t>
      </w:r>
      <w:r>
        <w:t xml:space="preserve">, response, </w:t>
      </w:r>
      <w:r>
        <w:rPr>
          <w:rStyle w:val="hljs-string"/>
          <w:rFonts w:cs="Consolas"/>
          <w:color w:val="A31515"/>
        </w:rPr>
        <w:t>"\033[0m"</w:t>
      </w:r>
      <w:r>
        <w:t>)</w:t>
      </w:r>
    </w:p>
    <w:p w14:paraId="3190B748" w14:textId="2FBA2923" w:rsidR="005E3F64" w:rsidRDefault="005E3F64" w:rsidP="00FC766F">
      <w:pPr>
        <w:pStyle w:val="BodyText"/>
      </w:pPr>
    </w:p>
    <w:p w14:paraId="13C8F970" w14:textId="4ACCDE84" w:rsidR="004527F6" w:rsidRDefault="004527F6" w:rsidP="005E0B8A">
      <w:pPr>
        <w:pStyle w:val="CodeListingHeader"/>
      </w:pPr>
      <w:r>
        <w:t>Listing 7: My audio driven chat bot</w:t>
      </w:r>
    </w:p>
    <w:p w14:paraId="05A73CD0" w14:textId="77777777" w:rsidR="004527F6" w:rsidRDefault="004527F6" w:rsidP="005E0B8A">
      <w:pPr>
        <w:pStyle w:val="CodeListing"/>
      </w:pPr>
      <w:r>
        <w:rPr>
          <w:rStyle w:val="hljs-keyword"/>
          <w:rFonts w:cs="Consolas"/>
          <w:color w:val="0000FF"/>
        </w:rPr>
        <w:t>import</w:t>
      </w:r>
      <w:r>
        <w:t xml:space="preserve"> os</w:t>
      </w:r>
    </w:p>
    <w:p w14:paraId="7BD49DEC" w14:textId="77777777" w:rsidR="004527F6" w:rsidRDefault="004527F6" w:rsidP="005E0B8A">
      <w:pPr>
        <w:pStyle w:val="CodeListing"/>
      </w:pPr>
      <w:r>
        <w:rPr>
          <w:rStyle w:val="hljs-keyword"/>
          <w:rFonts w:cs="Consolas"/>
          <w:color w:val="0000FF"/>
        </w:rPr>
        <w:t>import</w:t>
      </w:r>
      <w:r>
        <w:t xml:space="preserve"> speech_recognition </w:t>
      </w:r>
      <w:r>
        <w:rPr>
          <w:rStyle w:val="hljs-keyword"/>
          <w:rFonts w:cs="Consolas"/>
          <w:color w:val="0000FF"/>
        </w:rPr>
        <w:t>as</w:t>
      </w:r>
      <w:r>
        <w:t xml:space="preserve"> sr</w:t>
      </w:r>
    </w:p>
    <w:p w14:paraId="26BB66F0" w14:textId="77777777" w:rsidR="004527F6" w:rsidRDefault="004527F6" w:rsidP="005E0B8A">
      <w:pPr>
        <w:pStyle w:val="CodeListing"/>
      </w:pPr>
      <w:r>
        <w:rPr>
          <w:rStyle w:val="hljs-keyword"/>
          <w:rFonts w:cs="Consolas"/>
          <w:color w:val="0000FF"/>
        </w:rPr>
        <w:t>from</w:t>
      </w:r>
      <w:r>
        <w:t xml:space="preserve"> speech_recognition </w:t>
      </w:r>
    </w:p>
    <w:p w14:paraId="7E68D6EE" w14:textId="77777777" w:rsidR="004527F6" w:rsidRDefault="004527F6" w:rsidP="005E0B8A">
      <w:pPr>
        <w:pStyle w:val="CodeListing"/>
      </w:pPr>
      <w:r>
        <w:t xml:space="preserve">  </w:t>
      </w:r>
      <w:r>
        <w:rPr>
          <w:rStyle w:val="hljs-keyword"/>
          <w:rFonts w:cs="Consolas"/>
          <w:color w:val="0000FF"/>
        </w:rPr>
        <w:t>import</w:t>
      </w:r>
      <w:r>
        <w:t xml:space="preserve"> Microphone, Recognizer, UnknownValueError</w:t>
      </w:r>
    </w:p>
    <w:p w14:paraId="170A6F2F" w14:textId="77777777" w:rsidR="004527F6" w:rsidRDefault="004527F6" w:rsidP="005E0B8A">
      <w:pPr>
        <w:pStyle w:val="CodeListing"/>
      </w:pPr>
      <w:r>
        <w:rPr>
          <w:rStyle w:val="hljs-keyword"/>
          <w:rFonts w:cs="Consolas"/>
          <w:color w:val="0000FF"/>
        </w:rPr>
        <w:t>import</w:t>
      </w:r>
      <w:r>
        <w:t xml:space="preserve"> torch</w:t>
      </w:r>
    </w:p>
    <w:p w14:paraId="06582855" w14:textId="77777777" w:rsidR="004527F6" w:rsidRDefault="004527F6" w:rsidP="005E0B8A">
      <w:pPr>
        <w:pStyle w:val="CodeListing"/>
      </w:pPr>
    </w:p>
    <w:p w14:paraId="7F0FF893" w14:textId="77777777" w:rsidR="004527F6" w:rsidRDefault="004527F6" w:rsidP="005E0B8A">
      <w:pPr>
        <w:pStyle w:val="CodeListing"/>
      </w:pPr>
      <w:r>
        <w:rPr>
          <w:rStyle w:val="hljs-keyword"/>
          <w:rFonts w:cs="Consolas"/>
          <w:color w:val="0000FF"/>
        </w:rPr>
        <w:t>import</w:t>
      </w:r>
      <w:r>
        <w:t xml:space="preserve"> torch</w:t>
      </w:r>
    </w:p>
    <w:p w14:paraId="22C02C58" w14:textId="77777777" w:rsidR="004527F6" w:rsidRDefault="004527F6" w:rsidP="005E0B8A">
      <w:pPr>
        <w:pStyle w:val="CodeListing"/>
      </w:pPr>
      <w:r>
        <w:rPr>
          <w:rStyle w:val="hljs-keyword"/>
          <w:rFonts w:cs="Consolas"/>
          <w:color w:val="0000FF"/>
        </w:rPr>
        <w:t>from</w:t>
      </w:r>
      <w:r>
        <w:t xml:space="preserve"> transformers </w:t>
      </w:r>
      <w:r>
        <w:rPr>
          <w:rStyle w:val="hljs-keyword"/>
          <w:rFonts w:cs="Consolas"/>
          <w:color w:val="0000FF"/>
        </w:rPr>
        <w:t>import</w:t>
      </w:r>
      <w:r>
        <w:t xml:space="preserve"> pipeline</w:t>
      </w:r>
    </w:p>
    <w:p w14:paraId="4171F912" w14:textId="77777777" w:rsidR="004527F6" w:rsidRDefault="004527F6" w:rsidP="005E0B8A">
      <w:pPr>
        <w:pStyle w:val="CodeListing"/>
      </w:pPr>
    </w:p>
    <w:p w14:paraId="4C6CFDDB" w14:textId="77777777" w:rsidR="004527F6" w:rsidRDefault="004527F6" w:rsidP="005E0B8A">
      <w:pPr>
        <w:pStyle w:val="CodeListing"/>
      </w:pPr>
      <w:r>
        <w:rPr>
          <w:rStyle w:val="hljs-keyword"/>
          <w:rFonts w:cs="Consolas"/>
          <w:color w:val="0000FF"/>
        </w:rPr>
        <w:t>import</w:t>
      </w:r>
      <w:r>
        <w:t xml:space="preserve"> logging   </w:t>
      </w:r>
    </w:p>
    <w:p w14:paraId="0C539DFE" w14:textId="77777777" w:rsidR="004527F6" w:rsidRDefault="004527F6" w:rsidP="005E0B8A">
      <w:pPr>
        <w:pStyle w:val="CodeListing"/>
      </w:pPr>
      <w:r>
        <w:rPr>
          <w:rStyle w:val="hljs-keyword"/>
          <w:rFonts w:cs="Consolas"/>
          <w:color w:val="0000FF"/>
        </w:rPr>
        <w:t>import</w:t>
      </w:r>
      <w:r>
        <w:t xml:space="preserve"> warnings</w:t>
      </w:r>
    </w:p>
    <w:p w14:paraId="7EE0CE2B" w14:textId="77777777" w:rsidR="004527F6" w:rsidRDefault="004527F6" w:rsidP="005E0B8A">
      <w:pPr>
        <w:pStyle w:val="CodeListing"/>
      </w:pPr>
    </w:p>
    <w:p w14:paraId="115250F8" w14:textId="77777777" w:rsidR="004527F6" w:rsidRDefault="004527F6" w:rsidP="005E0B8A">
      <w:pPr>
        <w:pStyle w:val="CodeListing"/>
      </w:pPr>
      <w:r>
        <w:t>warnings.filterwarnings(</w:t>
      </w:r>
      <w:r>
        <w:rPr>
          <w:rStyle w:val="hljs-string"/>
          <w:rFonts w:cs="Consolas"/>
          <w:color w:val="A31515"/>
        </w:rPr>
        <w:t>'ignore'</w:t>
      </w:r>
      <w:r>
        <w:t xml:space="preserve">)  </w:t>
      </w:r>
    </w:p>
    <w:p w14:paraId="1DF8EBA0" w14:textId="77777777" w:rsidR="004527F6" w:rsidRDefault="004527F6" w:rsidP="005E0B8A">
      <w:pPr>
        <w:pStyle w:val="CodeListing"/>
      </w:pPr>
      <w:r>
        <w:rPr>
          <w:rStyle w:val="hljs-keyword"/>
          <w:rFonts w:cs="Consolas"/>
          <w:color w:val="0000FF"/>
        </w:rPr>
        <w:t>for</w:t>
      </w:r>
      <w:r>
        <w:t xml:space="preserve"> name </w:t>
      </w:r>
      <w:r>
        <w:rPr>
          <w:rStyle w:val="hljs-keyword"/>
          <w:rFonts w:cs="Consolas"/>
          <w:color w:val="0000FF"/>
        </w:rPr>
        <w:t>in</w:t>
      </w:r>
      <w:r>
        <w:t xml:space="preserve"> logging.Logger.manager.loggerDict.keys():</w:t>
      </w:r>
    </w:p>
    <w:p w14:paraId="71740F12" w14:textId="77777777" w:rsidR="004527F6" w:rsidRDefault="004527F6" w:rsidP="005E0B8A">
      <w:pPr>
        <w:pStyle w:val="CodeListing"/>
      </w:pPr>
      <w:r>
        <w:t xml:space="preserve">    logging.getLogger(name).setLevel(logging.CRITICAL)</w:t>
      </w:r>
    </w:p>
    <w:p w14:paraId="0C731D5A" w14:textId="77777777" w:rsidR="004527F6" w:rsidRDefault="004527F6" w:rsidP="005E0B8A">
      <w:pPr>
        <w:pStyle w:val="CodeListing"/>
      </w:pPr>
    </w:p>
    <w:p w14:paraId="3739CA41" w14:textId="77777777" w:rsidR="004527F6" w:rsidRDefault="004527F6" w:rsidP="005E0B8A">
      <w:pPr>
        <w:pStyle w:val="CodeListing"/>
      </w:pPr>
      <w:r>
        <w:t>pipe = pipeline(</w:t>
      </w:r>
    </w:p>
    <w:p w14:paraId="3F11012C" w14:textId="77777777" w:rsidR="004527F6" w:rsidRDefault="004527F6" w:rsidP="005E0B8A">
      <w:pPr>
        <w:pStyle w:val="CodeListing"/>
      </w:pPr>
      <w:r>
        <w:t xml:space="preserve">    </w:t>
      </w:r>
      <w:r>
        <w:rPr>
          <w:rStyle w:val="hljs-string"/>
          <w:rFonts w:cs="Consolas"/>
          <w:color w:val="A31515"/>
        </w:rPr>
        <w:t>"text-generation"</w:t>
      </w:r>
      <w:r>
        <w:t>,</w:t>
      </w:r>
    </w:p>
    <w:p w14:paraId="0A66BB7F" w14:textId="77777777" w:rsidR="004527F6" w:rsidRDefault="004527F6" w:rsidP="005E0B8A">
      <w:pPr>
        <w:pStyle w:val="CodeListing"/>
      </w:pPr>
      <w:r>
        <w:t xml:space="preserve">    model=</w:t>
      </w:r>
      <w:r>
        <w:rPr>
          <w:rStyle w:val="hljs-string"/>
          <w:rFonts w:cs="Consolas"/>
          <w:color w:val="A31515"/>
        </w:rPr>
        <w:t>"google/gemma-2-2b-it"</w:t>
      </w:r>
      <w:r>
        <w:t>,</w:t>
      </w:r>
    </w:p>
    <w:p w14:paraId="2233A7B1" w14:textId="77777777" w:rsidR="004527F6" w:rsidRDefault="004527F6" w:rsidP="005E0B8A">
      <w:pPr>
        <w:pStyle w:val="CodeListing"/>
      </w:pPr>
      <w:r>
        <w:t xml:space="preserve">    model_kwargs={</w:t>
      </w:r>
      <w:r>
        <w:rPr>
          <w:rStyle w:val="hljs-string"/>
          <w:rFonts w:cs="Consolas"/>
          <w:color w:val="A31515"/>
        </w:rPr>
        <w:t>"torch_dtype"</w:t>
      </w:r>
      <w:r>
        <w:t>: torch.bfloat16},</w:t>
      </w:r>
    </w:p>
    <w:p w14:paraId="32B4FFC0" w14:textId="77777777" w:rsidR="004527F6" w:rsidRDefault="004527F6" w:rsidP="005E0B8A">
      <w:pPr>
        <w:pStyle w:val="CodeListing"/>
      </w:pPr>
      <w:r>
        <w:t xml:space="preserve">    device=</w:t>
      </w:r>
      <w:r>
        <w:rPr>
          <w:rStyle w:val="hljs-string"/>
          <w:rFonts w:cs="Consolas"/>
          <w:color w:val="A31515"/>
        </w:rPr>
        <w:t>"mps"</w:t>
      </w:r>
      <w:r>
        <w:t xml:space="preserve">, </w:t>
      </w:r>
    </w:p>
    <w:p w14:paraId="64C44968" w14:textId="77777777" w:rsidR="004527F6" w:rsidRDefault="004527F6" w:rsidP="005E0B8A">
      <w:pPr>
        <w:pStyle w:val="CodeListing"/>
      </w:pPr>
      <w:r>
        <w:t>)</w:t>
      </w:r>
    </w:p>
    <w:p w14:paraId="594100C2" w14:textId="77777777" w:rsidR="004527F6" w:rsidRDefault="004527F6" w:rsidP="005E0B8A">
      <w:pPr>
        <w:pStyle w:val="CodeListing"/>
      </w:pPr>
      <w:r>
        <w:rPr>
          <w:rStyle w:val="hljs-keyword"/>
          <w:rFonts w:cs="Consolas"/>
          <w:color w:val="0000FF"/>
        </w:rPr>
        <w:t>def</w:t>
      </w:r>
      <w:r>
        <w:t xml:space="preserve"> </w:t>
      </w:r>
      <w:r>
        <w:rPr>
          <w:rStyle w:val="hljs-title"/>
          <w:rFonts w:cs="Consolas"/>
          <w:color w:val="A31515"/>
        </w:rPr>
        <w:t>AskAI</w:t>
      </w:r>
      <w:r>
        <w:t>(</w:t>
      </w:r>
      <w:r>
        <w:rPr>
          <w:rStyle w:val="hljs-params"/>
          <w:rFonts w:cs="Consolas"/>
        </w:rPr>
        <w:t>prompt, previousResponses</w:t>
      </w:r>
      <w:r>
        <w:t xml:space="preserve">): </w:t>
      </w:r>
    </w:p>
    <w:p w14:paraId="2DC6F47C" w14:textId="77777777" w:rsidR="004527F6" w:rsidRDefault="004527F6" w:rsidP="005E0B8A">
      <w:pPr>
        <w:pStyle w:val="CodeListing"/>
      </w:pPr>
      <w:r>
        <w:t xml:space="preserve">    prompt = prompt + </w:t>
      </w:r>
      <w:r>
        <w:rPr>
          <w:rStyle w:val="hljs-string"/>
          <w:rFonts w:cs="Consolas"/>
          <w:color w:val="A31515"/>
        </w:rPr>
        <w:t>". Answer in brief."</w:t>
      </w:r>
    </w:p>
    <w:p w14:paraId="449E0300" w14:textId="77777777" w:rsidR="004527F6" w:rsidRDefault="004527F6" w:rsidP="005E0B8A">
      <w:pPr>
        <w:pStyle w:val="CodeListing"/>
      </w:pPr>
      <w:r>
        <w:t xml:space="preserve">    allPrevResponses = </w:t>
      </w:r>
      <w:r>
        <w:rPr>
          <w:rStyle w:val="hljs-string"/>
          <w:rFonts w:cs="Consolas"/>
          <w:color w:val="A31515"/>
        </w:rPr>
        <w:t>""</w:t>
      </w:r>
    </w:p>
    <w:p w14:paraId="7CE5FB8D" w14:textId="77777777" w:rsidR="004527F6" w:rsidRDefault="004527F6" w:rsidP="005E0B8A">
      <w:pPr>
        <w:pStyle w:val="CodeListing"/>
      </w:pPr>
      <w:r>
        <w:t xml:space="preserve">    </w:t>
      </w:r>
      <w:r>
        <w:rPr>
          <w:rStyle w:val="hljs-keyword"/>
          <w:rFonts w:cs="Consolas"/>
          <w:color w:val="0000FF"/>
        </w:rPr>
        <w:t>for</w:t>
      </w:r>
      <w:r>
        <w:t xml:space="preserve"> previousResponse </w:t>
      </w:r>
      <w:r>
        <w:rPr>
          <w:rStyle w:val="hljs-keyword"/>
          <w:rFonts w:cs="Consolas"/>
          <w:color w:val="0000FF"/>
        </w:rPr>
        <w:t>in</w:t>
      </w:r>
      <w:r>
        <w:t xml:space="preserve"> previousResponses:</w:t>
      </w:r>
    </w:p>
    <w:p w14:paraId="1DF04749" w14:textId="77777777" w:rsidR="004527F6" w:rsidRDefault="004527F6" w:rsidP="005E0B8A">
      <w:pPr>
        <w:pStyle w:val="CodeListing"/>
      </w:pPr>
      <w:r>
        <w:t xml:space="preserve">        allPrevResponses += previousResponse + </w:t>
      </w:r>
      <w:r>
        <w:rPr>
          <w:rStyle w:val="hljs-string"/>
          <w:rFonts w:cs="Consolas"/>
          <w:color w:val="A31515"/>
        </w:rPr>
        <w:t>"\n"</w:t>
      </w:r>
    </w:p>
    <w:p w14:paraId="25EB8720" w14:textId="77777777" w:rsidR="004527F6" w:rsidRDefault="004527F6" w:rsidP="005E0B8A">
      <w:pPr>
        <w:pStyle w:val="CodeListing"/>
      </w:pPr>
    </w:p>
    <w:p w14:paraId="57AB94AA" w14:textId="77777777" w:rsidR="004527F6" w:rsidRDefault="004527F6" w:rsidP="005E0B8A">
      <w:pPr>
        <w:pStyle w:val="CodeListing"/>
      </w:pPr>
      <w:r>
        <w:t xml:space="preserve">    messages = [</w:t>
      </w:r>
    </w:p>
    <w:p w14:paraId="6C7326E1" w14:textId="77777777" w:rsidR="004527F6" w:rsidRDefault="004527F6" w:rsidP="005E0B8A">
      <w:pPr>
        <w:pStyle w:val="CodeListing"/>
      </w:pPr>
      <w:r>
        <w:t xml:space="preserve">        {</w:t>
      </w:r>
      <w:r>
        <w:rPr>
          <w:rStyle w:val="hljs-string"/>
          <w:rFonts w:cs="Consolas"/>
          <w:color w:val="A31515"/>
        </w:rPr>
        <w:t>"role"</w:t>
      </w:r>
      <w:r>
        <w:t xml:space="preserve">: </w:t>
      </w:r>
      <w:r>
        <w:rPr>
          <w:rStyle w:val="hljs-string"/>
          <w:rFonts w:cs="Consolas"/>
          <w:color w:val="A31515"/>
        </w:rPr>
        <w:t>"user"</w:t>
      </w:r>
      <w:r>
        <w:t xml:space="preserve">, </w:t>
      </w:r>
    </w:p>
    <w:p w14:paraId="18A77FE0" w14:textId="77777777" w:rsidR="004527F6" w:rsidRDefault="004527F6" w:rsidP="005E0B8A">
      <w:pPr>
        <w:pStyle w:val="CodeListing"/>
      </w:pPr>
      <w:r>
        <w:t xml:space="preserve">       </w:t>
      </w:r>
      <w:r>
        <w:rPr>
          <w:rStyle w:val="hljs-string"/>
          <w:rFonts w:cs="Consolas"/>
          <w:color w:val="A31515"/>
        </w:rPr>
        <w:t>"content"</w:t>
      </w:r>
      <w:r>
        <w:t xml:space="preserve">: allPrevResponses + </w:t>
      </w:r>
      <w:r>
        <w:rPr>
          <w:rStyle w:val="hljs-string"/>
          <w:rFonts w:cs="Consolas"/>
          <w:color w:val="A31515"/>
        </w:rPr>
        <w:t>"\n"</w:t>
      </w:r>
      <w:r>
        <w:t xml:space="preserve"> + prompt},</w:t>
      </w:r>
    </w:p>
    <w:p w14:paraId="6CE16AD8" w14:textId="77777777" w:rsidR="004527F6" w:rsidRDefault="004527F6" w:rsidP="005E0B8A">
      <w:pPr>
        <w:pStyle w:val="CodeListing"/>
      </w:pPr>
      <w:r>
        <w:t xml:space="preserve">    ]</w:t>
      </w:r>
    </w:p>
    <w:p w14:paraId="1ECCE2B2" w14:textId="77777777" w:rsidR="004527F6" w:rsidRDefault="004527F6" w:rsidP="005E0B8A">
      <w:pPr>
        <w:pStyle w:val="CodeListing"/>
      </w:pPr>
      <w:r>
        <w:t xml:space="preserve">    outputs = pipe(messages, max_new_tokens=</w:t>
      </w:r>
      <w:r>
        <w:rPr>
          <w:rStyle w:val="hljs-number"/>
          <w:rFonts w:cs="Consolas"/>
        </w:rPr>
        <w:t>256</w:t>
      </w:r>
      <w:r>
        <w:t>)</w:t>
      </w:r>
    </w:p>
    <w:p w14:paraId="352194D1" w14:textId="77777777" w:rsidR="004527F6" w:rsidRDefault="004527F6" w:rsidP="005E0B8A">
      <w:pPr>
        <w:pStyle w:val="CodeListing"/>
      </w:pPr>
      <w:r>
        <w:lastRenderedPageBreak/>
        <w:t xml:space="preserve">    assistant_response = </w:t>
      </w:r>
    </w:p>
    <w:p w14:paraId="6456DAB5" w14:textId="77777777" w:rsidR="004527F6" w:rsidRDefault="004527F6" w:rsidP="005E0B8A">
      <w:pPr>
        <w:pStyle w:val="CodeListing"/>
      </w:pPr>
      <w:r>
        <w:t xml:space="preserve">      outputs[</w:t>
      </w:r>
      <w:r>
        <w:rPr>
          <w:rStyle w:val="hljs-number"/>
          <w:rFonts w:cs="Consolas"/>
        </w:rPr>
        <w:t>0</w:t>
      </w:r>
      <w:r>
        <w:t>][</w:t>
      </w:r>
      <w:r>
        <w:rPr>
          <w:rStyle w:val="hljs-string"/>
          <w:rFonts w:cs="Consolas"/>
          <w:color w:val="A31515"/>
        </w:rPr>
        <w:t>"generated_text"</w:t>
      </w:r>
      <w:r>
        <w:t>][-</w:t>
      </w:r>
      <w:r>
        <w:rPr>
          <w:rStyle w:val="hljs-number"/>
          <w:rFonts w:cs="Consolas"/>
        </w:rPr>
        <w:t>1</w:t>
      </w:r>
      <w:r>
        <w:t>][</w:t>
      </w:r>
      <w:r>
        <w:rPr>
          <w:rStyle w:val="hljs-string"/>
          <w:rFonts w:cs="Consolas"/>
          <w:color w:val="A31515"/>
        </w:rPr>
        <w:t>"content"</w:t>
      </w:r>
      <w:r>
        <w:t>].strip()</w:t>
      </w:r>
    </w:p>
    <w:p w14:paraId="73114836" w14:textId="77777777" w:rsidR="004527F6" w:rsidRDefault="004527F6" w:rsidP="005E0B8A">
      <w:pPr>
        <w:pStyle w:val="CodeListing"/>
      </w:pPr>
      <w:r>
        <w:t xml:space="preserve">    </w:t>
      </w:r>
      <w:r>
        <w:rPr>
          <w:rStyle w:val="hljs-keyword"/>
          <w:rFonts w:cs="Consolas"/>
          <w:color w:val="0000FF"/>
        </w:rPr>
        <w:t>return</w:t>
      </w:r>
      <w:r>
        <w:t xml:space="preserve"> assistant_response</w:t>
      </w:r>
    </w:p>
    <w:p w14:paraId="790C467C" w14:textId="77777777" w:rsidR="004527F6" w:rsidRDefault="004527F6" w:rsidP="005E0B8A">
      <w:pPr>
        <w:pStyle w:val="CodeListing"/>
      </w:pPr>
    </w:p>
    <w:p w14:paraId="66F90173" w14:textId="77777777" w:rsidR="004527F6" w:rsidRDefault="004527F6" w:rsidP="005E0B8A">
      <w:pPr>
        <w:pStyle w:val="CodeListing"/>
      </w:pPr>
      <w:r>
        <w:t>previousResponses = []</w:t>
      </w:r>
    </w:p>
    <w:p w14:paraId="79B98319" w14:textId="77777777" w:rsidR="004527F6" w:rsidRDefault="004527F6" w:rsidP="005E0B8A">
      <w:pPr>
        <w:pStyle w:val="CodeListing"/>
      </w:pPr>
    </w:p>
    <w:p w14:paraId="5CE74C9E" w14:textId="77777777" w:rsidR="004527F6" w:rsidRDefault="004527F6" w:rsidP="005E0B8A">
      <w:pPr>
        <w:pStyle w:val="CodeListing"/>
      </w:pPr>
      <w:r>
        <w:rPr>
          <w:rStyle w:val="hljs-keyword"/>
          <w:rFonts w:cs="Consolas"/>
          <w:color w:val="0000FF"/>
        </w:rPr>
        <w:t>def</w:t>
      </w:r>
      <w:r>
        <w:t xml:space="preserve"> </w:t>
      </w:r>
      <w:r>
        <w:rPr>
          <w:rStyle w:val="hljs-title"/>
          <w:rFonts w:cs="Consolas"/>
          <w:color w:val="A31515"/>
        </w:rPr>
        <w:t>audio_callback</w:t>
      </w:r>
      <w:r>
        <w:t>(</w:t>
      </w:r>
      <w:r>
        <w:rPr>
          <w:rStyle w:val="hljs-params"/>
          <w:rFonts w:cs="Consolas"/>
        </w:rPr>
        <w:t>recognizer, audio</w:t>
      </w:r>
      <w:r>
        <w:t>):</w:t>
      </w:r>
    </w:p>
    <w:p w14:paraId="30733107" w14:textId="77777777" w:rsidR="004527F6" w:rsidRDefault="004527F6" w:rsidP="005E0B8A">
      <w:pPr>
        <w:pStyle w:val="CodeListing"/>
      </w:pPr>
      <w:r>
        <w:t xml:space="preserve">    </w:t>
      </w:r>
      <w:r>
        <w:rPr>
          <w:rStyle w:val="hljs-keyword"/>
          <w:rFonts w:cs="Consolas"/>
          <w:color w:val="0000FF"/>
        </w:rPr>
        <w:t>try</w:t>
      </w:r>
      <w:r>
        <w:t>:</w:t>
      </w:r>
    </w:p>
    <w:p w14:paraId="4E2C9509" w14:textId="77777777" w:rsidR="004527F6" w:rsidRDefault="004527F6" w:rsidP="005E0B8A">
      <w:pPr>
        <w:pStyle w:val="CodeListing"/>
      </w:pPr>
      <w:r>
        <w:t xml:space="preserve">        prompt = recognizer.recognize_whisper(</w:t>
      </w:r>
    </w:p>
    <w:p w14:paraId="1F5E5CA7" w14:textId="77777777" w:rsidR="004527F6" w:rsidRDefault="004527F6" w:rsidP="005E0B8A">
      <w:pPr>
        <w:pStyle w:val="CodeListing"/>
      </w:pPr>
      <w:r>
        <w:t xml:space="preserve">          audio, model=</w:t>
      </w:r>
      <w:r>
        <w:rPr>
          <w:rStyle w:val="hljs-string"/>
          <w:rFonts w:cs="Consolas"/>
          <w:color w:val="A31515"/>
        </w:rPr>
        <w:t>"base"</w:t>
      </w:r>
      <w:r>
        <w:t>, language=</w:t>
      </w:r>
      <w:r>
        <w:rPr>
          <w:rStyle w:val="hljs-string"/>
          <w:rFonts w:cs="Consolas"/>
          <w:color w:val="A31515"/>
        </w:rPr>
        <w:t>"english"</w:t>
      </w:r>
      <w:r>
        <w:t>)</w:t>
      </w:r>
    </w:p>
    <w:p w14:paraId="0215391B" w14:textId="77777777" w:rsidR="004527F6" w:rsidRDefault="004527F6" w:rsidP="005E0B8A">
      <w:pPr>
        <w:pStyle w:val="CodeListing"/>
      </w:pPr>
      <w:r>
        <w:t xml:space="preserve">        </w:t>
      </w:r>
      <w:r>
        <w:rPr>
          <w:rStyle w:val="hljs-builtin"/>
          <w:rFonts w:cs="Consolas"/>
          <w:color w:val="0000FF"/>
        </w:rPr>
        <w:t>print</w:t>
      </w:r>
      <w:r>
        <w:t>(</w:t>
      </w:r>
      <w:r>
        <w:rPr>
          <w:rStyle w:val="hljs-string"/>
          <w:rFonts w:cs="Consolas"/>
          <w:color w:val="A31515"/>
        </w:rPr>
        <w:t>"\033[92m &gt;&gt; You: "</w:t>
      </w:r>
      <w:r>
        <w:t xml:space="preserve"> + prompt + </w:t>
      </w:r>
      <w:r>
        <w:rPr>
          <w:rStyle w:val="hljs-string"/>
          <w:rFonts w:cs="Consolas"/>
          <w:color w:val="A31515"/>
        </w:rPr>
        <w:t>" \033[0m"</w:t>
      </w:r>
      <w:r>
        <w:t>)</w:t>
      </w:r>
    </w:p>
    <w:p w14:paraId="033C6A66" w14:textId="77777777" w:rsidR="004527F6" w:rsidRDefault="004527F6" w:rsidP="005E0B8A">
      <w:pPr>
        <w:pStyle w:val="CodeListing"/>
      </w:pPr>
      <w:r>
        <w:t xml:space="preserve">        </w:t>
      </w:r>
      <w:r>
        <w:rPr>
          <w:rStyle w:val="hljs-builtin"/>
          <w:rFonts w:cs="Consolas"/>
          <w:color w:val="0000FF"/>
        </w:rPr>
        <w:t>print</w:t>
      </w:r>
      <w:r>
        <w:t>(</w:t>
      </w:r>
      <w:r>
        <w:rPr>
          <w:rStyle w:val="hljs-string"/>
          <w:rFonts w:cs="Consolas"/>
          <w:color w:val="A31515"/>
        </w:rPr>
        <w:t>"\r Thinking "</w:t>
      </w:r>
      <w:r>
        <w:t xml:space="preserve">)        </w:t>
      </w:r>
    </w:p>
    <w:p w14:paraId="3FCA7744" w14:textId="77777777" w:rsidR="004527F6" w:rsidRDefault="004527F6" w:rsidP="005E0B8A">
      <w:pPr>
        <w:pStyle w:val="CodeListing"/>
      </w:pPr>
      <w:r>
        <w:t xml:space="preserve">        response = AskAI(prompt, previousResponses)</w:t>
      </w:r>
    </w:p>
    <w:p w14:paraId="554E3C9F" w14:textId="77777777" w:rsidR="004527F6" w:rsidRDefault="004527F6" w:rsidP="005E0B8A">
      <w:pPr>
        <w:pStyle w:val="CodeListing"/>
      </w:pPr>
      <w:r>
        <w:t xml:space="preserve">        previousResponses.append(response)</w:t>
      </w:r>
    </w:p>
    <w:p w14:paraId="3578788D" w14:textId="77777777" w:rsidR="004527F6" w:rsidRDefault="004527F6" w:rsidP="005E0B8A">
      <w:pPr>
        <w:pStyle w:val="CodeListing"/>
      </w:pPr>
      <w:r>
        <w:t xml:space="preserve">        </w:t>
      </w:r>
      <w:r>
        <w:rPr>
          <w:rStyle w:val="hljs-builtin"/>
          <w:rFonts w:cs="Consolas"/>
          <w:color w:val="0000FF"/>
        </w:rPr>
        <w:t>print</w:t>
      </w:r>
      <w:r>
        <w:t>(</w:t>
      </w:r>
      <w:r>
        <w:rPr>
          <w:rStyle w:val="hljs-string"/>
          <w:rFonts w:cs="Consolas"/>
          <w:color w:val="A31515"/>
        </w:rPr>
        <w:t>"\r\033[93m &gt;&gt; AI:"</w:t>
      </w:r>
      <w:r>
        <w:t xml:space="preserve">, response, </w:t>
      </w:r>
      <w:r>
        <w:rPr>
          <w:rStyle w:val="hljs-string"/>
          <w:rFonts w:cs="Consolas"/>
          <w:color w:val="A31515"/>
        </w:rPr>
        <w:t>"\033[0m\n"</w:t>
      </w:r>
      <w:r>
        <w:t>)</w:t>
      </w:r>
    </w:p>
    <w:p w14:paraId="69B59C6D" w14:textId="77777777" w:rsidR="004527F6" w:rsidRDefault="004527F6" w:rsidP="005E0B8A">
      <w:pPr>
        <w:pStyle w:val="CodeListing"/>
      </w:pPr>
    </w:p>
    <w:p w14:paraId="773EEE51" w14:textId="77777777" w:rsidR="004527F6" w:rsidRDefault="004527F6" w:rsidP="005E0B8A">
      <w:pPr>
        <w:pStyle w:val="CodeListing"/>
      </w:pPr>
      <w:r>
        <w:t xml:space="preserve">        </w:t>
      </w:r>
      <w:r>
        <w:rPr>
          <w:rStyle w:val="hljs-keyword"/>
          <w:rFonts w:cs="Consolas"/>
          <w:color w:val="0000FF"/>
        </w:rPr>
        <w:t>if</w:t>
      </w:r>
      <w:r>
        <w:t xml:space="preserve"> </w:t>
      </w:r>
      <w:r>
        <w:rPr>
          <w:rStyle w:val="hljs-string"/>
          <w:rFonts w:cs="Consolas"/>
          <w:color w:val="A31515"/>
        </w:rPr>
        <w:t>"bye"</w:t>
      </w:r>
      <w:r>
        <w:t xml:space="preserve"> </w:t>
      </w:r>
      <w:r>
        <w:rPr>
          <w:rStyle w:val="hljs-keyword"/>
          <w:rFonts w:cs="Consolas"/>
          <w:color w:val="0000FF"/>
        </w:rPr>
        <w:t>in</w:t>
      </w:r>
      <w:r>
        <w:t xml:space="preserve"> prompt.lower():</w:t>
      </w:r>
    </w:p>
    <w:p w14:paraId="444988C5" w14:textId="77777777" w:rsidR="004527F6" w:rsidRDefault="004527F6" w:rsidP="005E0B8A">
      <w:pPr>
        <w:pStyle w:val="CodeListing"/>
      </w:pPr>
      <w:r>
        <w:t xml:space="preserve">            stop_listening(wait_for_stop=</w:t>
      </w:r>
      <w:r>
        <w:rPr>
          <w:rStyle w:val="hljs-literal"/>
          <w:rFonts w:cs="Consolas"/>
          <w:color w:val="A31515"/>
        </w:rPr>
        <w:t>False</w:t>
      </w:r>
      <w:r>
        <w:t>)</w:t>
      </w:r>
    </w:p>
    <w:p w14:paraId="5410C468" w14:textId="77777777" w:rsidR="004527F6" w:rsidRDefault="004527F6" w:rsidP="005E0B8A">
      <w:pPr>
        <w:pStyle w:val="CodeListing"/>
      </w:pPr>
      <w:r>
        <w:t xml:space="preserve">            os._exit(</w:t>
      </w:r>
      <w:r>
        <w:rPr>
          <w:rStyle w:val="hljs-number"/>
          <w:rFonts w:cs="Consolas"/>
        </w:rPr>
        <w:t>0</w:t>
      </w:r>
      <w:r>
        <w:t>)</w:t>
      </w:r>
    </w:p>
    <w:p w14:paraId="224BB7A1" w14:textId="77777777" w:rsidR="004527F6" w:rsidRDefault="004527F6" w:rsidP="005E0B8A">
      <w:pPr>
        <w:pStyle w:val="CodeListing"/>
      </w:pPr>
      <w:r>
        <w:t xml:space="preserve">    </w:t>
      </w:r>
      <w:r>
        <w:rPr>
          <w:rStyle w:val="hljs-keyword"/>
          <w:rFonts w:cs="Consolas"/>
          <w:color w:val="0000FF"/>
        </w:rPr>
        <w:t>except</w:t>
      </w:r>
      <w:r>
        <w:t xml:space="preserve"> UnknownValueError:</w:t>
      </w:r>
    </w:p>
    <w:p w14:paraId="4DD059E7" w14:textId="77777777" w:rsidR="004527F6" w:rsidRDefault="004527F6" w:rsidP="005E0B8A">
      <w:pPr>
        <w:pStyle w:val="CodeListing"/>
      </w:pPr>
      <w:r>
        <w:t xml:space="preserve">        </w:t>
      </w:r>
      <w:r>
        <w:rPr>
          <w:rStyle w:val="hljs-builtin"/>
          <w:rFonts w:cs="Consolas"/>
          <w:color w:val="0000FF"/>
        </w:rPr>
        <w:t>print</w:t>
      </w:r>
      <w:r>
        <w:t>(</w:t>
      </w:r>
      <w:r>
        <w:rPr>
          <w:rStyle w:val="hljs-string"/>
          <w:rFonts w:cs="Consolas"/>
          <w:color w:val="A31515"/>
        </w:rPr>
        <w:t>"There was an error processing the audio."</w:t>
      </w:r>
      <w:r>
        <w:t>)</w:t>
      </w:r>
    </w:p>
    <w:p w14:paraId="4D15D885" w14:textId="77777777" w:rsidR="004527F6" w:rsidRDefault="004527F6" w:rsidP="005E0B8A">
      <w:pPr>
        <w:pStyle w:val="CodeListing"/>
      </w:pPr>
    </w:p>
    <w:p w14:paraId="5A204BD8" w14:textId="77777777" w:rsidR="004527F6" w:rsidRDefault="004527F6" w:rsidP="005E0B8A">
      <w:pPr>
        <w:pStyle w:val="CodeListing"/>
      </w:pPr>
      <w:r>
        <w:t>recognizer = Recognizer()</w:t>
      </w:r>
    </w:p>
    <w:p w14:paraId="240A7C08" w14:textId="77777777" w:rsidR="004527F6" w:rsidRDefault="004527F6" w:rsidP="005E0B8A">
      <w:pPr>
        <w:pStyle w:val="CodeListing"/>
      </w:pPr>
      <w:r>
        <w:t>microphone = Microphone(device_index=</w:t>
      </w:r>
      <w:r>
        <w:rPr>
          <w:rStyle w:val="hljs-number"/>
          <w:rFonts w:cs="Consolas"/>
        </w:rPr>
        <w:t>7</w:t>
      </w:r>
      <w:r>
        <w:t>)</w:t>
      </w:r>
    </w:p>
    <w:p w14:paraId="4144FB39" w14:textId="77777777" w:rsidR="004527F6" w:rsidRDefault="004527F6" w:rsidP="005E0B8A">
      <w:pPr>
        <w:pStyle w:val="CodeListing"/>
      </w:pPr>
    </w:p>
    <w:p w14:paraId="0E669C04" w14:textId="77777777" w:rsidR="004527F6" w:rsidRDefault="004527F6" w:rsidP="005E0B8A">
      <w:pPr>
        <w:pStyle w:val="CodeListing"/>
      </w:pPr>
      <w:r>
        <w:rPr>
          <w:rStyle w:val="hljs-keyword"/>
          <w:rFonts w:cs="Consolas"/>
          <w:color w:val="0000FF"/>
        </w:rPr>
        <w:t>with</w:t>
      </w:r>
      <w:r>
        <w:t xml:space="preserve"> microphone </w:t>
      </w:r>
      <w:r>
        <w:rPr>
          <w:rStyle w:val="hljs-keyword"/>
          <w:rFonts w:cs="Consolas"/>
          <w:color w:val="0000FF"/>
        </w:rPr>
        <w:t>as</w:t>
      </w:r>
      <w:r>
        <w:t xml:space="preserve"> source:</w:t>
      </w:r>
    </w:p>
    <w:p w14:paraId="117C04EC" w14:textId="77777777" w:rsidR="004527F6" w:rsidRDefault="004527F6" w:rsidP="005E0B8A">
      <w:pPr>
        <w:pStyle w:val="CodeListing"/>
      </w:pPr>
      <w:r>
        <w:t xml:space="preserve">    recognizer.adjust_for_ambient_noise(source)</w:t>
      </w:r>
    </w:p>
    <w:p w14:paraId="5DD57F70" w14:textId="77777777" w:rsidR="004527F6" w:rsidRDefault="004527F6" w:rsidP="005E0B8A">
      <w:pPr>
        <w:pStyle w:val="CodeListing"/>
      </w:pPr>
    </w:p>
    <w:p w14:paraId="6286E43F" w14:textId="77777777" w:rsidR="004527F6" w:rsidRDefault="004527F6" w:rsidP="005E0B8A">
      <w:pPr>
        <w:pStyle w:val="CodeListing"/>
      </w:pPr>
      <w:r>
        <w:t xml:space="preserve">stop_listening = </w:t>
      </w:r>
    </w:p>
    <w:p w14:paraId="6BEF28B0" w14:textId="77777777" w:rsidR="004527F6" w:rsidRDefault="004527F6" w:rsidP="005E0B8A">
      <w:pPr>
        <w:pStyle w:val="CodeListing"/>
      </w:pPr>
      <w:r>
        <w:t xml:space="preserve">  recognizer.listen_in_background(</w:t>
      </w:r>
    </w:p>
    <w:p w14:paraId="50F8E60B" w14:textId="77777777" w:rsidR="004527F6" w:rsidRDefault="004527F6" w:rsidP="005E0B8A">
      <w:pPr>
        <w:pStyle w:val="CodeListing"/>
      </w:pPr>
      <w:r>
        <w:t xml:space="preserve">   microphone, audio_callback)</w:t>
      </w:r>
    </w:p>
    <w:p w14:paraId="779E0271" w14:textId="77777777" w:rsidR="004527F6" w:rsidRDefault="004527F6" w:rsidP="005E0B8A">
      <w:pPr>
        <w:pStyle w:val="CodeListing"/>
      </w:pPr>
    </w:p>
    <w:p w14:paraId="03D0B013" w14:textId="77777777" w:rsidR="004527F6" w:rsidRDefault="004527F6" w:rsidP="005E0B8A">
      <w:pPr>
        <w:pStyle w:val="CodeListing"/>
        <w:rPr>
          <w:rStyle w:val="hljs-string"/>
          <w:rFonts w:cs="Consolas"/>
          <w:color w:val="A31515"/>
        </w:rPr>
      </w:pPr>
      <w:r>
        <w:rPr>
          <w:rStyle w:val="hljs-builtin"/>
          <w:rFonts w:cs="Consolas"/>
          <w:color w:val="0000FF"/>
        </w:rPr>
        <w:t>print</w:t>
      </w:r>
      <w:r>
        <w:t>(</w:t>
      </w:r>
      <w:r>
        <w:rPr>
          <w:rStyle w:val="hljs-string"/>
          <w:rFonts w:cs="Consolas"/>
          <w:color w:val="A31515"/>
        </w:rPr>
        <w:t xml:space="preserve">"\n ------------------------------ \n </w:t>
      </w:r>
    </w:p>
    <w:p w14:paraId="77FF88AA" w14:textId="77777777" w:rsidR="004527F6" w:rsidRDefault="004527F6" w:rsidP="005E0B8A">
      <w:pPr>
        <w:pStyle w:val="CodeListing"/>
        <w:rPr>
          <w:rStyle w:val="hljs-string"/>
          <w:rFonts w:cs="Consolas"/>
          <w:color w:val="A31515"/>
        </w:rPr>
      </w:pPr>
      <w:r>
        <w:rPr>
          <w:rStyle w:val="hljs-string"/>
          <w:rFonts w:cs="Consolas"/>
          <w:color w:val="A31515"/>
        </w:rPr>
        <w:t xml:space="preserve">  I am your super friendly AI, </w:t>
      </w:r>
    </w:p>
    <w:p w14:paraId="212AD1B4" w14:textId="77777777" w:rsidR="004527F6" w:rsidRDefault="004527F6" w:rsidP="005E0B8A">
      <w:pPr>
        <w:pStyle w:val="CodeListing"/>
      </w:pPr>
      <w:r>
        <w:rPr>
          <w:rStyle w:val="hljs-string"/>
          <w:rFonts w:cs="Consolas"/>
          <w:color w:val="A31515"/>
        </w:rPr>
        <w:t xml:space="preserve">  what do you wanna chat about today? \n "</w:t>
      </w:r>
      <w:r>
        <w:t>)</w:t>
      </w:r>
    </w:p>
    <w:p w14:paraId="02BBA842" w14:textId="77777777" w:rsidR="004527F6" w:rsidRDefault="004527F6" w:rsidP="005E0B8A">
      <w:pPr>
        <w:pStyle w:val="CodeListing"/>
      </w:pPr>
      <w:r>
        <w:rPr>
          <w:rStyle w:val="hljs-builtin"/>
          <w:rFonts w:cs="Consolas"/>
          <w:color w:val="0000FF"/>
        </w:rPr>
        <w:t>input</w:t>
      </w:r>
      <w:r>
        <w:t xml:space="preserve">() </w:t>
      </w:r>
      <w:r>
        <w:rPr>
          <w:rStyle w:val="hljs-comment"/>
          <w:rFonts w:cs="Consolas"/>
          <w:color w:val="008000"/>
        </w:rPr>
        <w:t># wait to exit</w:t>
      </w:r>
    </w:p>
    <w:p w14:paraId="7432927D" w14:textId="77777777" w:rsidR="004527F6" w:rsidRDefault="004527F6" w:rsidP="005E0B8A">
      <w:pPr>
        <w:pStyle w:val="CodeListing"/>
      </w:pPr>
      <w:r>
        <w:t>stop_listening(wait_for_stop=</w:t>
      </w:r>
      <w:r>
        <w:rPr>
          <w:rStyle w:val="hljs-literal"/>
          <w:rFonts w:cs="Consolas"/>
          <w:color w:val="A31515"/>
        </w:rPr>
        <w:t>False</w:t>
      </w:r>
      <w:r>
        <w:t>)</w:t>
      </w:r>
    </w:p>
    <w:p w14:paraId="03A6B762" w14:textId="4F9A6A3F" w:rsidR="004527F6" w:rsidRDefault="004527F6" w:rsidP="00FC766F">
      <w:pPr>
        <w:pStyle w:val="BodyText"/>
      </w:pPr>
    </w:p>
    <w:p w14:paraId="71EAC887" w14:textId="5FC5A5E3" w:rsidR="001C653E" w:rsidRDefault="001C653E" w:rsidP="005E0B8A">
      <w:pPr>
        <w:pStyle w:val="CodeListingHeader"/>
      </w:pPr>
      <w:r>
        <w:t xml:space="preserve">Listing </w:t>
      </w:r>
      <w:r w:rsidR="0092337A">
        <w:t>8</w:t>
      </w:r>
      <w:r>
        <w:t>: Text to audio</w:t>
      </w:r>
    </w:p>
    <w:p w14:paraId="68D5FF70" w14:textId="39BEEAA0" w:rsidR="001C653E" w:rsidRDefault="001C653E" w:rsidP="005E0B8A">
      <w:pPr>
        <w:pStyle w:val="CodeListing"/>
      </w:pPr>
      <w:r>
        <w:rPr>
          <w:rStyle w:val="hljs-keyword"/>
          <w:rFonts w:cs="Consolas"/>
          <w:color w:val="0000FF"/>
        </w:rPr>
        <w:t>import</w:t>
      </w:r>
      <w:r>
        <w:t xml:space="preserve"> sounddevice </w:t>
      </w:r>
      <w:r>
        <w:rPr>
          <w:rStyle w:val="hljs-keyword"/>
          <w:rFonts w:cs="Consolas"/>
          <w:color w:val="0000FF"/>
        </w:rPr>
        <w:t>as</w:t>
      </w:r>
      <w:r>
        <w:t xml:space="preserve"> sd</w:t>
      </w:r>
    </w:p>
    <w:p w14:paraId="74B5636C" w14:textId="77777777" w:rsidR="001C653E" w:rsidRDefault="001C653E" w:rsidP="005E0B8A">
      <w:pPr>
        <w:pStyle w:val="CodeListing"/>
      </w:pPr>
      <w:r>
        <w:rPr>
          <w:rStyle w:val="hljs-keyword"/>
          <w:rFonts w:cs="Consolas"/>
          <w:color w:val="0000FF"/>
        </w:rPr>
        <w:t>import</w:t>
      </w:r>
      <w:r>
        <w:t xml:space="preserve"> ChatTTS</w:t>
      </w:r>
    </w:p>
    <w:p w14:paraId="6DB40A1D" w14:textId="77777777" w:rsidR="001C653E" w:rsidRDefault="001C653E" w:rsidP="005E0B8A">
      <w:pPr>
        <w:pStyle w:val="CodeListing"/>
      </w:pPr>
    </w:p>
    <w:p w14:paraId="2EF4D952" w14:textId="77777777" w:rsidR="001C653E" w:rsidRDefault="001C653E" w:rsidP="005E0B8A">
      <w:pPr>
        <w:pStyle w:val="CodeListing"/>
      </w:pPr>
      <w:r>
        <w:t>chat = ChatTTS.Chat()</w:t>
      </w:r>
    </w:p>
    <w:p w14:paraId="0241F017" w14:textId="77777777" w:rsidR="001C653E" w:rsidRDefault="001C653E" w:rsidP="005E0B8A">
      <w:pPr>
        <w:pStyle w:val="CodeListing"/>
      </w:pPr>
      <w:r>
        <w:t>chat.load(</w:t>
      </w:r>
      <w:r>
        <w:rPr>
          <w:rStyle w:val="hljs-builtin"/>
          <w:rFonts w:cs="Consolas"/>
          <w:color w:val="0000FF"/>
        </w:rPr>
        <w:t>compile</w:t>
      </w:r>
      <w:r>
        <w:t>=</w:t>
      </w:r>
      <w:r>
        <w:rPr>
          <w:rStyle w:val="hljs-literal"/>
          <w:rFonts w:cs="Consolas"/>
          <w:color w:val="A31515"/>
        </w:rPr>
        <w:t>True</w:t>
      </w:r>
      <w:r>
        <w:t>)</w:t>
      </w:r>
    </w:p>
    <w:p w14:paraId="36A458E7" w14:textId="77777777" w:rsidR="001C653E" w:rsidRDefault="001C653E" w:rsidP="005E0B8A">
      <w:pPr>
        <w:pStyle w:val="CodeListing"/>
      </w:pPr>
    </w:p>
    <w:p w14:paraId="59F378C0" w14:textId="77777777" w:rsidR="001C653E" w:rsidRDefault="001C653E" w:rsidP="005E0B8A">
      <w:pPr>
        <w:pStyle w:val="CodeListing"/>
      </w:pPr>
      <w:r>
        <w:t>texts = [</w:t>
      </w:r>
    </w:p>
    <w:p w14:paraId="6C6C3EA1" w14:textId="77777777" w:rsidR="001C653E" w:rsidRDefault="001C653E" w:rsidP="005E0B8A">
      <w:pPr>
        <w:pStyle w:val="CodeListing"/>
      </w:pPr>
      <w:r>
        <w:t xml:space="preserve">    </w:t>
      </w:r>
      <w:r>
        <w:rPr>
          <w:rStyle w:val="hljs-string"/>
          <w:rFonts w:cs="Consolas"/>
          <w:color w:val="A31515"/>
        </w:rPr>
        <w:t>"how are you?"</w:t>
      </w:r>
    </w:p>
    <w:p w14:paraId="0FABA160" w14:textId="77777777" w:rsidR="001C653E" w:rsidRDefault="001C653E" w:rsidP="005E0B8A">
      <w:pPr>
        <w:pStyle w:val="CodeListing"/>
      </w:pPr>
      <w:r>
        <w:t xml:space="preserve">    ]</w:t>
      </w:r>
    </w:p>
    <w:p w14:paraId="465A8F28" w14:textId="77777777" w:rsidR="001C653E" w:rsidRDefault="001C653E" w:rsidP="005E0B8A">
      <w:pPr>
        <w:pStyle w:val="CodeListing"/>
      </w:pPr>
    </w:p>
    <w:p w14:paraId="1B32BC9D" w14:textId="77777777" w:rsidR="001C653E" w:rsidRDefault="001C653E" w:rsidP="005E0B8A">
      <w:pPr>
        <w:pStyle w:val="CodeListing"/>
      </w:pPr>
      <w:r>
        <w:t xml:space="preserve">params_infer_code = </w:t>
      </w:r>
    </w:p>
    <w:p w14:paraId="047A86AA" w14:textId="77777777" w:rsidR="001C653E" w:rsidRDefault="001C653E" w:rsidP="005E0B8A">
      <w:pPr>
        <w:pStyle w:val="CodeListing"/>
      </w:pPr>
      <w:r>
        <w:t xml:space="preserve">  ChatTTS.Chat.InferCodeParams(</w:t>
      </w:r>
    </w:p>
    <w:p w14:paraId="6B8CE100" w14:textId="77777777" w:rsidR="001C653E" w:rsidRDefault="001C653E" w:rsidP="005E0B8A">
      <w:pPr>
        <w:pStyle w:val="CodeListing"/>
      </w:pPr>
      <w:r>
        <w:t xml:space="preserve">    temperature = </w:t>
      </w:r>
      <w:r>
        <w:rPr>
          <w:rStyle w:val="hljs-number"/>
          <w:rFonts w:cs="Consolas"/>
        </w:rPr>
        <w:t>.3</w:t>
      </w:r>
      <w:r>
        <w:t>,</w:t>
      </w:r>
    </w:p>
    <w:p w14:paraId="16A0B483" w14:textId="77777777" w:rsidR="001C653E" w:rsidRDefault="001C653E" w:rsidP="005E0B8A">
      <w:pPr>
        <w:pStyle w:val="CodeListing"/>
      </w:pPr>
      <w:r>
        <w:t xml:space="preserve">    top_P = </w:t>
      </w:r>
      <w:r>
        <w:rPr>
          <w:rStyle w:val="hljs-number"/>
          <w:rFonts w:cs="Consolas"/>
        </w:rPr>
        <w:t>0.7</w:t>
      </w:r>
      <w:r>
        <w:t>,</w:t>
      </w:r>
    </w:p>
    <w:p w14:paraId="2E39D4A4" w14:textId="77777777" w:rsidR="001C653E" w:rsidRDefault="001C653E" w:rsidP="005E0B8A">
      <w:pPr>
        <w:pStyle w:val="CodeListing"/>
      </w:pPr>
      <w:r>
        <w:t xml:space="preserve">    top_K = </w:t>
      </w:r>
      <w:r>
        <w:rPr>
          <w:rStyle w:val="hljs-number"/>
          <w:rFonts w:cs="Consolas"/>
        </w:rPr>
        <w:t>20</w:t>
      </w:r>
      <w:r>
        <w:t>,</w:t>
      </w:r>
    </w:p>
    <w:p w14:paraId="7B9F6341" w14:textId="77777777" w:rsidR="001C653E" w:rsidRDefault="001C653E" w:rsidP="005E0B8A">
      <w:pPr>
        <w:pStyle w:val="CodeListing"/>
      </w:pPr>
      <w:r>
        <w:t>)</w:t>
      </w:r>
    </w:p>
    <w:p w14:paraId="2CAF9FFD" w14:textId="77777777" w:rsidR="001C653E" w:rsidRDefault="001C653E" w:rsidP="005E0B8A">
      <w:pPr>
        <w:pStyle w:val="CodeListing"/>
      </w:pPr>
      <w:r>
        <w:t xml:space="preserve">wavs = chat.infer(texts, </w:t>
      </w:r>
    </w:p>
    <w:p w14:paraId="68996B9F" w14:textId="77777777" w:rsidR="001C653E" w:rsidRDefault="001C653E" w:rsidP="005E0B8A">
      <w:pPr>
        <w:pStyle w:val="CodeListing"/>
      </w:pPr>
      <w:r>
        <w:t xml:space="preserve">  params_infer_code=params_infer_code)</w:t>
      </w:r>
    </w:p>
    <w:p w14:paraId="60C2B43C" w14:textId="77777777" w:rsidR="001C653E" w:rsidRDefault="001C653E" w:rsidP="005E0B8A">
      <w:pPr>
        <w:pStyle w:val="CodeListing"/>
      </w:pPr>
    </w:p>
    <w:p w14:paraId="28895D35" w14:textId="77777777" w:rsidR="001C653E" w:rsidRDefault="001C653E" w:rsidP="005E0B8A">
      <w:pPr>
        <w:pStyle w:val="CodeListing"/>
      </w:pPr>
      <w:r>
        <w:t>sd.play(wavs[</w:t>
      </w:r>
      <w:r>
        <w:rPr>
          <w:rStyle w:val="hljs-number"/>
          <w:rFonts w:cs="Consolas"/>
        </w:rPr>
        <w:t>0</w:t>
      </w:r>
      <w:r>
        <w:t>][</w:t>
      </w:r>
      <w:r>
        <w:rPr>
          <w:rStyle w:val="hljs-number"/>
          <w:rFonts w:cs="Consolas"/>
        </w:rPr>
        <w:t>0</w:t>
      </w:r>
      <w:r>
        <w:t xml:space="preserve">], </w:t>
      </w:r>
      <w:r>
        <w:rPr>
          <w:rStyle w:val="hljs-number"/>
          <w:rFonts w:cs="Consolas"/>
        </w:rPr>
        <w:t>24000</w:t>
      </w:r>
      <w:r>
        <w:t>, blocking=</w:t>
      </w:r>
      <w:r>
        <w:rPr>
          <w:rStyle w:val="hljs-literal"/>
          <w:rFonts w:cs="Consolas"/>
          <w:color w:val="A31515"/>
        </w:rPr>
        <w:t>True</w:t>
      </w:r>
      <w:r>
        <w:t>)</w:t>
      </w:r>
    </w:p>
    <w:p w14:paraId="1C144C4A" w14:textId="77777777" w:rsidR="001C653E" w:rsidRDefault="001C653E" w:rsidP="00FC766F">
      <w:pPr>
        <w:pStyle w:val="BodyText"/>
      </w:pPr>
    </w:p>
    <w:sectPr w:rsidR="001C653E">
      <w:pgSz w:w="12240" w:h="15840"/>
      <w:pgMar w:top="720" w:right="1080" w:bottom="72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elanie Spiller" w:date="2024-11-24T18:44:00Z" w:initials="MS">
    <w:p w14:paraId="0930DC1A" w14:textId="77777777" w:rsidR="0034708B" w:rsidRDefault="0034708B" w:rsidP="0034708B">
      <w:pPr>
        <w:pStyle w:val="CommentText"/>
      </w:pPr>
      <w:r>
        <w:rPr>
          <w:rStyle w:val="CommentReference"/>
        </w:rPr>
        <w:annotationRef/>
      </w:r>
      <w:r>
        <w:t xml:space="preserve">Layout, please add the new AI Response icon. </w:t>
      </w:r>
    </w:p>
  </w:comment>
  <w:comment w:id="1" w:author="Melanie Spiller" w:date="2024-11-24T18:46:00Z" w:initials="MS">
    <w:p w14:paraId="267A8E4A" w14:textId="77777777" w:rsidR="0034708B" w:rsidRDefault="0034708B" w:rsidP="0034708B">
      <w:pPr>
        <w:pStyle w:val="CommentText"/>
      </w:pPr>
      <w:r>
        <w:rPr>
          <w:rStyle w:val="CommentReference"/>
        </w:rPr>
        <w:annotationRef/>
      </w:r>
      <w:r>
        <w:t xml:space="preserve">Layout, please add the new AI Query icon. </w:t>
      </w:r>
    </w:p>
  </w:comment>
  <w:comment w:id="2" w:author="Melanie Spiller" w:date="2024-11-24T18:46:00Z" w:initials="MS">
    <w:p w14:paraId="26A17B53" w14:textId="77777777" w:rsidR="0034708B" w:rsidRDefault="0034708B" w:rsidP="0034708B">
      <w:pPr>
        <w:pStyle w:val="CommentText"/>
      </w:pPr>
      <w:r>
        <w:rPr>
          <w:rStyle w:val="CommentReference"/>
        </w:rPr>
        <w:annotationRef/>
      </w:r>
      <w:r>
        <w:t xml:space="preserve">Layout, please add the new AI Query icon. </w:t>
      </w:r>
    </w:p>
  </w:comment>
  <w:comment w:id="3" w:author="Melanie Spiller" w:date="2024-11-24T18:48:00Z" w:initials="MS">
    <w:p w14:paraId="03133BCA" w14:textId="77777777" w:rsidR="0034708B" w:rsidRDefault="0034708B" w:rsidP="0034708B">
      <w:pPr>
        <w:pStyle w:val="CommentText"/>
      </w:pPr>
      <w:r>
        <w:rPr>
          <w:rStyle w:val="CommentReference"/>
        </w:rPr>
        <w:annotationRef/>
      </w:r>
      <w:r>
        <w:t xml:space="preserve">Layout, please add the new AI Query icon. </w:t>
      </w:r>
    </w:p>
  </w:comment>
  <w:comment w:id="4" w:author="Melanie Spiller" w:date="2024-11-24T18:48:00Z" w:initials="MS">
    <w:p w14:paraId="75F315D1" w14:textId="77777777" w:rsidR="0034708B" w:rsidRDefault="0034708B" w:rsidP="0034708B">
      <w:pPr>
        <w:pStyle w:val="CommentText"/>
      </w:pPr>
      <w:r>
        <w:rPr>
          <w:rStyle w:val="CommentReference"/>
        </w:rPr>
        <w:annotationRef/>
      </w:r>
      <w:r>
        <w:t xml:space="preserve">Layout, please add the new AI Response icon.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930DC1A" w15:done="0"/>
  <w15:commentEx w15:paraId="267A8E4A" w15:done="0"/>
  <w15:commentEx w15:paraId="26A17B53" w15:done="0"/>
  <w15:commentEx w15:paraId="03133BCA" w15:done="0"/>
  <w15:commentEx w15:paraId="75F315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A3C8CBE" w16cex:dateUtc="2024-11-25T02:44:00Z"/>
  <w16cex:commentExtensible w16cex:durableId="7CBA11D7" w16cex:dateUtc="2024-11-25T02:46:00Z"/>
  <w16cex:commentExtensible w16cex:durableId="61C30670" w16cex:dateUtc="2024-11-25T02:46:00Z"/>
  <w16cex:commentExtensible w16cex:durableId="285D2E7E" w16cex:dateUtc="2024-11-25T02:48:00Z"/>
  <w16cex:commentExtensible w16cex:durableId="66C84008" w16cex:dateUtc="2024-11-25T0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930DC1A" w16cid:durableId="5A3C8CBE"/>
  <w16cid:commentId w16cid:paraId="267A8E4A" w16cid:durableId="7CBA11D7"/>
  <w16cid:commentId w16cid:paraId="26A17B53" w16cid:durableId="61C30670"/>
  <w16cid:commentId w16cid:paraId="03133BCA" w16cid:durableId="285D2E7E"/>
  <w16cid:commentId w16cid:paraId="75F315D1" w16cid:durableId="66C8400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A3DE5"/>
    <w:multiLevelType w:val="hybridMultilevel"/>
    <w:tmpl w:val="D35271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E4A48"/>
    <w:multiLevelType w:val="hybridMultilevel"/>
    <w:tmpl w:val="159A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C196D"/>
    <w:multiLevelType w:val="hybridMultilevel"/>
    <w:tmpl w:val="4F6EC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15F0A"/>
    <w:multiLevelType w:val="hybridMultilevel"/>
    <w:tmpl w:val="9A96D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B616C"/>
    <w:multiLevelType w:val="hybridMultilevel"/>
    <w:tmpl w:val="66289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97563"/>
    <w:multiLevelType w:val="hybridMultilevel"/>
    <w:tmpl w:val="799CE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FC5188"/>
    <w:multiLevelType w:val="hybridMultilevel"/>
    <w:tmpl w:val="CAE89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4B3838"/>
    <w:multiLevelType w:val="hybridMultilevel"/>
    <w:tmpl w:val="FFDC4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B55103"/>
    <w:multiLevelType w:val="hybridMultilevel"/>
    <w:tmpl w:val="72CA2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65144C"/>
    <w:multiLevelType w:val="hybridMultilevel"/>
    <w:tmpl w:val="C680A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37EED"/>
    <w:multiLevelType w:val="hybridMultilevel"/>
    <w:tmpl w:val="DA023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4536B1"/>
    <w:multiLevelType w:val="hybridMultilevel"/>
    <w:tmpl w:val="D2A6C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AA30AC"/>
    <w:multiLevelType w:val="hybridMultilevel"/>
    <w:tmpl w:val="9BBE6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3C6C06"/>
    <w:multiLevelType w:val="hybridMultilevel"/>
    <w:tmpl w:val="00924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E53F5C"/>
    <w:multiLevelType w:val="hybridMultilevel"/>
    <w:tmpl w:val="40E88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2D6A6C"/>
    <w:multiLevelType w:val="hybridMultilevel"/>
    <w:tmpl w:val="7FFA0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0C63CE"/>
    <w:multiLevelType w:val="hybridMultilevel"/>
    <w:tmpl w:val="3260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DD3399"/>
    <w:multiLevelType w:val="hybridMultilevel"/>
    <w:tmpl w:val="BF501A4A"/>
    <w:lvl w:ilvl="0" w:tplc="4C24572C">
      <w:numFmt w:val="bullet"/>
      <w:lvlText w:val="-"/>
      <w:lvlJc w:val="left"/>
      <w:pPr>
        <w:ind w:left="400" w:hanging="360"/>
      </w:pPr>
      <w:rPr>
        <w:rFonts w:ascii="Calibri" w:eastAsia="Times New Roman" w:hAnsi="Calibri" w:cs="Calibr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8" w15:restartNumberingAfterBreak="0">
    <w:nsid w:val="3D052680"/>
    <w:multiLevelType w:val="hybridMultilevel"/>
    <w:tmpl w:val="02C49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47B30"/>
    <w:multiLevelType w:val="hybridMultilevel"/>
    <w:tmpl w:val="20F6C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060039"/>
    <w:multiLevelType w:val="hybridMultilevel"/>
    <w:tmpl w:val="CE1E0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07650E"/>
    <w:multiLevelType w:val="hybridMultilevel"/>
    <w:tmpl w:val="8A9ACECE"/>
    <w:lvl w:ilvl="0" w:tplc="3514A752">
      <w:start w:val="1"/>
      <w:numFmt w:val="bullet"/>
      <w:pStyle w:val="Bullet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144B05"/>
    <w:multiLevelType w:val="hybridMultilevel"/>
    <w:tmpl w:val="FFCE3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297CEE"/>
    <w:multiLevelType w:val="hybridMultilevel"/>
    <w:tmpl w:val="2634F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8A6113"/>
    <w:multiLevelType w:val="hybridMultilevel"/>
    <w:tmpl w:val="7BBC40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565054"/>
    <w:multiLevelType w:val="hybridMultilevel"/>
    <w:tmpl w:val="C172B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5F1C0B"/>
    <w:multiLevelType w:val="hybridMultilevel"/>
    <w:tmpl w:val="679066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B5160C"/>
    <w:multiLevelType w:val="hybridMultilevel"/>
    <w:tmpl w:val="BBC03E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D4702F"/>
    <w:multiLevelType w:val="hybridMultilevel"/>
    <w:tmpl w:val="A274C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03219C"/>
    <w:multiLevelType w:val="hybridMultilevel"/>
    <w:tmpl w:val="944A8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720DAE"/>
    <w:multiLevelType w:val="hybridMultilevel"/>
    <w:tmpl w:val="4A8E9CD0"/>
    <w:lvl w:ilvl="0" w:tplc="3D20462C">
      <w:start w:val="1"/>
      <w:numFmt w:val="decimal"/>
      <w:pStyle w:val="NumberedBodyTex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8438C7"/>
    <w:multiLevelType w:val="hybridMultilevel"/>
    <w:tmpl w:val="C89A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337933"/>
    <w:multiLevelType w:val="hybridMultilevel"/>
    <w:tmpl w:val="7BB8D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5769B7"/>
    <w:multiLevelType w:val="hybridMultilevel"/>
    <w:tmpl w:val="A2984D0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830582"/>
    <w:multiLevelType w:val="hybridMultilevel"/>
    <w:tmpl w:val="7E96DF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3A2D19"/>
    <w:multiLevelType w:val="hybridMultilevel"/>
    <w:tmpl w:val="77768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540F4C"/>
    <w:multiLevelType w:val="hybridMultilevel"/>
    <w:tmpl w:val="889C5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D53534"/>
    <w:multiLevelType w:val="hybridMultilevel"/>
    <w:tmpl w:val="8280D6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0A2567"/>
    <w:multiLevelType w:val="hybridMultilevel"/>
    <w:tmpl w:val="6E7AD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1547F1"/>
    <w:multiLevelType w:val="hybridMultilevel"/>
    <w:tmpl w:val="6F58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95641D"/>
    <w:multiLevelType w:val="hybridMultilevel"/>
    <w:tmpl w:val="F560E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3A5908"/>
    <w:multiLevelType w:val="hybridMultilevel"/>
    <w:tmpl w:val="D6BED2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61630B"/>
    <w:multiLevelType w:val="hybridMultilevel"/>
    <w:tmpl w:val="36DCE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1313FF"/>
    <w:multiLevelType w:val="hybridMultilevel"/>
    <w:tmpl w:val="9D567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B903B3"/>
    <w:multiLevelType w:val="hybridMultilevel"/>
    <w:tmpl w:val="96862A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857913"/>
    <w:multiLevelType w:val="hybridMultilevel"/>
    <w:tmpl w:val="F52AF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9567872">
    <w:abstractNumId w:val="30"/>
  </w:num>
  <w:num w:numId="2" w16cid:durableId="2066223275">
    <w:abstractNumId w:val="21"/>
  </w:num>
  <w:num w:numId="3" w16cid:durableId="1290166168">
    <w:abstractNumId w:val="37"/>
  </w:num>
  <w:num w:numId="4" w16cid:durableId="922253686">
    <w:abstractNumId w:val="33"/>
  </w:num>
  <w:num w:numId="5" w16cid:durableId="254478046">
    <w:abstractNumId w:val="34"/>
  </w:num>
  <w:num w:numId="6" w16cid:durableId="2117553579">
    <w:abstractNumId w:val="31"/>
  </w:num>
  <w:num w:numId="7" w16cid:durableId="81142490">
    <w:abstractNumId w:val="38"/>
  </w:num>
  <w:num w:numId="8" w16cid:durableId="168525567">
    <w:abstractNumId w:val="19"/>
  </w:num>
  <w:num w:numId="9" w16cid:durableId="896470929">
    <w:abstractNumId w:val="3"/>
  </w:num>
  <w:num w:numId="10" w16cid:durableId="2030636863">
    <w:abstractNumId w:val="9"/>
  </w:num>
  <w:num w:numId="11" w16cid:durableId="279537609">
    <w:abstractNumId w:val="45"/>
  </w:num>
  <w:num w:numId="12" w16cid:durableId="1438409056">
    <w:abstractNumId w:val="20"/>
  </w:num>
  <w:num w:numId="13" w16cid:durableId="1439570377">
    <w:abstractNumId w:val="12"/>
  </w:num>
  <w:num w:numId="14" w16cid:durableId="1264730432">
    <w:abstractNumId w:val="14"/>
  </w:num>
  <w:num w:numId="15" w16cid:durableId="1664164332">
    <w:abstractNumId w:val="44"/>
  </w:num>
  <w:num w:numId="16" w16cid:durableId="1056583481">
    <w:abstractNumId w:val="27"/>
  </w:num>
  <w:num w:numId="17" w16cid:durableId="2004972199">
    <w:abstractNumId w:val="22"/>
  </w:num>
  <w:num w:numId="18" w16cid:durableId="1337876841">
    <w:abstractNumId w:val="39"/>
  </w:num>
  <w:num w:numId="19" w16cid:durableId="218518232">
    <w:abstractNumId w:val="7"/>
  </w:num>
  <w:num w:numId="20" w16cid:durableId="982805897">
    <w:abstractNumId w:val="43"/>
  </w:num>
  <w:num w:numId="21" w16cid:durableId="1941793046">
    <w:abstractNumId w:val="16"/>
  </w:num>
  <w:num w:numId="22" w16cid:durableId="1280189098">
    <w:abstractNumId w:val="35"/>
  </w:num>
  <w:num w:numId="23" w16cid:durableId="125977938">
    <w:abstractNumId w:val="0"/>
  </w:num>
  <w:num w:numId="24" w16cid:durableId="695545159">
    <w:abstractNumId w:val="18"/>
  </w:num>
  <w:num w:numId="25" w16cid:durableId="1602564235">
    <w:abstractNumId w:val="29"/>
  </w:num>
  <w:num w:numId="26" w16cid:durableId="174541818">
    <w:abstractNumId w:val="28"/>
  </w:num>
  <w:num w:numId="27" w16cid:durableId="1184133392">
    <w:abstractNumId w:val="32"/>
  </w:num>
  <w:num w:numId="28" w16cid:durableId="846136471">
    <w:abstractNumId w:val="1"/>
  </w:num>
  <w:num w:numId="29" w16cid:durableId="1788156647">
    <w:abstractNumId w:val="6"/>
  </w:num>
  <w:num w:numId="30" w16cid:durableId="592476634">
    <w:abstractNumId w:val="2"/>
  </w:num>
  <w:num w:numId="31" w16cid:durableId="1556967432">
    <w:abstractNumId w:val="5"/>
  </w:num>
  <w:num w:numId="32" w16cid:durableId="575629725">
    <w:abstractNumId w:val="36"/>
  </w:num>
  <w:num w:numId="33" w16cid:durableId="1954824733">
    <w:abstractNumId w:val="11"/>
  </w:num>
  <w:num w:numId="34" w16cid:durableId="679771583">
    <w:abstractNumId w:val="23"/>
  </w:num>
  <w:num w:numId="35" w16cid:durableId="1228417133">
    <w:abstractNumId w:val="40"/>
  </w:num>
  <w:num w:numId="36" w16cid:durableId="2115319499">
    <w:abstractNumId w:val="8"/>
  </w:num>
  <w:num w:numId="37" w16cid:durableId="373697289">
    <w:abstractNumId w:val="41"/>
  </w:num>
  <w:num w:numId="38" w16cid:durableId="1751389851">
    <w:abstractNumId w:val="10"/>
  </w:num>
  <w:num w:numId="39" w16cid:durableId="1253121795">
    <w:abstractNumId w:val="42"/>
  </w:num>
  <w:num w:numId="40" w16cid:durableId="1841921199">
    <w:abstractNumId w:val="24"/>
  </w:num>
  <w:num w:numId="41" w16cid:durableId="1169716965">
    <w:abstractNumId w:val="15"/>
  </w:num>
  <w:num w:numId="42" w16cid:durableId="1353267189">
    <w:abstractNumId w:val="13"/>
  </w:num>
  <w:num w:numId="43" w16cid:durableId="113838949">
    <w:abstractNumId w:val="25"/>
  </w:num>
  <w:num w:numId="44" w16cid:durableId="2094351292">
    <w:abstractNumId w:val="26"/>
  </w:num>
  <w:num w:numId="45" w16cid:durableId="165750473">
    <w:abstractNumId w:val="17"/>
  </w:num>
  <w:num w:numId="46" w16cid:durableId="777599424">
    <w:abstractNumId w:val="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elanie Spiller">
    <w15:presenceInfo w15:providerId="None" w15:userId="Melanie Spi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US" w:vendorID="64" w:dllVersion="4096" w:nlCheck="1" w:checkStyle="0"/>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8DD"/>
    <w:rsid w:val="0000010C"/>
    <w:rsid w:val="00000180"/>
    <w:rsid w:val="00000255"/>
    <w:rsid w:val="000002F0"/>
    <w:rsid w:val="00000353"/>
    <w:rsid w:val="0000060A"/>
    <w:rsid w:val="00000869"/>
    <w:rsid w:val="000009A0"/>
    <w:rsid w:val="00000A16"/>
    <w:rsid w:val="00000BF8"/>
    <w:rsid w:val="00000CA9"/>
    <w:rsid w:val="00000CD8"/>
    <w:rsid w:val="00001182"/>
    <w:rsid w:val="000016F2"/>
    <w:rsid w:val="000018F5"/>
    <w:rsid w:val="000019F5"/>
    <w:rsid w:val="0000208F"/>
    <w:rsid w:val="00002413"/>
    <w:rsid w:val="00002600"/>
    <w:rsid w:val="00002628"/>
    <w:rsid w:val="000029A0"/>
    <w:rsid w:val="00002A40"/>
    <w:rsid w:val="00002B9D"/>
    <w:rsid w:val="00002BA2"/>
    <w:rsid w:val="00002D22"/>
    <w:rsid w:val="00002D69"/>
    <w:rsid w:val="00003155"/>
    <w:rsid w:val="0000323A"/>
    <w:rsid w:val="00003339"/>
    <w:rsid w:val="00003896"/>
    <w:rsid w:val="00003C1E"/>
    <w:rsid w:val="00003CD8"/>
    <w:rsid w:val="00003EDA"/>
    <w:rsid w:val="000041D0"/>
    <w:rsid w:val="00004212"/>
    <w:rsid w:val="00004219"/>
    <w:rsid w:val="000042D3"/>
    <w:rsid w:val="00004840"/>
    <w:rsid w:val="00004A50"/>
    <w:rsid w:val="00004CBD"/>
    <w:rsid w:val="00005013"/>
    <w:rsid w:val="00005080"/>
    <w:rsid w:val="000054A2"/>
    <w:rsid w:val="00006134"/>
    <w:rsid w:val="0000613F"/>
    <w:rsid w:val="00006239"/>
    <w:rsid w:val="000062D3"/>
    <w:rsid w:val="00006ABC"/>
    <w:rsid w:val="00006E21"/>
    <w:rsid w:val="00006EE8"/>
    <w:rsid w:val="000071D2"/>
    <w:rsid w:val="00007210"/>
    <w:rsid w:val="0000726C"/>
    <w:rsid w:val="0000759D"/>
    <w:rsid w:val="00007787"/>
    <w:rsid w:val="00007B09"/>
    <w:rsid w:val="00007CE3"/>
    <w:rsid w:val="00007D17"/>
    <w:rsid w:val="0001046B"/>
    <w:rsid w:val="00010742"/>
    <w:rsid w:val="000108AF"/>
    <w:rsid w:val="00010BA7"/>
    <w:rsid w:val="00010C51"/>
    <w:rsid w:val="000119AC"/>
    <w:rsid w:val="00011ADE"/>
    <w:rsid w:val="00011FDD"/>
    <w:rsid w:val="00012210"/>
    <w:rsid w:val="000123A1"/>
    <w:rsid w:val="00012AF1"/>
    <w:rsid w:val="00012B27"/>
    <w:rsid w:val="000133A7"/>
    <w:rsid w:val="00013F28"/>
    <w:rsid w:val="000141D1"/>
    <w:rsid w:val="00014251"/>
    <w:rsid w:val="00014320"/>
    <w:rsid w:val="000143B6"/>
    <w:rsid w:val="00014702"/>
    <w:rsid w:val="00014942"/>
    <w:rsid w:val="00014C0A"/>
    <w:rsid w:val="00015005"/>
    <w:rsid w:val="0001506E"/>
    <w:rsid w:val="00015078"/>
    <w:rsid w:val="000153B4"/>
    <w:rsid w:val="0001541D"/>
    <w:rsid w:val="00015664"/>
    <w:rsid w:val="000156FD"/>
    <w:rsid w:val="0001589A"/>
    <w:rsid w:val="000158B2"/>
    <w:rsid w:val="00015911"/>
    <w:rsid w:val="0001591E"/>
    <w:rsid w:val="00015C5A"/>
    <w:rsid w:val="000162D0"/>
    <w:rsid w:val="000164A6"/>
    <w:rsid w:val="000167C1"/>
    <w:rsid w:val="00016810"/>
    <w:rsid w:val="00016D90"/>
    <w:rsid w:val="00016DD7"/>
    <w:rsid w:val="00017461"/>
    <w:rsid w:val="00017542"/>
    <w:rsid w:val="000178AD"/>
    <w:rsid w:val="00017908"/>
    <w:rsid w:val="00017B2A"/>
    <w:rsid w:val="00017EDE"/>
    <w:rsid w:val="0002037A"/>
    <w:rsid w:val="0002038D"/>
    <w:rsid w:val="000206AC"/>
    <w:rsid w:val="000206DE"/>
    <w:rsid w:val="00020899"/>
    <w:rsid w:val="00020BD1"/>
    <w:rsid w:val="00020C62"/>
    <w:rsid w:val="00020D70"/>
    <w:rsid w:val="000211FB"/>
    <w:rsid w:val="00021A82"/>
    <w:rsid w:val="0002244E"/>
    <w:rsid w:val="000224BF"/>
    <w:rsid w:val="00022628"/>
    <w:rsid w:val="00022828"/>
    <w:rsid w:val="00022902"/>
    <w:rsid w:val="00022B47"/>
    <w:rsid w:val="00022EEF"/>
    <w:rsid w:val="00022FD1"/>
    <w:rsid w:val="00023038"/>
    <w:rsid w:val="00023104"/>
    <w:rsid w:val="00023131"/>
    <w:rsid w:val="0002323F"/>
    <w:rsid w:val="00023479"/>
    <w:rsid w:val="000236EF"/>
    <w:rsid w:val="0002388F"/>
    <w:rsid w:val="00023CA7"/>
    <w:rsid w:val="00023CB9"/>
    <w:rsid w:val="00024232"/>
    <w:rsid w:val="00024247"/>
    <w:rsid w:val="00024657"/>
    <w:rsid w:val="0002483B"/>
    <w:rsid w:val="000249F2"/>
    <w:rsid w:val="00024FA0"/>
    <w:rsid w:val="00025580"/>
    <w:rsid w:val="000255B3"/>
    <w:rsid w:val="000257CE"/>
    <w:rsid w:val="00025AF6"/>
    <w:rsid w:val="00025D6E"/>
    <w:rsid w:val="00025E4F"/>
    <w:rsid w:val="00025E9C"/>
    <w:rsid w:val="00026005"/>
    <w:rsid w:val="0002655A"/>
    <w:rsid w:val="0002692A"/>
    <w:rsid w:val="0002693B"/>
    <w:rsid w:val="00026D4F"/>
    <w:rsid w:val="00026F89"/>
    <w:rsid w:val="00026FA9"/>
    <w:rsid w:val="00027272"/>
    <w:rsid w:val="000273CB"/>
    <w:rsid w:val="000273FF"/>
    <w:rsid w:val="00027544"/>
    <w:rsid w:val="00027B09"/>
    <w:rsid w:val="00030378"/>
    <w:rsid w:val="0003042F"/>
    <w:rsid w:val="00030481"/>
    <w:rsid w:val="00030846"/>
    <w:rsid w:val="00030933"/>
    <w:rsid w:val="000309A9"/>
    <w:rsid w:val="00030DC4"/>
    <w:rsid w:val="00030E2E"/>
    <w:rsid w:val="00031616"/>
    <w:rsid w:val="000319E7"/>
    <w:rsid w:val="00031B99"/>
    <w:rsid w:val="00031EAD"/>
    <w:rsid w:val="0003202E"/>
    <w:rsid w:val="00032086"/>
    <w:rsid w:val="000321D4"/>
    <w:rsid w:val="000323AB"/>
    <w:rsid w:val="0003290C"/>
    <w:rsid w:val="00032A7E"/>
    <w:rsid w:val="00032C2A"/>
    <w:rsid w:val="00032E87"/>
    <w:rsid w:val="00032EB2"/>
    <w:rsid w:val="00032EE4"/>
    <w:rsid w:val="00033157"/>
    <w:rsid w:val="0003326B"/>
    <w:rsid w:val="00033546"/>
    <w:rsid w:val="000335E1"/>
    <w:rsid w:val="000336FD"/>
    <w:rsid w:val="00033A81"/>
    <w:rsid w:val="00033BAC"/>
    <w:rsid w:val="00033F13"/>
    <w:rsid w:val="000340FF"/>
    <w:rsid w:val="000341F7"/>
    <w:rsid w:val="00034231"/>
    <w:rsid w:val="000346C6"/>
    <w:rsid w:val="00034F6A"/>
    <w:rsid w:val="0003548F"/>
    <w:rsid w:val="00035615"/>
    <w:rsid w:val="0003562C"/>
    <w:rsid w:val="000357CE"/>
    <w:rsid w:val="00035A9D"/>
    <w:rsid w:val="00035B4D"/>
    <w:rsid w:val="00035CCA"/>
    <w:rsid w:val="00035F54"/>
    <w:rsid w:val="00036187"/>
    <w:rsid w:val="000361E2"/>
    <w:rsid w:val="0003633F"/>
    <w:rsid w:val="000363CB"/>
    <w:rsid w:val="000365C0"/>
    <w:rsid w:val="0003661D"/>
    <w:rsid w:val="00036AD0"/>
    <w:rsid w:val="00036DA6"/>
    <w:rsid w:val="00036DBD"/>
    <w:rsid w:val="00036EAC"/>
    <w:rsid w:val="00037268"/>
    <w:rsid w:val="00037AAA"/>
    <w:rsid w:val="000400D9"/>
    <w:rsid w:val="000404CC"/>
    <w:rsid w:val="00040554"/>
    <w:rsid w:val="00040E03"/>
    <w:rsid w:val="000410C6"/>
    <w:rsid w:val="0004139E"/>
    <w:rsid w:val="00041BAD"/>
    <w:rsid w:val="00042553"/>
    <w:rsid w:val="00042630"/>
    <w:rsid w:val="0004283B"/>
    <w:rsid w:val="000428F5"/>
    <w:rsid w:val="00042907"/>
    <w:rsid w:val="00042DBB"/>
    <w:rsid w:val="00043675"/>
    <w:rsid w:val="000436C8"/>
    <w:rsid w:val="00043863"/>
    <w:rsid w:val="0004386D"/>
    <w:rsid w:val="00043897"/>
    <w:rsid w:val="00043B77"/>
    <w:rsid w:val="00043D3B"/>
    <w:rsid w:val="00044174"/>
    <w:rsid w:val="000445B3"/>
    <w:rsid w:val="000445B4"/>
    <w:rsid w:val="00044A6F"/>
    <w:rsid w:val="00044E46"/>
    <w:rsid w:val="00045171"/>
    <w:rsid w:val="000452BA"/>
    <w:rsid w:val="000452FF"/>
    <w:rsid w:val="000458C4"/>
    <w:rsid w:val="00045F06"/>
    <w:rsid w:val="00045F9E"/>
    <w:rsid w:val="00045FD3"/>
    <w:rsid w:val="000460AC"/>
    <w:rsid w:val="00046500"/>
    <w:rsid w:val="0004663D"/>
    <w:rsid w:val="0004680D"/>
    <w:rsid w:val="00046B9C"/>
    <w:rsid w:val="00046DA2"/>
    <w:rsid w:val="00046FC1"/>
    <w:rsid w:val="000471FB"/>
    <w:rsid w:val="00047331"/>
    <w:rsid w:val="000473A2"/>
    <w:rsid w:val="0004742E"/>
    <w:rsid w:val="00047452"/>
    <w:rsid w:val="000476D4"/>
    <w:rsid w:val="00047842"/>
    <w:rsid w:val="000479C9"/>
    <w:rsid w:val="000500BE"/>
    <w:rsid w:val="00050243"/>
    <w:rsid w:val="000502DD"/>
    <w:rsid w:val="000503FE"/>
    <w:rsid w:val="0005047E"/>
    <w:rsid w:val="0005085F"/>
    <w:rsid w:val="00050893"/>
    <w:rsid w:val="0005097E"/>
    <w:rsid w:val="00050A25"/>
    <w:rsid w:val="00050D98"/>
    <w:rsid w:val="00050DAE"/>
    <w:rsid w:val="00051314"/>
    <w:rsid w:val="000515D9"/>
    <w:rsid w:val="0005163F"/>
    <w:rsid w:val="000516BC"/>
    <w:rsid w:val="00051787"/>
    <w:rsid w:val="00051AFD"/>
    <w:rsid w:val="00051C21"/>
    <w:rsid w:val="00051DE8"/>
    <w:rsid w:val="00051EAC"/>
    <w:rsid w:val="00051EC8"/>
    <w:rsid w:val="00052A40"/>
    <w:rsid w:val="00052B12"/>
    <w:rsid w:val="00052BDF"/>
    <w:rsid w:val="00052E85"/>
    <w:rsid w:val="00053027"/>
    <w:rsid w:val="0005338B"/>
    <w:rsid w:val="000533C9"/>
    <w:rsid w:val="000534E0"/>
    <w:rsid w:val="0005360C"/>
    <w:rsid w:val="00053793"/>
    <w:rsid w:val="00053B1F"/>
    <w:rsid w:val="00053C0D"/>
    <w:rsid w:val="00053CF6"/>
    <w:rsid w:val="00053E97"/>
    <w:rsid w:val="00053F66"/>
    <w:rsid w:val="0005426E"/>
    <w:rsid w:val="000548A2"/>
    <w:rsid w:val="000548C4"/>
    <w:rsid w:val="000549BC"/>
    <w:rsid w:val="00054A2D"/>
    <w:rsid w:val="0005510E"/>
    <w:rsid w:val="0005534B"/>
    <w:rsid w:val="000553F8"/>
    <w:rsid w:val="0005579C"/>
    <w:rsid w:val="000558AB"/>
    <w:rsid w:val="00055AAE"/>
    <w:rsid w:val="00055CDA"/>
    <w:rsid w:val="00055DD7"/>
    <w:rsid w:val="00055E69"/>
    <w:rsid w:val="0005613C"/>
    <w:rsid w:val="0005665D"/>
    <w:rsid w:val="00056973"/>
    <w:rsid w:val="00056AEE"/>
    <w:rsid w:val="00056E77"/>
    <w:rsid w:val="00057296"/>
    <w:rsid w:val="0005758C"/>
    <w:rsid w:val="000576D8"/>
    <w:rsid w:val="000577A9"/>
    <w:rsid w:val="00057917"/>
    <w:rsid w:val="00057B69"/>
    <w:rsid w:val="00057E0A"/>
    <w:rsid w:val="000600E6"/>
    <w:rsid w:val="0006044A"/>
    <w:rsid w:val="00060467"/>
    <w:rsid w:val="00060469"/>
    <w:rsid w:val="00060901"/>
    <w:rsid w:val="00060971"/>
    <w:rsid w:val="00060ADC"/>
    <w:rsid w:val="00060B7E"/>
    <w:rsid w:val="00060BD0"/>
    <w:rsid w:val="00060C45"/>
    <w:rsid w:val="00060D82"/>
    <w:rsid w:val="0006142C"/>
    <w:rsid w:val="000614E0"/>
    <w:rsid w:val="00061557"/>
    <w:rsid w:val="000615CA"/>
    <w:rsid w:val="000617E7"/>
    <w:rsid w:val="00061AB3"/>
    <w:rsid w:val="00061B82"/>
    <w:rsid w:val="000620DB"/>
    <w:rsid w:val="000620F3"/>
    <w:rsid w:val="0006238E"/>
    <w:rsid w:val="00062430"/>
    <w:rsid w:val="0006251A"/>
    <w:rsid w:val="00062690"/>
    <w:rsid w:val="000626D0"/>
    <w:rsid w:val="000626F4"/>
    <w:rsid w:val="00062C4D"/>
    <w:rsid w:val="00062CC4"/>
    <w:rsid w:val="00062F2F"/>
    <w:rsid w:val="00062F99"/>
    <w:rsid w:val="00062F9B"/>
    <w:rsid w:val="00063064"/>
    <w:rsid w:val="000632EF"/>
    <w:rsid w:val="000638D4"/>
    <w:rsid w:val="00063FD4"/>
    <w:rsid w:val="00063FE8"/>
    <w:rsid w:val="00064015"/>
    <w:rsid w:val="000641CE"/>
    <w:rsid w:val="00064394"/>
    <w:rsid w:val="000644F6"/>
    <w:rsid w:val="00064B2A"/>
    <w:rsid w:val="00064C03"/>
    <w:rsid w:val="00064DED"/>
    <w:rsid w:val="00065076"/>
    <w:rsid w:val="000650B9"/>
    <w:rsid w:val="00065280"/>
    <w:rsid w:val="000653C7"/>
    <w:rsid w:val="0006552C"/>
    <w:rsid w:val="000655FE"/>
    <w:rsid w:val="000658FC"/>
    <w:rsid w:val="00065DD9"/>
    <w:rsid w:val="00065EC3"/>
    <w:rsid w:val="00065ECA"/>
    <w:rsid w:val="00066120"/>
    <w:rsid w:val="00066262"/>
    <w:rsid w:val="0006662D"/>
    <w:rsid w:val="0006666F"/>
    <w:rsid w:val="000666B4"/>
    <w:rsid w:val="00066770"/>
    <w:rsid w:val="000667EE"/>
    <w:rsid w:val="00066A64"/>
    <w:rsid w:val="00066AA6"/>
    <w:rsid w:val="00066B5D"/>
    <w:rsid w:val="00066C13"/>
    <w:rsid w:val="00066C24"/>
    <w:rsid w:val="00066ECD"/>
    <w:rsid w:val="00067295"/>
    <w:rsid w:val="000672C5"/>
    <w:rsid w:val="00067697"/>
    <w:rsid w:val="000676C7"/>
    <w:rsid w:val="000678D9"/>
    <w:rsid w:val="000678DD"/>
    <w:rsid w:val="00067B7B"/>
    <w:rsid w:val="0007099E"/>
    <w:rsid w:val="00070AC3"/>
    <w:rsid w:val="00070BE9"/>
    <w:rsid w:val="00070E49"/>
    <w:rsid w:val="000716A6"/>
    <w:rsid w:val="000716CC"/>
    <w:rsid w:val="00071713"/>
    <w:rsid w:val="00071825"/>
    <w:rsid w:val="000723D3"/>
    <w:rsid w:val="00072671"/>
    <w:rsid w:val="00072B51"/>
    <w:rsid w:val="00072C7B"/>
    <w:rsid w:val="00072FC2"/>
    <w:rsid w:val="000730D7"/>
    <w:rsid w:val="00073A72"/>
    <w:rsid w:val="00073AA7"/>
    <w:rsid w:val="00073B94"/>
    <w:rsid w:val="00073D1E"/>
    <w:rsid w:val="000740B3"/>
    <w:rsid w:val="0007466D"/>
    <w:rsid w:val="00074F80"/>
    <w:rsid w:val="00075142"/>
    <w:rsid w:val="000753BC"/>
    <w:rsid w:val="000753E2"/>
    <w:rsid w:val="0007589D"/>
    <w:rsid w:val="0007598B"/>
    <w:rsid w:val="00075AD6"/>
    <w:rsid w:val="00075ECB"/>
    <w:rsid w:val="00075F0C"/>
    <w:rsid w:val="00076300"/>
    <w:rsid w:val="000765F5"/>
    <w:rsid w:val="00076613"/>
    <w:rsid w:val="00076645"/>
    <w:rsid w:val="000768D9"/>
    <w:rsid w:val="000770A2"/>
    <w:rsid w:val="00077338"/>
    <w:rsid w:val="000774A1"/>
    <w:rsid w:val="000775FD"/>
    <w:rsid w:val="00077B1C"/>
    <w:rsid w:val="00077F1B"/>
    <w:rsid w:val="000801AE"/>
    <w:rsid w:val="000803AA"/>
    <w:rsid w:val="000804CD"/>
    <w:rsid w:val="00080604"/>
    <w:rsid w:val="000808ED"/>
    <w:rsid w:val="00080907"/>
    <w:rsid w:val="00080D78"/>
    <w:rsid w:val="00080E13"/>
    <w:rsid w:val="00080EE2"/>
    <w:rsid w:val="0008124B"/>
    <w:rsid w:val="00081342"/>
    <w:rsid w:val="00081369"/>
    <w:rsid w:val="000813C3"/>
    <w:rsid w:val="000815C4"/>
    <w:rsid w:val="0008170C"/>
    <w:rsid w:val="00081DC4"/>
    <w:rsid w:val="00081FD5"/>
    <w:rsid w:val="000823FF"/>
    <w:rsid w:val="0008246A"/>
    <w:rsid w:val="00082B53"/>
    <w:rsid w:val="00083012"/>
    <w:rsid w:val="0008308C"/>
    <w:rsid w:val="000832E7"/>
    <w:rsid w:val="0008337F"/>
    <w:rsid w:val="000835C3"/>
    <w:rsid w:val="00083B04"/>
    <w:rsid w:val="00084242"/>
    <w:rsid w:val="00084436"/>
    <w:rsid w:val="0008463B"/>
    <w:rsid w:val="00084F14"/>
    <w:rsid w:val="000851BF"/>
    <w:rsid w:val="000851F5"/>
    <w:rsid w:val="0008522E"/>
    <w:rsid w:val="0008562A"/>
    <w:rsid w:val="000856D3"/>
    <w:rsid w:val="000858A6"/>
    <w:rsid w:val="00085A8C"/>
    <w:rsid w:val="00085FF8"/>
    <w:rsid w:val="00086769"/>
    <w:rsid w:val="000867B7"/>
    <w:rsid w:val="0008687D"/>
    <w:rsid w:val="00086993"/>
    <w:rsid w:val="00086A70"/>
    <w:rsid w:val="00086D0F"/>
    <w:rsid w:val="0008732E"/>
    <w:rsid w:val="000874B2"/>
    <w:rsid w:val="000874BF"/>
    <w:rsid w:val="0008765A"/>
    <w:rsid w:val="000877AF"/>
    <w:rsid w:val="0008796F"/>
    <w:rsid w:val="0008799B"/>
    <w:rsid w:val="000901A2"/>
    <w:rsid w:val="000901F7"/>
    <w:rsid w:val="00090304"/>
    <w:rsid w:val="000905B8"/>
    <w:rsid w:val="000909D6"/>
    <w:rsid w:val="00091000"/>
    <w:rsid w:val="000910C8"/>
    <w:rsid w:val="0009112C"/>
    <w:rsid w:val="000915FC"/>
    <w:rsid w:val="00091652"/>
    <w:rsid w:val="000917FE"/>
    <w:rsid w:val="00091E2E"/>
    <w:rsid w:val="000921BF"/>
    <w:rsid w:val="00092205"/>
    <w:rsid w:val="000923E4"/>
    <w:rsid w:val="000926A8"/>
    <w:rsid w:val="000927DA"/>
    <w:rsid w:val="00093339"/>
    <w:rsid w:val="0009333E"/>
    <w:rsid w:val="000935C3"/>
    <w:rsid w:val="00093AFF"/>
    <w:rsid w:val="00093D6D"/>
    <w:rsid w:val="00093DF3"/>
    <w:rsid w:val="00093F4E"/>
    <w:rsid w:val="00093F7D"/>
    <w:rsid w:val="000945A9"/>
    <w:rsid w:val="00094616"/>
    <w:rsid w:val="00094B15"/>
    <w:rsid w:val="00094C05"/>
    <w:rsid w:val="00094CA7"/>
    <w:rsid w:val="00096082"/>
    <w:rsid w:val="000961B8"/>
    <w:rsid w:val="000961FF"/>
    <w:rsid w:val="0009624A"/>
    <w:rsid w:val="0009671D"/>
    <w:rsid w:val="00096A53"/>
    <w:rsid w:val="00096E5F"/>
    <w:rsid w:val="00096F4D"/>
    <w:rsid w:val="000970F7"/>
    <w:rsid w:val="000972A0"/>
    <w:rsid w:val="000972A5"/>
    <w:rsid w:val="00097429"/>
    <w:rsid w:val="00097A63"/>
    <w:rsid w:val="00097BCC"/>
    <w:rsid w:val="000A0026"/>
    <w:rsid w:val="000A08DC"/>
    <w:rsid w:val="000A0903"/>
    <w:rsid w:val="000A0ABF"/>
    <w:rsid w:val="000A1253"/>
    <w:rsid w:val="000A1308"/>
    <w:rsid w:val="000A1455"/>
    <w:rsid w:val="000A15E2"/>
    <w:rsid w:val="000A1858"/>
    <w:rsid w:val="000A1B05"/>
    <w:rsid w:val="000A1B33"/>
    <w:rsid w:val="000A1DA0"/>
    <w:rsid w:val="000A1F52"/>
    <w:rsid w:val="000A2392"/>
    <w:rsid w:val="000A24D1"/>
    <w:rsid w:val="000A2520"/>
    <w:rsid w:val="000A25BA"/>
    <w:rsid w:val="000A2684"/>
    <w:rsid w:val="000A2699"/>
    <w:rsid w:val="000A26B1"/>
    <w:rsid w:val="000A2736"/>
    <w:rsid w:val="000A27C0"/>
    <w:rsid w:val="000A2888"/>
    <w:rsid w:val="000A2B17"/>
    <w:rsid w:val="000A2F66"/>
    <w:rsid w:val="000A3220"/>
    <w:rsid w:val="000A3265"/>
    <w:rsid w:val="000A3883"/>
    <w:rsid w:val="000A3B57"/>
    <w:rsid w:val="000A3D70"/>
    <w:rsid w:val="000A3E94"/>
    <w:rsid w:val="000A3F44"/>
    <w:rsid w:val="000A404F"/>
    <w:rsid w:val="000A4A99"/>
    <w:rsid w:val="000A4CC4"/>
    <w:rsid w:val="000A5146"/>
    <w:rsid w:val="000A55CF"/>
    <w:rsid w:val="000A5818"/>
    <w:rsid w:val="000A5A02"/>
    <w:rsid w:val="000A5AF6"/>
    <w:rsid w:val="000A5B57"/>
    <w:rsid w:val="000A5D59"/>
    <w:rsid w:val="000A5DAA"/>
    <w:rsid w:val="000A603A"/>
    <w:rsid w:val="000A6346"/>
    <w:rsid w:val="000A65CB"/>
    <w:rsid w:val="000A6857"/>
    <w:rsid w:val="000A6860"/>
    <w:rsid w:val="000A6CF1"/>
    <w:rsid w:val="000A6ECF"/>
    <w:rsid w:val="000A7508"/>
    <w:rsid w:val="000A7631"/>
    <w:rsid w:val="000A7651"/>
    <w:rsid w:val="000A7819"/>
    <w:rsid w:val="000A7948"/>
    <w:rsid w:val="000A7966"/>
    <w:rsid w:val="000A7A5E"/>
    <w:rsid w:val="000B00F0"/>
    <w:rsid w:val="000B010D"/>
    <w:rsid w:val="000B0610"/>
    <w:rsid w:val="000B081E"/>
    <w:rsid w:val="000B0B0F"/>
    <w:rsid w:val="000B0C1D"/>
    <w:rsid w:val="000B1697"/>
    <w:rsid w:val="000B180D"/>
    <w:rsid w:val="000B1D87"/>
    <w:rsid w:val="000B1E83"/>
    <w:rsid w:val="000B1E9A"/>
    <w:rsid w:val="000B2100"/>
    <w:rsid w:val="000B2148"/>
    <w:rsid w:val="000B241D"/>
    <w:rsid w:val="000B27BB"/>
    <w:rsid w:val="000B2E9E"/>
    <w:rsid w:val="000B2F69"/>
    <w:rsid w:val="000B303D"/>
    <w:rsid w:val="000B337B"/>
    <w:rsid w:val="000B360C"/>
    <w:rsid w:val="000B383D"/>
    <w:rsid w:val="000B3EAB"/>
    <w:rsid w:val="000B4856"/>
    <w:rsid w:val="000B48AF"/>
    <w:rsid w:val="000B4D44"/>
    <w:rsid w:val="000B4D74"/>
    <w:rsid w:val="000B4EE2"/>
    <w:rsid w:val="000B5040"/>
    <w:rsid w:val="000B54A0"/>
    <w:rsid w:val="000B5574"/>
    <w:rsid w:val="000B558E"/>
    <w:rsid w:val="000B57F2"/>
    <w:rsid w:val="000B5BDC"/>
    <w:rsid w:val="000B651F"/>
    <w:rsid w:val="000B657E"/>
    <w:rsid w:val="000B65FE"/>
    <w:rsid w:val="000B678A"/>
    <w:rsid w:val="000B67C3"/>
    <w:rsid w:val="000B69E7"/>
    <w:rsid w:val="000B6A21"/>
    <w:rsid w:val="000B6A49"/>
    <w:rsid w:val="000B73A0"/>
    <w:rsid w:val="000B770D"/>
    <w:rsid w:val="000B7762"/>
    <w:rsid w:val="000B788E"/>
    <w:rsid w:val="000B78BF"/>
    <w:rsid w:val="000B792E"/>
    <w:rsid w:val="000B7A01"/>
    <w:rsid w:val="000B7A7D"/>
    <w:rsid w:val="000B7B52"/>
    <w:rsid w:val="000B7CF0"/>
    <w:rsid w:val="000B7E71"/>
    <w:rsid w:val="000B7F31"/>
    <w:rsid w:val="000C04A7"/>
    <w:rsid w:val="000C08C2"/>
    <w:rsid w:val="000C0CEE"/>
    <w:rsid w:val="000C0FE2"/>
    <w:rsid w:val="000C126F"/>
    <w:rsid w:val="000C14B7"/>
    <w:rsid w:val="000C1547"/>
    <w:rsid w:val="000C1719"/>
    <w:rsid w:val="000C17B1"/>
    <w:rsid w:val="000C1860"/>
    <w:rsid w:val="000C1C41"/>
    <w:rsid w:val="000C2570"/>
    <w:rsid w:val="000C26A9"/>
    <w:rsid w:val="000C26DA"/>
    <w:rsid w:val="000C27E6"/>
    <w:rsid w:val="000C27FE"/>
    <w:rsid w:val="000C2809"/>
    <w:rsid w:val="000C2A3B"/>
    <w:rsid w:val="000C2A42"/>
    <w:rsid w:val="000C2A43"/>
    <w:rsid w:val="000C2B9C"/>
    <w:rsid w:val="000C2CF8"/>
    <w:rsid w:val="000C3314"/>
    <w:rsid w:val="000C34CD"/>
    <w:rsid w:val="000C37E5"/>
    <w:rsid w:val="000C3934"/>
    <w:rsid w:val="000C3A12"/>
    <w:rsid w:val="000C3AD8"/>
    <w:rsid w:val="000C3FD0"/>
    <w:rsid w:val="000C4344"/>
    <w:rsid w:val="000C46B7"/>
    <w:rsid w:val="000C471F"/>
    <w:rsid w:val="000C4947"/>
    <w:rsid w:val="000C4B43"/>
    <w:rsid w:val="000C4B7C"/>
    <w:rsid w:val="000C557C"/>
    <w:rsid w:val="000C564F"/>
    <w:rsid w:val="000C56F1"/>
    <w:rsid w:val="000C5BBB"/>
    <w:rsid w:val="000C600F"/>
    <w:rsid w:val="000C6272"/>
    <w:rsid w:val="000C63AF"/>
    <w:rsid w:val="000C6651"/>
    <w:rsid w:val="000C673C"/>
    <w:rsid w:val="000C6F0D"/>
    <w:rsid w:val="000C7403"/>
    <w:rsid w:val="000C775A"/>
    <w:rsid w:val="000C78D4"/>
    <w:rsid w:val="000C7DEB"/>
    <w:rsid w:val="000D00A2"/>
    <w:rsid w:val="000D00D1"/>
    <w:rsid w:val="000D04E7"/>
    <w:rsid w:val="000D07DF"/>
    <w:rsid w:val="000D0828"/>
    <w:rsid w:val="000D0876"/>
    <w:rsid w:val="000D12E9"/>
    <w:rsid w:val="000D185A"/>
    <w:rsid w:val="000D1BC7"/>
    <w:rsid w:val="000D1F78"/>
    <w:rsid w:val="000D2137"/>
    <w:rsid w:val="000D2181"/>
    <w:rsid w:val="000D293A"/>
    <w:rsid w:val="000D2C09"/>
    <w:rsid w:val="000D2C34"/>
    <w:rsid w:val="000D2E3B"/>
    <w:rsid w:val="000D2F8D"/>
    <w:rsid w:val="000D300F"/>
    <w:rsid w:val="000D3015"/>
    <w:rsid w:val="000D329A"/>
    <w:rsid w:val="000D34A9"/>
    <w:rsid w:val="000D3A2C"/>
    <w:rsid w:val="000D3D77"/>
    <w:rsid w:val="000D4520"/>
    <w:rsid w:val="000D455B"/>
    <w:rsid w:val="000D45D7"/>
    <w:rsid w:val="000D4E45"/>
    <w:rsid w:val="000D5426"/>
    <w:rsid w:val="000D558F"/>
    <w:rsid w:val="000D59F6"/>
    <w:rsid w:val="000D5CED"/>
    <w:rsid w:val="000D61DF"/>
    <w:rsid w:val="000D6568"/>
    <w:rsid w:val="000D660D"/>
    <w:rsid w:val="000D698A"/>
    <w:rsid w:val="000D6C19"/>
    <w:rsid w:val="000D6C5A"/>
    <w:rsid w:val="000D6C5C"/>
    <w:rsid w:val="000D6CCB"/>
    <w:rsid w:val="000D71F6"/>
    <w:rsid w:val="000D7370"/>
    <w:rsid w:val="000D7396"/>
    <w:rsid w:val="000D7A30"/>
    <w:rsid w:val="000D7E94"/>
    <w:rsid w:val="000E00E6"/>
    <w:rsid w:val="000E0502"/>
    <w:rsid w:val="000E08B9"/>
    <w:rsid w:val="000E0AB4"/>
    <w:rsid w:val="000E0CBF"/>
    <w:rsid w:val="000E14A0"/>
    <w:rsid w:val="000E1892"/>
    <w:rsid w:val="000E18A6"/>
    <w:rsid w:val="000E1E57"/>
    <w:rsid w:val="000E1F85"/>
    <w:rsid w:val="000E24EB"/>
    <w:rsid w:val="000E2648"/>
    <w:rsid w:val="000E2674"/>
    <w:rsid w:val="000E26EB"/>
    <w:rsid w:val="000E2A0A"/>
    <w:rsid w:val="000E2BA3"/>
    <w:rsid w:val="000E2D60"/>
    <w:rsid w:val="000E3117"/>
    <w:rsid w:val="000E326D"/>
    <w:rsid w:val="000E3287"/>
    <w:rsid w:val="000E35CF"/>
    <w:rsid w:val="000E37A9"/>
    <w:rsid w:val="000E37C1"/>
    <w:rsid w:val="000E3F46"/>
    <w:rsid w:val="000E3FCC"/>
    <w:rsid w:val="000E3FD6"/>
    <w:rsid w:val="000E3FE2"/>
    <w:rsid w:val="000E43BD"/>
    <w:rsid w:val="000E442B"/>
    <w:rsid w:val="000E4668"/>
    <w:rsid w:val="000E4814"/>
    <w:rsid w:val="000E4950"/>
    <w:rsid w:val="000E4B08"/>
    <w:rsid w:val="000E4C3C"/>
    <w:rsid w:val="000E4CD0"/>
    <w:rsid w:val="000E5091"/>
    <w:rsid w:val="000E5173"/>
    <w:rsid w:val="000E5362"/>
    <w:rsid w:val="000E53F0"/>
    <w:rsid w:val="000E56D2"/>
    <w:rsid w:val="000E5812"/>
    <w:rsid w:val="000E5A25"/>
    <w:rsid w:val="000E5CEE"/>
    <w:rsid w:val="000E6030"/>
    <w:rsid w:val="000E60B5"/>
    <w:rsid w:val="000E6140"/>
    <w:rsid w:val="000E63B2"/>
    <w:rsid w:val="000E6785"/>
    <w:rsid w:val="000E697E"/>
    <w:rsid w:val="000E6CF8"/>
    <w:rsid w:val="000E7199"/>
    <w:rsid w:val="000E738F"/>
    <w:rsid w:val="000E7846"/>
    <w:rsid w:val="000E7E84"/>
    <w:rsid w:val="000E7EA3"/>
    <w:rsid w:val="000F00D9"/>
    <w:rsid w:val="000F0145"/>
    <w:rsid w:val="000F02EB"/>
    <w:rsid w:val="000F05FE"/>
    <w:rsid w:val="000F0763"/>
    <w:rsid w:val="000F07ED"/>
    <w:rsid w:val="000F0BD4"/>
    <w:rsid w:val="000F0DDB"/>
    <w:rsid w:val="000F0EFA"/>
    <w:rsid w:val="000F12EF"/>
    <w:rsid w:val="000F136C"/>
    <w:rsid w:val="000F17A7"/>
    <w:rsid w:val="000F1821"/>
    <w:rsid w:val="000F19D5"/>
    <w:rsid w:val="000F1DFD"/>
    <w:rsid w:val="000F20F7"/>
    <w:rsid w:val="000F21D5"/>
    <w:rsid w:val="000F24E4"/>
    <w:rsid w:val="000F25C1"/>
    <w:rsid w:val="000F2855"/>
    <w:rsid w:val="000F2AE7"/>
    <w:rsid w:val="000F2C25"/>
    <w:rsid w:val="000F2D75"/>
    <w:rsid w:val="000F3268"/>
    <w:rsid w:val="000F32B5"/>
    <w:rsid w:val="000F3973"/>
    <w:rsid w:val="000F3B9C"/>
    <w:rsid w:val="000F3F6F"/>
    <w:rsid w:val="000F3FD7"/>
    <w:rsid w:val="000F4170"/>
    <w:rsid w:val="000F41F6"/>
    <w:rsid w:val="000F4328"/>
    <w:rsid w:val="000F4431"/>
    <w:rsid w:val="000F45FD"/>
    <w:rsid w:val="000F4606"/>
    <w:rsid w:val="000F4798"/>
    <w:rsid w:val="000F4959"/>
    <w:rsid w:val="000F4AFC"/>
    <w:rsid w:val="000F4E78"/>
    <w:rsid w:val="000F506C"/>
    <w:rsid w:val="000F509D"/>
    <w:rsid w:val="000F5123"/>
    <w:rsid w:val="000F545D"/>
    <w:rsid w:val="000F5C69"/>
    <w:rsid w:val="000F5D53"/>
    <w:rsid w:val="000F5FB3"/>
    <w:rsid w:val="000F6297"/>
    <w:rsid w:val="000F6410"/>
    <w:rsid w:val="000F66E7"/>
    <w:rsid w:val="000F674D"/>
    <w:rsid w:val="000F6819"/>
    <w:rsid w:val="000F6BE1"/>
    <w:rsid w:val="000F72A5"/>
    <w:rsid w:val="000F73B9"/>
    <w:rsid w:val="000F7EB2"/>
    <w:rsid w:val="000F7EDC"/>
    <w:rsid w:val="0010010D"/>
    <w:rsid w:val="0010039A"/>
    <w:rsid w:val="0010067E"/>
    <w:rsid w:val="001006CA"/>
    <w:rsid w:val="00100829"/>
    <w:rsid w:val="00100861"/>
    <w:rsid w:val="001008F5"/>
    <w:rsid w:val="00100945"/>
    <w:rsid w:val="00100979"/>
    <w:rsid w:val="00100DE8"/>
    <w:rsid w:val="0010128F"/>
    <w:rsid w:val="00101A2F"/>
    <w:rsid w:val="0010200F"/>
    <w:rsid w:val="0010211D"/>
    <w:rsid w:val="00102174"/>
    <w:rsid w:val="0010240C"/>
    <w:rsid w:val="0010248E"/>
    <w:rsid w:val="0010295C"/>
    <w:rsid w:val="0010296D"/>
    <w:rsid w:val="00102AA3"/>
    <w:rsid w:val="00102B08"/>
    <w:rsid w:val="00102BAA"/>
    <w:rsid w:val="00102D3D"/>
    <w:rsid w:val="00102D41"/>
    <w:rsid w:val="0010322C"/>
    <w:rsid w:val="00103684"/>
    <w:rsid w:val="001036AC"/>
    <w:rsid w:val="0010389A"/>
    <w:rsid w:val="0010392A"/>
    <w:rsid w:val="00103D8B"/>
    <w:rsid w:val="00104072"/>
    <w:rsid w:val="00104642"/>
    <w:rsid w:val="001049AB"/>
    <w:rsid w:val="00104BEC"/>
    <w:rsid w:val="00104FFF"/>
    <w:rsid w:val="00105054"/>
    <w:rsid w:val="0010509B"/>
    <w:rsid w:val="001052C6"/>
    <w:rsid w:val="001054A2"/>
    <w:rsid w:val="00105C94"/>
    <w:rsid w:val="001060F1"/>
    <w:rsid w:val="00106515"/>
    <w:rsid w:val="00106695"/>
    <w:rsid w:val="00106703"/>
    <w:rsid w:val="00106706"/>
    <w:rsid w:val="00106896"/>
    <w:rsid w:val="00106F62"/>
    <w:rsid w:val="00107177"/>
    <w:rsid w:val="00107213"/>
    <w:rsid w:val="001073C1"/>
    <w:rsid w:val="0010788B"/>
    <w:rsid w:val="001078C9"/>
    <w:rsid w:val="00107954"/>
    <w:rsid w:val="00107A97"/>
    <w:rsid w:val="00107DDC"/>
    <w:rsid w:val="00107FC0"/>
    <w:rsid w:val="00107FD8"/>
    <w:rsid w:val="00110444"/>
    <w:rsid w:val="0011086F"/>
    <w:rsid w:val="0011095A"/>
    <w:rsid w:val="00110BC5"/>
    <w:rsid w:val="00110D4F"/>
    <w:rsid w:val="00110E4A"/>
    <w:rsid w:val="0011111B"/>
    <w:rsid w:val="00111318"/>
    <w:rsid w:val="00111364"/>
    <w:rsid w:val="0011153B"/>
    <w:rsid w:val="001115A7"/>
    <w:rsid w:val="00111894"/>
    <w:rsid w:val="001120CA"/>
    <w:rsid w:val="001120D4"/>
    <w:rsid w:val="001127CA"/>
    <w:rsid w:val="00112931"/>
    <w:rsid w:val="001129BB"/>
    <w:rsid w:val="00112DE0"/>
    <w:rsid w:val="00112DE9"/>
    <w:rsid w:val="00113016"/>
    <w:rsid w:val="00113208"/>
    <w:rsid w:val="00113681"/>
    <w:rsid w:val="00113929"/>
    <w:rsid w:val="00113CD1"/>
    <w:rsid w:val="00113CDF"/>
    <w:rsid w:val="00113EC4"/>
    <w:rsid w:val="00113F66"/>
    <w:rsid w:val="00113F81"/>
    <w:rsid w:val="001144E2"/>
    <w:rsid w:val="001145AC"/>
    <w:rsid w:val="001148E7"/>
    <w:rsid w:val="00114B4C"/>
    <w:rsid w:val="00114B65"/>
    <w:rsid w:val="00114D33"/>
    <w:rsid w:val="0011575E"/>
    <w:rsid w:val="001157D6"/>
    <w:rsid w:val="00115B33"/>
    <w:rsid w:val="00115E28"/>
    <w:rsid w:val="00115E49"/>
    <w:rsid w:val="001162F1"/>
    <w:rsid w:val="0011638F"/>
    <w:rsid w:val="00116731"/>
    <w:rsid w:val="001169A5"/>
    <w:rsid w:val="00116D89"/>
    <w:rsid w:val="00116E07"/>
    <w:rsid w:val="00116F7B"/>
    <w:rsid w:val="00116F9B"/>
    <w:rsid w:val="001170CC"/>
    <w:rsid w:val="001175F9"/>
    <w:rsid w:val="00117788"/>
    <w:rsid w:val="001205DB"/>
    <w:rsid w:val="00120751"/>
    <w:rsid w:val="00120A16"/>
    <w:rsid w:val="00120A29"/>
    <w:rsid w:val="00120A35"/>
    <w:rsid w:val="00120EC1"/>
    <w:rsid w:val="00120EFC"/>
    <w:rsid w:val="00121375"/>
    <w:rsid w:val="0012156C"/>
    <w:rsid w:val="00121963"/>
    <w:rsid w:val="00121BDB"/>
    <w:rsid w:val="00121D80"/>
    <w:rsid w:val="00121E98"/>
    <w:rsid w:val="0012220C"/>
    <w:rsid w:val="00122BD9"/>
    <w:rsid w:val="00122C9B"/>
    <w:rsid w:val="00122D1E"/>
    <w:rsid w:val="00122F8D"/>
    <w:rsid w:val="00123194"/>
    <w:rsid w:val="00123227"/>
    <w:rsid w:val="001232E4"/>
    <w:rsid w:val="001233A0"/>
    <w:rsid w:val="00123A0F"/>
    <w:rsid w:val="00123A3C"/>
    <w:rsid w:val="00123D99"/>
    <w:rsid w:val="00123FEC"/>
    <w:rsid w:val="001242AF"/>
    <w:rsid w:val="00124660"/>
    <w:rsid w:val="0012468C"/>
    <w:rsid w:val="001247DE"/>
    <w:rsid w:val="00124841"/>
    <w:rsid w:val="001248A0"/>
    <w:rsid w:val="0012494D"/>
    <w:rsid w:val="001249D4"/>
    <w:rsid w:val="00124A54"/>
    <w:rsid w:val="00124D0A"/>
    <w:rsid w:val="00124F2F"/>
    <w:rsid w:val="001250CC"/>
    <w:rsid w:val="001250FD"/>
    <w:rsid w:val="001253D5"/>
    <w:rsid w:val="0012541B"/>
    <w:rsid w:val="00125669"/>
    <w:rsid w:val="00125937"/>
    <w:rsid w:val="001259B4"/>
    <w:rsid w:val="00125DD4"/>
    <w:rsid w:val="00125E87"/>
    <w:rsid w:val="0012634E"/>
    <w:rsid w:val="001267D0"/>
    <w:rsid w:val="0012686B"/>
    <w:rsid w:val="00126B0A"/>
    <w:rsid w:val="00126BC3"/>
    <w:rsid w:val="00126CA7"/>
    <w:rsid w:val="00126DA9"/>
    <w:rsid w:val="00126FFD"/>
    <w:rsid w:val="0012705A"/>
    <w:rsid w:val="00127492"/>
    <w:rsid w:val="00127664"/>
    <w:rsid w:val="00127736"/>
    <w:rsid w:val="0012787B"/>
    <w:rsid w:val="00127C7C"/>
    <w:rsid w:val="0013066B"/>
    <w:rsid w:val="001307EF"/>
    <w:rsid w:val="00130A79"/>
    <w:rsid w:val="001312AD"/>
    <w:rsid w:val="0013189B"/>
    <w:rsid w:val="00131EEE"/>
    <w:rsid w:val="00131FF0"/>
    <w:rsid w:val="001324FC"/>
    <w:rsid w:val="00132735"/>
    <w:rsid w:val="00132754"/>
    <w:rsid w:val="00132885"/>
    <w:rsid w:val="00132B23"/>
    <w:rsid w:val="00132D6E"/>
    <w:rsid w:val="00132E8D"/>
    <w:rsid w:val="00133130"/>
    <w:rsid w:val="001332F3"/>
    <w:rsid w:val="0013331C"/>
    <w:rsid w:val="001334AF"/>
    <w:rsid w:val="00133635"/>
    <w:rsid w:val="00133C0C"/>
    <w:rsid w:val="00133DF8"/>
    <w:rsid w:val="00133DFD"/>
    <w:rsid w:val="00133FEB"/>
    <w:rsid w:val="001341F6"/>
    <w:rsid w:val="00134398"/>
    <w:rsid w:val="00134562"/>
    <w:rsid w:val="00134919"/>
    <w:rsid w:val="00134D79"/>
    <w:rsid w:val="00135026"/>
    <w:rsid w:val="00135294"/>
    <w:rsid w:val="001354A7"/>
    <w:rsid w:val="00135CBD"/>
    <w:rsid w:val="001363C9"/>
    <w:rsid w:val="001364EC"/>
    <w:rsid w:val="00136A56"/>
    <w:rsid w:val="00136C32"/>
    <w:rsid w:val="00136C4B"/>
    <w:rsid w:val="001373A2"/>
    <w:rsid w:val="0013750A"/>
    <w:rsid w:val="001379AD"/>
    <w:rsid w:val="00137A4F"/>
    <w:rsid w:val="00137B62"/>
    <w:rsid w:val="00137C90"/>
    <w:rsid w:val="00140017"/>
    <w:rsid w:val="00140342"/>
    <w:rsid w:val="0014038E"/>
    <w:rsid w:val="0014054F"/>
    <w:rsid w:val="001406BA"/>
    <w:rsid w:val="0014097F"/>
    <w:rsid w:val="00140D2C"/>
    <w:rsid w:val="00140D5E"/>
    <w:rsid w:val="0014101E"/>
    <w:rsid w:val="001411F1"/>
    <w:rsid w:val="00141524"/>
    <w:rsid w:val="00141AD5"/>
    <w:rsid w:val="00141BF3"/>
    <w:rsid w:val="00141CFC"/>
    <w:rsid w:val="0014251E"/>
    <w:rsid w:val="00142616"/>
    <w:rsid w:val="00142CE0"/>
    <w:rsid w:val="00142E75"/>
    <w:rsid w:val="00142F0B"/>
    <w:rsid w:val="00143299"/>
    <w:rsid w:val="00143468"/>
    <w:rsid w:val="0014346E"/>
    <w:rsid w:val="001434D3"/>
    <w:rsid w:val="00143C6D"/>
    <w:rsid w:val="001447A7"/>
    <w:rsid w:val="001448C3"/>
    <w:rsid w:val="00144B33"/>
    <w:rsid w:val="00144BF8"/>
    <w:rsid w:val="00145047"/>
    <w:rsid w:val="00145122"/>
    <w:rsid w:val="00145300"/>
    <w:rsid w:val="0014530B"/>
    <w:rsid w:val="00145380"/>
    <w:rsid w:val="00145835"/>
    <w:rsid w:val="00145860"/>
    <w:rsid w:val="00145B90"/>
    <w:rsid w:val="00146059"/>
    <w:rsid w:val="0014627C"/>
    <w:rsid w:val="001462E8"/>
    <w:rsid w:val="001463D0"/>
    <w:rsid w:val="0014645C"/>
    <w:rsid w:val="0014673B"/>
    <w:rsid w:val="00147063"/>
    <w:rsid w:val="00147977"/>
    <w:rsid w:val="00147A25"/>
    <w:rsid w:val="00147BE8"/>
    <w:rsid w:val="00147CB7"/>
    <w:rsid w:val="00147CBE"/>
    <w:rsid w:val="00147EB3"/>
    <w:rsid w:val="0015049A"/>
    <w:rsid w:val="001506DD"/>
    <w:rsid w:val="001506FB"/>
    <w:rsid w:val="00150A95"/>
    <w:rsid w:val="00150BC0"/>
    <w:rsid w:val="00150FB2"/>
    <w:rsid w:val="00151388"/>
    <w:rsid w:val="00151518"/>
    <w:rsid w:val="00151940"/>
    <w:rsid w:val="00151AF9"/>
    <w:rsid w:val="00152373"/>
    <w:rsid w:val="001525BB"/>
    <w:rsid w:val="00152705"/>
    <w:rsid w:val="00152EBA"/>
    <w:rsid w:val="00153283"/>
    <w:rsid w:val="001532FD"/>
    <w:rsid w:val="0015352E"/>
    <w:rsid w:val="0015376C"/>
    <w:rsid w:val="00153C51"/>
    <w:rsid w:val="00153CC2"/>
    <w:rsid w:val="00153DFA"/>
    <w:rsid w:val="00153E1F"/>
    <w:rsid w:val="00153E9D"/>
    <w:rsid w:val="00154268"/>
    <w:rsid w:val="001547B2"/>
    <w:rsid w:val="00154843"/>
    <w:rsid w:val="00154F6B"/>
    <w:rsid w:val="00155034"/>
    <w:rsid w:val="00155217"/>
    <w:rsid w:val="001553FC"/>
    <w:rsid w:val="00155DA2"/>
    <w:rsid w:val="0015622C"/>
    <w:rsid w:val="001578E9"/>
    <w:rsid w:val="00160246"/>
    <w:rsid w:val="00160303"/>
    <w:rsid w:val="0016059A"/>
    <w:rsid w:val="001605B8"/>
    <w:rsid w:val="00160A6B"/>
    <w:rsid w:val="00161260"/>
    <w:rsid w:val="00161A00"/>
    <w:rsid w:val="00162141"/>
    <w:rsid w:val="001621CC"/>
    <w:rsid w:val="00162208"/>
    <w:rsid w:val="001624F6"/>
    <w:rsid w:val="00162575"/>
    <w:rsid w:val="001628A1"/>
    <w:rsid w:val="00162A1F"/>
    <w:rsid w:val="00162C95"/>
    <w:rsid w:val="001630EA"/>
    <w:rsid w:val="00163272"/>
    <w:rsid w:val="00163465"/>
    <w:rsid w:val="001634B3"/>
    <w:rsid w:val="0016351A"/>
    <w:rsid w:val="00163879"/>
    <w:rsid w:val="00163A42"/>
    <w:rsid w:val="00163AFC"/>
    <w:rsid w:val="00163B9F"/>
    <w:rsid w:val="00163E09"/>
    <w:rsid w:val="00163F2E"/>
    <w:rsid w:val="0016442E"/>
    <w:rsid w:val="001644B6"/>
    <w:rsid w:val="00164591"/>
    <w:rsid w:val="0016474F"/>
    <w:rsid w:val="00164797"/>
    <w:rsid w:val="001647EF"/>
    <w:rsid w:val="00164D9B"/>
    <w:rsid w:val="00164DDB"/>
    <w:rsid w:val="00165098"/>
    <w:rsid w:val="001651A0"/>
    <w:rsid w:val="001655ED"/>
    <w:rsid w:val="0016573F"/>
    <w:rsid w:val="001658B3"/>
    <w:rsid w:val="00165DD8"/>
    <w:rsid w:val="00165EE8"/>
    <w:rsid w:val="001665C6"/>
    <w:rsid w:val="00166936"/>
    <w:rsid w:val="00166AC5"/>
    <w:rsid w:val="00166C43"/>
    <w:rsid w:val="00166D5A"/>
    <w:rsid w:val="00166DA8"/>
    <w:rsid w:val="00166F53"/>
    <w:rsid w:val="00166F6D"/>
    <w:rsid w:val="001675A9"/>
    <w:rsid w:val="001676B6"/>
    <w:rsid w:val="00167A75"/>
    <w:rsid w:val="00167B39"/>
    <w:rsid w:val="00167C39"/>
    <w:rsid w:val="0017020C"/>
    <w:rsid w:val="001705C4"/>
    <w:rsid w:val="00170A22"/>
    <w:rsid w:val="00171384"/>
    <w:rsid w:val="00171E2A"/>
    <w:rsid w:val="00171E9C"/>
    <w:rsid w:val="00171F42"/>
    <w:rsid w:val="00172258"/>
    <w:rsid w:val="00172330"/>
    <w:rsid w:val="00172490"/>
    <w:rsid w:val="00172508"/>
    <w:rsid w:val="00172A67"/>
    <w:rsid w:val="00172B31"/>
    <w:rsid w:val="00172DF1"/>
    <w:rsid w:val="00172FBD"/>
    <w:rsid w:val="00173128"/>
    <w:rsid w:val="0017319A"/>
    <w:rsid w:val="0017326F"/>
    <w:rsid w:val="0017339A"/>
    <w:rsid w:val="001734D6"/>
    <w:rsid w:val="00173701"/>
    <w:rsid w:val="0017388D"/>
    <w:rsid w:val="00173B1B"/>
    <w:rsid w:val="00173D30"/>
    <w:rsid w:val="00173E81"/>
    <w:rsid w:val="00174039"/>
    <w:rsid w:val="00174305"/>
    <w:rsid w:val="00174499"/>
    <w:rsid w:val="001744B1"/>
    <w:rsid w:val="001747C6"/>
    <w:rsid w:val="001749F9"/>
    <w:rsid w:val="00174A7B"/>
    <w:rsid w:val="00174D23"/>
    <w:rsid w:val="0017520C"/>
    <w:rsid w:val="00175240"/>
    <w:rsid w:val="0017548B"/>
    <w:rsid w:val="00175578"/>
    <w:rsid w:val="00175EA5"/>
    <w:rsid w:val="00175F8F"/>
    <w:rsid w:val="0017618F"/>
    <w:rsid w:val="00176428"/>
    <w:rsid w:val="001764A5"/>
    <w:rsid w:val="001766B4"/>
    <w:rsid w:val="001769BA"/>
    <w:rsid w:val="001769E4"/>
    <w:rsid w:val="00176AF8"/>
    <w:rsid w:val="00176CFB"/>
    <w:rsid w:val="00176D0D"/>
    <w:rsid w:val="00176FBB"/>
    <w:rsid w:val="0017732A"/>
    <w:rsid w:val="001776F8"/>
    <w:rsid w:val="00177769"/>
    <w:rsid w:val="00177C2E"/>
    <w:rsid w:val="00177CE2"/>
    <w:rsid w:val="00180128"/>
    <w:rsid w:val="0018023D"/>
    <w:rsid w:val="00180857"/>
    <w:rsid w:val="001811C3"/>
    <w:rsid w:val="00181217"/>
    <w:rsid w:val="001813D8"/>
    <w:rsid w:val="0018152C"/>
    <w:rsid w:val="001815DC"/>
    <w:rsid w:val="0018171E"/>
    <w:rsid w:val="001818C2"/>
    <w:rsid w:val="00181B0E"/>
    <w:rsid w:val="00181BF2"/>
    <w:rsid w:val="00181CB3"/>
    <w:rsid w:val="00181E74"/>
    <w:rsid w:val="001822B9"/>
    <w:rsid w:val="00182465"/>
    <w:rsid w:val="00182529"/>
    <w:rsid w:val="00182827"/>
    <w:rsid w:val="001829EE"/>
    <w:rsid w:val="00182A7E"/>
    <w:rsid w:val="001834FA"/>
    <w:rsid w:val="001835F9"/>
    <w:rsid w:val="001837A4"/>
    <w:rsid w:val="001838B9"/>
    <w:rsid w:val="00183980"/>
    <w:rsid w:val="00183A0A"/>
    <w:rsid w:val="00183B16"/>
    <w:rsid w:val="00183EFA"/>
    <w:rsid w:val="00183F21"/>
    <w:rsid w:val="001840B9"/>
    <w:rsid w:val="00184250"/>
    <w:rsid w:val="001843CE"/>
    <w:rsid w:val="0018455C"/>
    <w:rsid w:val="00184571"/>
    <w:rsid w:val="001846B6"/>
    <w:rsid w:val="00184812"/>
    <w:rsid w:val="00184BEF"/>
    <w:rsid w:val="00184D32"/>
    <w:rsid w:val="00184EE9"/>
    <w:rsid w:val="00185529"/>
    <w:rsid w:val="00185907"/>
    <w:rsid w:val="00185ABF"/>
    <w:rsid w:val="00185AC8"/>
    <w:rsid w:val="00185F7F"/>
    <w:rsid w:val="00186875"/>
    <w:rsid w:val="00186A3E"/>
    <w:rsid w:val="001870B6"/>
    <w:rsid w:val="00187489"/>
    <w:rsid w:val="001875FB"/>
    <w:rsid w:val="00187634"/>
    <w:rsid w:val="00187796"/>
    <w:rsid w:val="00187969"/>
    <w:rsid w:val="00187C08"/>
    <w:rsid w:val="00187C1F"/>
    <w:rsid w:val="00187D14"/>
    <w:rsid w:val="00187DDB"/>
    <w:rsid w:val="00190401"/>
    <w:rsid w:val="00190554"/>
    <w:rsid w:val="0019061B"/>
    <w:rsid w:val="00190F26"/>
    <w:rsid w:val="00191432"/>
    <w:rsid w:val="00191B59"/>
    <w:rsid w:val="00191D33"/>
    <w:rsid w:val="00191F98"/>
    <w:rsid w:val="00191FCD"/>
    <w:rsid w:val="0019237B"/>
    <w:rsid w:val="0019278F"/>
    <w:rsid w:val="001927EF"/>
    <w:rsid w:val="0019283C"/>
    <w:rsid w:val="001928D4"/>
    <w:rsid w:val="00192D60"/>
    <w:rsid w:val="001931DF"/>
    <w:rsid w:val="0019327A"/>
    <w:rsid w:val="001932EB"/>
    <w:rsid w:val="001933C2"/>
    <w:rsid w:val="0019351F"/>
    <w:rsid w:val="00193645"/>
    <w:rsid w:val="001936FD"/>
    <w:rsid w:val="0019380A"/>
    <w:rsid w:val="00193A82"/>
    <w:rsid w:val="00193BAC"/>
    <w:rsid w:val="00193CF5"/>
    <w:rsid w:val="00193EFB"/>
    <w:rsid w:val="00194068"/>
    <w:rsid w:val="001944DF"/>
    <w:rsid w:val="001945DA"/>
    <w:rsid w:val="001945DF"/>
    <w:rsid w:val="0019471B"/>
    <w:rsid w:val="00194794"/>
    <w:rsid w:val="001948C7"/>
    <w:rsid w:val="00194980"/>
    <w:rsid w:val="00194E52"/>
    <w:rsid w:val="001951C9"/>
    <w:rsid w:val="001952E5"/>
    <w:rsid w:val="0019539D"/>
    <w:rsid w:val="00195465"/>
    <w:rsid w:val="00195CFB"/>
    <w:rsid w:val="00195F19"/>
    <w:rsid w:val="0019608A"/>
    <w:rsid w:val="0019651B"/>
    <w:rsid w:val="0019677B"/>
    <w:rsid w:val="001967F5"/>
    <w:rsid w:val="00196B24"/>
    <w:rsid w:val="00196F3E"/>
    <w:rsid w:val="0019743A"/>
    <w:rsid w:val="00197680"/>
    <w:rsid w:val="001978E1"/>
    <w:rsid w:val="00197D31"/>
    <w:rsid w:val="00197E9E"/>
    <w:rsid w:val="00197F94"/>
    <w:rsid w:val="00197FF2"/>
    <w:rsid w:val="001A0738"/>
    <w:rsid w:val="001A0AA4"/>
    <w:rsid w:val="001A0B7A"/>
    <w:rsid w:val="001A0D61"/>
    <w:rsid w:val="001A0DCA"/>
    <w:rsid w:val="001A0E40"/>
    <w:rsid w:val="001A1684"/>
    <w:rsid w:val="001A16A9"/>
    <w:rsid w:val="001A1BEB"/>
    <w:rsid w:val="001A1C4B"/>
    <w:rsid w:val="001A1FED"/>
    <w:rsid w:val="001A2094"/>
    <w:rsid w:val="001A2724"/>
    <w:rsid w:val="001A2905"/>
    <w:rsid w:val="001A2D8B"/>
    <w:rsid w:val="001A2DD2"/>
    <w:rsid w:val="001A30ED"/>
    <w:rsid w:val="001A3877"/>
    <w:rsid w:val="001A391E"/>
    <w:rsid w:val="001A392C"/>
    <w:rsid w:val="001A3983"/>
    <w:rsid w:val="001A3D83"/>
    <w:rsid w:val="001A403B"/>
    <w:rsid w:val="001A42B2"/>
    <w:rsid w:val="001A4428"/>
    <w:rsid w:val="001A4577"/>
    <w:rsid w:val="001A48C3"/>
    <w:rsid w:val="001A4C5E"/>
    <w:rsid w:val="001A4C77"/>
    <w:rsid w:val="001A5358"/>
    <w:rsid w:val="001A5369"/>
    <w:rsid w:val="001A5418"/>
    <w:rsid w:val="001A5703"/>
    <w:rsid w:val="001A5BD4"/>
    <w:rsid w:val="001A5D2D"/>
    <w:rsid w:val="001A5F2F"/>
    <w:rsid w:val="001A6049"/>
    <w:rsid w:val="001A6050"/>
    <w:rsid w:val="001A62FA"/>
    <w:rsid w:val="001A6572"/>
    <w:rsid w:val="001A6ED6"/>
    <w:rsid w:val="001A70D9"/>
    <w:rsid w:val="001A763C"/>
    <w:rsid w:val="001A7647"/>
    <w:rsid w:val="001A76BE"/>
    <w:rsid w:val="001A7A1C"/>
    <w:rsid w:val="001A7F10"/>
    <w:rsid w:val="001B0081"/>
    <w:rsid w:val="001B045F"/>
    <w:rsid w:val="001B0650"/>
    <w:rsid w:val="001B06E6"/>
    <w:rsid w:val="001B078A"/>
    <w:rsid w:val="001B0B3C"/>
    <w:rsid w:val="001B0BA4"/>
    <w:rsid w:val="001B0C92"/>
    <w:rsid w:val="001B0D64"/>
    <w:rsid w:val="001B0F6A"/>
    <w:rsid w:val="001B10E6"/>
    <w:rsid w:val="001B10FA"/>
    <w:rsid w:val="001B1127"/>
    <w:rsid w:val="001B1213"/>
    <w:rsid w:val="001B13C5"/>
    <w:rsid w:val="001B1898"/>
    <w:rsid w:val="001B1A05"/>
    <w:rsid w:val="001B1C41"/>
    <w:rsid w:val="001B1C5F"/>
    <w:rsid w:val="001B1CD9"/>
    <w:rsid w:val="001B1D74"/>
    <w:rsid w:val="001B1E8A"/>
    <w:rsid w:val="001B1F1A"/>
    <w:rsid w:val="001B2172"/>
    <w:rsid w:val="001B27FC"/>
    <w:rsid w:val="001B2993"/>
    <w:rsid w:val="001B29F0"/>
    <w:rsid w:val="001B2B4D"/>
    <w:rsid w:val="001B3015"/>
    <w:rsid w:val="001B3042"/>
    <w:rsid w:val="001B34D8"/>
    <w:rsid w:val="001B35DB"/>
    <w:rsid w:val="001B3C96"/>
    <w:rsid w:val="001B42BE"/>
    <w:rsid w:val="001B4347"/>
    <w:rsid w:val="001B4466"/>
    <w:rsid w:val="001B4520"/>
    <w:rsid w:val="001B4637"/>
    <w:rsid w:val="001B4A0D"/>
    <w:rsid w:val="001B4D32"/>
    <w:rsid w:val="001B4E63"/>
    <w:rsid w:val="001B51E8"/>
    <w:rsid w:val="001B52E6"/>
    <w:rsid w:val="001B5520"/>
    <w:rsid w:val="001B58FE"/>
    <w:rsid w:val="001B5A17"/>
    <w:rsid w:val="001B5BFD"/>
    <w:rsid w:val="001B5C19"/>
    <w:rsid w:val="001B5DD9"/>
    <w:rsid w:val="001B60D2"/>
    <w:rsid w:val="001B6165"/>
    <w:rsid w:val="001B6186"/>
    <w:rsid w:val="001B619D"/>
    <w:rsid w:val="001B642F"/>
    <w:rsid w:val="001B6671"/>
    <w:rsid w:val="001B6B4F"/>
    <w:rsid w:val="001B6F4E"/>
    <w:rsid w:val="001B7823"/>
    <w:rsid w:val="001B789C"/>
    <w:rsid w:val="001B7AB9"/>
    <w:rsid w:val="001B7C16"/>
    <w:rsid w:val="001B7F5E"/>
    <w:rsid w:val="001C009D"/>
    <w:rsid w:val="001C00D3"/>
    <w:rsid w:val="001C02CE"/>
    <w:rsid w:val="001C04B0"/>
    <w:rsid w:val="001C0531"/>
    <w:rsid w:val="001C0C6F"/>
    <w:rsid w:val="001C0CAB"/>
    <w:rsid w:val="001C1195"/>
    <w:rsid w:val="001C122C"/>
    <w:rsid w:val="001C153B"/>
    <w:rsid w:val="001C1690"/>
    <w:rsid w:val="001C17A4"/>
    <w:rsid w:val="001C19B6"/>
    <w:rsid w:val="001C1C41"/>
    <w:rsid w:val="001C2105"/>
    <w:rsid w:val="001C2331"/>
    <w:rsid w:val="001C2627"/>
    <w:rsid w:val="001C2648"/>
    <w:rsid w:val="001C2901"/>
    <w:rsid w:val="001C30A4"/>
    <w:rsid w:val="001C36CB"/>
    <w:rsid w:val="001C37A2"/>
    <w:rsid w:val="001C3A5B"/>
    <w:rsid w:val="001C3A83"/>
    <w:rsid w:val="001C3FF0"/>
    <w:rsid w:val="001C42ED"/>
    <w:rsid w:val="001C4A69"/>
    <w:rsid w:val="001C4AAC"/>
    <w:rsid w:val="001C4AC2"/>
    <w:rsid w:val="001C4B57"/>
    <w:rsid w:val="001C4F8D"/>
    <w:rsid w:val="001C4FCD"/>
    <w:rsid w:val="001C5177"/>
    <w:rsid w:val="001C540E"/>
    <w:rsid w:val="001C5747"/>
    <w:rsid w:val="001C586D"/>
    <w:rsid w:val="001C592F"/>
    <w:rsid w:val="001C5982"/>
    <w:rsid w:val="001C5A53"/>
    <w:rsid w:val="001C5C15"/>
    <w:rsid w:val="001C6279"/>
    <w:rsid w:val="001C629B"/>
    <w:rsid w:val="001C64D2"/>
    <w:rsid w:val="001C64ED"/>
    <w:rsid w:val="001C653E"/>
    <w:rsid w:val="001C6804"/>
    <w:rsid w:val="001C69BA"/>
    <w:rsid w:val="001C6CE2"/>
    <w:rsid w:val="001C6E48"/>
    <w:rsid w:val="001C7043"/>
    <w:rsid w:val="001C70BD"/>
    <w:rsid w:val="001C70CF"/>
    <w:rsid w:val="001C713F"/>
    <w:rsid w:val="001C738D"/>
    <w:rsid w:val="001C7498"/>
    <w:rsid w:val="001C74A2"/>
    <w:rsid w:val="001C7692"/>
    <w:rsid w:val="001C794C"/>
    <w:rsid w:val="001C7ABE"/>
    <w:rsid w:val="001C7D57"/>
    <w:rsid w:val="001D0170"/>
    <w:rsid w:val="001D0275"/>
    <w:rsid w:val="001D03D3"/>
    <w:rsid w:val="001D04AC"/>
    <w:rsid w:val="001D09D0"/>
    <w:rsid w:val="001D0B2D"/>
    <w:rsid w:val="001D0FE2"/>
    <w:rsid w:val="001D13EB"/>
    <w:rsid w:val="001D1AC4"/>
    <w:rsid w:val="001D1C7E"/>
    <w:rsid w:val="001D2150"/>
    <w:rsid w:val="001D2562"/>
    <w:rsid w:val="001D2632"/>
    <w:rsid w:val="001D2743"/>
    <w:rsid w:val="001D289B"/>
    <w:rsid w:val="001D28ED"/>
    <w:rsid w:val="001D2DB1"/>
    <w:rsid w:val="001D2E2E"/>
    <w:rsid w:val="001D339C"/>
    <w:rsid w:val="001D34F0"/>
    <w:rsid w:val="001D3B08"/>
    <w:rsid w:val="001D3CE4"/>
    <w:rsid w:val="001D3D73"/>
    <w:rsid w:val="001D4254"/>
    <w:rsid w:val="001D44BA"/>
    <w:rsid w:val="001D44E2"/>
    <w:rsid w:val="001D4581"/>
    <w:rsid w:val="001D4769"/>
    <w:rsid w:val="001D4A62"/>
    <w:rsid w:val="001D4E74"/>
    <w:rsid w:val="001D4FB0"/>
    <w:rsid w:val="001D5106"/>
    <w:rsid w:val="001D510E"/>
    <w:rsid w:val="001D52AA"/>
    <w:rsid w:val="001D52F9"/>
    <w:rsid w:val="001D5495"/>
    <w:rsid w:val="001D5749"/>
    <w:rsid w:val="001D57AD"/>
    <w:rsid w:val="001D5CDA"/>
    <w:rsid w:val="001D5D29"/>
    <w:rsid w:val="001D603F"/>
    <w:rsid w:val="001D62D7"/>
    <w:rsid w:val="001D62F2"/>
    <w:rsid w:val="001D6485"/>
    <w:rsid w:val="001D650B"/>
    <w:rsid w:val="001D655F"/>
    <w:rsid w:val="001D65A4"/>
    <w:rsid w:val="001D6784"/>
    <w:rsid w:val="001D6AB4"/>
    <w:rsid w:val="001D6DAB"/>
    <w:rsid w:val="001D6F60"/>
    <w:rsid w:val="001D7122"/>
    <w:rsid w:val="001D7195"/>
    <w:rsid w:val="001D7468"/>
    <w:rsid w:val="001D7611"/>
    <w:rsid w:val="001D763D"/>
    <w:rsid w:val="001D7B44"/>
    <w:rsid w:val="001D7B68"/>
    <w:rsid w:val="001D7B93"/>
    <w:rsid w:val="001D7BD3"/>
    <w:rsid w:val="001E05CC"/>
    <w:rsid w:val="001E06C0"/>
    <w:rsid w:val="001E06CA"/>
    <w:rsid w:val="001E07CF"/>
    <w:rsid w:val="001E0A29"/>
    <w:rsid w:val="001E0F63"/>
    <w:rsid w:val="001E10BE"/>
    <w:rsid w:val="001E123E"/>
    <w:rsid w:val="001E12EE"/>
    <w:rsid w:val="001E1341"/>
    <w:rsid w:val="001E139F"/>
    <w:rsid w:val="001E144D"/>
    <w:rsid w:val="001E14B2"/>
    <w:rsid w:val="001E1603"/>
    <w:rsid w:val="001E16AE"/>
    <w:rsid w:val="001E17C0"/>
    <w:rsid w:val="001E180B"/>
    <w:rsid w:val="001E187F"/>
    <w:rsid w:val="001E1999"/>
    <w:rsid w:val="001E1A26"/>
    <w:rsid w:val="001E1B8B"/>
    <w:rsid w:val="001E1E0A"/>
    <w:rsid w:val="001E1F7E"/>
    <w:rsid w:val="001E257D"/>
    <w:rsid w:val="001E25EC"/>
    <w:rsid w:val="001E28B3"/>
    <w:rsid w:val="001E2C27"/>
    <w:rsid w:val="001E2E94"/>
    <w:rsid w:val="001E2F8E"/>
    <w:rsid w:val="001E30DF"/>
    <w:rsid w:val="001E31DD"/>
    <w:rsid w:val="001E33E8"/>
    <w:rsid w:val="001E34D9"/>
    <w:rsid w:val="001E3A2E"/>
    <w:rsid w:val="001E3D11"/>
    <w:rsid w:val="001E40E7"/>
    <w:rsid w:val="001E45FA"/>
    <w:rsid w:val="001E462D"/>
    <w:rsid w:val="001E472B"/>
    <w:rsid w:val="001E47AD"/>
    <w:rsid w:val="001E488B"/>
    <w:rsid w:val="001E49B8"/>
    <w:rsid w:val="001E4AC1"/>
    <w:rsid w:val="001E4B25"/>
    <w:rsid w:val="001E4CB5"/>
    <w:rsid w:val="001E4D39"/>
    <w:rsid w:val="001E4E8A"/>
    <w:rsid w:val="001E53B7"/>
    <w:rsid w:val="001E5DC0"/>
    <w:rsid w:val="001E5E97"/>
    <w:rsid w:val="001E61AC"/>
    <w:rsid w:val="001E62AC"/>
    <w:rsid w:val="001E62D7"/>
    <w:rsid w:val="001E64E7"/>
    <w:rsid w:val="001E68B4"/>
    <w:rsid w:val="001E6C3F"/>
    <w:rsid w:val="001E6CDD"/>
    <w:rsid w:val="001E6F58"/>
    <w:rsid w:val="001E6F8E"/>
    <w:rsid w:val="001E71A7"/>
    <w:rsid w:val="001E7272"/>
    <w:rsid w:val="001E7741"/>
    <w:rsid w:val="001E77CE"/>
    <w:rsid w:val="001E7DF2"/>
    <w:rsid w:val="001F0291"/>
    <w:rsid w:val="001F02E7"/>
    <w:rsid w:val="001F063B"/>
    <w:rsid w:val="001F0B02"/>
    <w:rsid w:val="001F0B0D"/>
    <w:rsid w:val="001F0BC0"/>
    <w:rsid w:val="001F1042"/>
    <w:rsid w:val="001F1388"/>
    <w:rsid w:val="001F159A"/>
    <w:rsid w:val="001F1666"/>
    <w:rsid w:val="001F1671"/>
    <w:rsid w:val="001F23A8"/>
    <w:rsid w:val="001F2A2A"/>
    <w:rsid w:val="001F2AFF"/>
    <w:rsid w:val="001F2CE5"/>
    <w:rsid w:val="001F2D19"/>
    <w:rsid w:val="001F2DE2"/>
    <w:rsid w:val="001F3004"/>
    <w:rsid w:val="001F3614"/>
    <w:rsid w:val="001F3808"/>
    <w:rsid w:val="001F39A6"/>
    <w:rsid w:val="001F39C9"/>
    <w:rsid w:val="001F3A9F"/>
    <w:rsid w:val="001F3D03"/>
    <w:rsid w:val="001F3EB9"/>
    <w:rsid w:val="001F3F27"/>
    <w:rsid w:val="001F3F99"/>
    <w:rsid w:val="001F3FA8"/>
    <w:rsid w:val="001F3FB1"/>
    <w:rsid w:val="001F42BC"/>
    <w:rsid w:val="001F499E"/>
    <w:rsid w:val="001F49A6"/>
    <w:rsid w:val="001F4A5F"/>
    <w:rsid w:val="001F4C32"/>
    <w:rsid w:val="001F4C84"/>
    <w:rsid w:val="001F4FC0"/>
    <w:rsid w:val="001F501B"/>
    <w:rsid w:val="001F5160"/>
    <w:rsid w:val="001F5386"/>
    <w:rsid w:val="001F5672"/>
    <w:rsid w:val="001F576C"/>
    <w:rsid w:val="001F592A"/>
    <w:rsid w:val="001F60F1"/>
    <w:rsid w:val="001F63EA"/>
    <w:rsid w:val="001F64C5"/>
    <w:rsid w:val="001F653E"/>
    <w:rsid w:val="001F66EE"/>
    <w:rsid w:val="001F6A01"/>
    <w:rsid w:val="001F6A71"/>
    <w:rsid w:val="001F6B56"/>
    <w:rsid w:val="001F6C06"/>
    <w:rsid w:val="001F70A5"/>
    <w:rsid w:val="001F70DD"/>
    <w:rsid w:val="001F7845"/>
    <w:rsid w:val="001F7F39"/>
    <w:rsid w:val="0020003F"/>
    <w:rsid w:val="002008AA"/>
    <w:rsid w:val="002008AB"/>
    <w:rsid w:val="00200BA6"/>
    <w:rsid w:val="00200C05"/>
    <w:rsid w:val="00200CFE"/>
    <w:rsid w:val="00200E36"/>
    <w:rsid w:val="00200F22"/>
    <w:rsid w:val="00200F4B"/>
    <w:rsid w:val="002011ED"/>
    <w:rsid w:val="00201240"/>
    <w:rsid w:val="00201434"/>
    <w:rsid w:val="002014F3"/>
    <w:rsid w:val="00201567"/>
    <w:rsid w:val="002017E6"/>
    <w:rsid w:val="002018EA"/>
    <w:rsid w:val="002019F3"/>
    <w:rsid w:val="00201B41"/>
    <w:rsid w:val="00201C26"/>
    <w:rsid w:val="00202067"/>
    <w:rsid w:val="00202470"/>
    <w:rsid w:val="002029C1"/>
    <w:rsid w:val="002029C9"/>
    <w:rsid w:val="00202BB3"/>
    <w:rsid w:val="00202E08"/>
    <w:rsid w:val="00202E12"/>
    <w:rsid w:val="00202E37"/>
    <w:rsid w:val="002031C7"/>
    <w:rsid w:val="002034E3"/>
    <w:rsid w:val="0020362E"/>
    <w:rsid w:val="002037C2"/>
    <w:rsid w:val="002038AB"/>
    <w:rsid w:val="00203927"/>
    <w:rsid w:val="00203C33"/>
    <w:rsid w:val="00203EB1"/>
    <w:rsid w:val="00203F79"/>
    <w:rsid w:val="00204699"/>
    <w:rsid w:val="00204B5E"/>
    <w:rsid w:val="00204EB6"/>
    <w:rsid w:val="002052D1"/>
    <w:rsid w:val="002052FC"/>
    <w:rsid w:val="002056ED"/>
    <w:rsid w:val="00205795"/>
    <w:rsid w:val="002058B3"/>
    <w:rsid w:val="002059E4"/>
    <w:rsid w:val="00205A83"/>
    <w:rsid w:val="00205A8A"/>
    <w:rsid w:val="00205D66"/>
    <w:rsid w:val="0020625D"/>
    <w:rsid w:val="00206799"/>
    <w:rsid w:val="0020693A"/>
    <w:rsid w:val="00206A3C"/>
    <w:rsid w:val="00206A63"/>
    <w:rsid w:val="00206A9E"/>
    <w:rsid w:val="00206B6A"/>
    <w:rsid w:val="00206C8E"/>
    <w:rsid w:val="00206EC4"/>
    <w:rsid w:val="00206EFE"/>
    <w:rsid w:val="002070D4"/>
    <w:rsid w:val="002072A7"/>
    <w:rsid w:val="00207FBD"/>
    <w:rsid w:val="00210353"/>
    <w:rsid w:val="0021057B"/>
    <w:rsid w:val="00210813"/>
    <w:rsid w:val="00210A3F"/>
    <w:rsid w:val="00210C9D"/>
    <w:rsid w:val="00211D02"/>
    <w:rsid w:val="00211E4F"/>
    <w:rsid w:val="002122EA"/>
    <w:rsid w:val="00212323"/>
    <w:rsid w:val="0021256A"/>
    <w:rsid w:val="0021266D"/>
    <w:rsid w:val="002127EE"/>
    <w:rsid w:val="0021290B"/>
    <w:rsid w:val="00212941"/>
    <w:rsid w:val="00212FD7"/>
    <w:rsid w:val="0021304F"/>
    <w:rsid w:val="00213171"/>
    <w:rsid w:val="002133C8"/>
    <w:rsid w:val="002134B7"/>
    <w:rsid w:val="00213BBE"/>
    <w:rsid w:val="00213C0B"/>
    <w:rsid w:val="00213C0C"/>
    <w:rsid w:val="00213D84"/>
    <w:rsid w:val="00213E4B"/>
    <w:rsid w:val="00214212"/>
    <w:rsid w:val="00214325"/>
    <w:rsid w:val="002143D6"/>
    <w:rsid w:val="00214528"/>
    <w:rsid w:val="002145C0"/>
    <w:rsid w:val="002146D1"/>
    <w:rsid w:val="00214816"/>
    <w:rsid w:val="002148FF"/>
    <w:rsid w:val="00214A40"/>
    <w:rsid w:val="00214DD8"/>
    <w:rsid w:val="002153DF"/>
    <w:rsid w:val="00215937"/>
    <w:rsid w:val="00215A5B"/>
    <w:rsid w:val="00215B11"/>
    <w:rsid w:val="00215C3F"/>
    <w:rsid w:val="00215E57"/>
    <w:rsid w:val="0021623C"/>
    <w:rsid w:val="00216311"/>
    <w:rsid w:val="0021643E"/>
    <w:rsid w:val="0021669A"/>
    <w:rsid w:val="002169FA"/>
    <w:rsid w:val="00216DF0"/>
    <w:rsid w:val="00216E25"/>
    <w:rsid w:val="00216FA5"/>
    <w:rsid w:val="0021728C"/>
    <w:rsid w:val="0021780E"/>
    <w:rsid w:val="002179C4"/>
    <w:rsid w:val="00217BDB"/>
    <w:rsid w:val="00217E00"/>
    <w:rsid w:val="00217E6C"/>
    <w:rsid w:val="00217E87"/>
    <w:rsid w:val="002200F3"/>
    <w:rsid w:val="0022074F"/>
    <w:rsid w:val="00220AEF"/>
    <w:rsid w:val="00221168"/>
    <w:rsid w:val="00221FE4"/>
    <w:rsid w:val="002225C0"/>
    <w:rsid w:val="002225FC"/>
    <w:rsid w:val="0022276F"/>
    <w:rsid w:val="00222913"/>
    <w:rsid w:val="0022297E"/>
    <w:rsid w:val="00222A0F"/>
    <w:rsid w:val="00222A46"/>
    <w:rsid w:val="00222D9A"/>
    <w:rsid w:val="00222E90"/>
    <w:rsid w:val="00222EE6"/>
    <w:rsid w:val="002236B5"/>
    <w:rsid w:val="0022376C"/>
    <w:rsid w:val="00223A86"/>
    <w:rsid w:val="00223BB3"/>
    <w:rsid w:val="00223CAA"/>
    <w:rsid w:val="00223D6A"/>
    <w:rsid w:val="00223DD4"/>
    <w:rsid w:val="00223F13"/>
    <w:rsid w:val="002240F0"/>
    <w:rsid w:val="0022461A"/>
    <w:rsid w:val="002248C5"/>
    <w:rsid w:val="00224B34"/>
    <w:rsid w:val="00224B44"/>
    <w:rsid w:val="00224C27"/>
    <w:rsid w:val="00224D02"/>
    <w:rsid w:val="002250E6"/>
    <w:rsid w:val="0022543A"/>
    <w:rsid w:val="00225626"/>
    <w:rsid w:val="0022588A"/>
    <w:rsid w:val="002258AE"/>
    <w:rsid w:val="00225952"/>
    <w:rsid w:val="00225A71"/>
    <w:rsid w:val="00225CA1"/>
    <w:rsid w:val="00225D9B"/>
    <w:rsid w:val="00225EAC"/>
    <w:rsid w:val="00225FB2"/>
    <w:rsid w:val="00226272"/>
    <w:rsid w:val="00226526"/>
    <w:rsid w:val="00226674"/>
    <w:rsid w:val="00226DCD"/>
    <w:rsid w:val="00226E57"/>
    <w:rsid w:val="00226EAB"/>
    <w:rsid w:val="002271E7"/>
    <w:rsid w:val="00227AF7"/>
    <w:rsid w:val="00227C94"/>
    <w:rsid w:val="00227CDF"/>
    <w:rsid w:val="0023011B"/>
    <w:rsid w:val="00230296"/>
    <w:rsid w:val="002305CF"/>
    <w:rsid w:val="00230F2E"/>
    <w:rsid w:val="00231431"/>
    <w:rsid w:val="00231434"/>
    <w:rsid w:val="002315F8"/>
    <w:rsid w:val="0023178E"/>
    <w:rsid w:val="002317A0"/>
    <w:rsid w:val="002323B8"/>
    <w:rsid w:val="00232668"/>
    <w:rsid w:val="00232B3F"/>
    <w:rsid w:val="00232E0B"/>
    <w:rsid w:val="00233968"/>
    <w:rsid w:val="00233B5A"/>
    <w:rsid w:val="00233C39"/>
    <w:rsid w:val="00233D32"/>
    <w:rsid w:val="00233E0D"/>
    <w:rsid w:val="00234237"/>
    <w:rsid w:val="0023430C"/>
    <w:rsid w:val="0023443B"/>
    <w:rsid w:val="0023491F"/>
    <w:rsid w:val="00234DF6"/>
    <w:rsid w:val="00234E7B"/>
    <w:rsid w:val="002350DD"/>
    <w:rsid w:val="0023514D"/>
    <w:rsid w:val="00235348"/>
    <w:rsid w:val="0023552A"/>
    <w:rsid w:val="0023558C"/>
    <w:rsid w:val="002355F8"/>
    <w:rsid w:val="002356A0"/>
    <w:rsid w:val="002356A4"/>
    <w:rsid w:val="00235BFF"/>
    <w:rsid w:val="00235CEC"/>
    <w:rsid w:val="002361BB"/>
    <w:rsid w:val="002362C6"/>
    <w:rsid w:val="00236307"/>
    <w:rsid w:val="0023648E"/>
    <w:rsid w:val="00236731"/>
    <w:rsid w:val="0023692F"/>
    <w:rsid w:val="00236CA8"/>
    <w:rsid w:val="00236CD9"/>
    <w:rsid w:val="00236D48"/>
    <w:rsid w:val="00236E71"/>
    <w:rsid w:val="00237157"/>
    <w:rsid w:val="00237162"/>
    <w:rsid w:val="00237298"/>
    <w:rsid w:val="00237C61"/>
    <w:rsid w:val="002400A4"/>
    <w:rsid w:val="00240211"/>
    <w:rsid w:val="00240632"/>
    <w:rsid w:val="00240981"/>
    <w:rsid w:val="00240A40"/>
    <w:rsid w:val="00240B2F"/>
    <w:rsid w:val="00240F3C"/>
    <w:rsid w:val="0024106D"/>
    <w:rsid w:val="0024145B"/>
    <w:rsid w:val="00241699"/>
    <w:rsid w:val="002419AE"/>
    <w:rsid w:val="00241A93"/>
    <w:rsid w:val="00241C57"/>
    <w:rsid w:val="00241F45"/>
    <w:rsid w:val="00242434"/>
    <w:rsid w:val="0024270A"/>
    <w:rsid w:val="00242ECA"/>
    <w:rsid w:val="00243061"/>
    <w:rsid w:val="002430EB"/>
    <w:rsid w:val="00243691"/>
    <w:rsid w:val="00243998"/>
    <w:rsid w:val="00243B73"/>
    <w:rsid w:val="00243C30"/>
    <w:rsid w:val="00243CAD"/>
    <w:rsid w:val="00244517"/>
    <w:rsid w:val="002446C9"/>
    <w:rsid w:val="002449AF"/>
    <w:rsid w:val="00244B8D"/>
    <w:rsid w:val="00244FE5"/>
    <w:rsid w:val="0024514A"/>
    <w:rsid w:val="0024567F"/>
    <w:rsid w:val="002456D8"/>
    <w:rsid w:val="00245796"/>
    <w:rsid w:val="002457C5"/>
    <w:rsid w:val="002457E7"/>
    <w:rsid w:val="002458B3"/>
    <w:rsid w:val="002459D5"/>
    <w:rsid w:val="00245A4B"/>
    <w:rsid w:val="00245B54"/>
    <w:rsid w:val="00246163"/>
    <w:rsid w:val="00246EA2"/>
    <w:rsid w:val="00247042"/>
    <w:rsid w:val="0024725B"/>
    <w:rsid w:val="00247579"/>
    <w:rsid w:val="002477C4"/>
    <w:rsid w:val="0024787B"/>
    <w:rsid w:val="002478F3"/>
    <w:rsid w:val="00250571"/>
    <w:rsid w:val="002508EF"/>
    <w:rsid w:val="00250B07"/>
    <w:rsid w:val="00250E02"/>
    <w:rsid w:val="00250F1D"/>
    <w:rsid w:val="00251312"/>
    <w:rsid w:val="002519B3"/>
    <w:rsid w:val="00251ADF"/>
    <w:rsid w:val="00251CA9"/>
    <w:rsid w:val="002520B1"/>
    <w:rsid w:val="0025249F"/>
    <w:rsid w:val="002524B8"/>
    <w:rsid w:val="00252685"/>
    <w:rsid w:val="002526A7"/>
    <w:rsid w:val="00252983"/>
    <w:rsid w:val="00252D93"/>
    <w:rsid w:val="0025338C"/>
    <w:rsid w:val="002533EF"/>
    <w:rsid w:val="00253591"/>
    <w:rsid w:val="002537D7"/>
    <w:rsid w:val="00253B27"/>
    <w:rsid w:val="00253B31"/>
    <w:rsid w:val="00253CAF"/>
    <w:rsid w:val="00253D5B"/>
    <w:rsid w:val="00253F0D"/>
    <w:rsid w:val="00253FB8"/>
    <w:rsid w:val="00254135"/>
    <w:rsid w:val="00254390"/>
    <w:rsid w:val="00254539"/>
    <w:rsid w:val="00254713"/>
    <w:rsid w:val="002547ED"/>
    <w:rsid w:val="002549B1"/>
    <w:rsid w:val="00254C2C"/>
    <w:rsid w:val="00254C7A"/>
    <w:rsid w:val="00254DD4"/>
    <w:rsid w:val="002555E5"/>
    <w:rsid w:val="002559ED"/>
    <w:rsid w:val="00255C27"/>
    <w:rsid w:val="00255F9E"/>
    <w:rsid w:val="002566E6"/>
    <w:rsid w:val="00256745"/>
    <w:rsid w:val="00256AFC"/>
    <w:rsid w:val="00256ED9"/>
    <w:rsid w:val="002574A3"/>
    <w:rsid w:val="002574A7"/>
    <w:rsid w:val="00257823"/>
    <w:rsid w:val="00257B91"/>
    <w:rsid w:val="00257BC9"/>
    <w:rsid w:val="00257E13"/>
    <w:rsid w:val="00257F07"/>
    <w:rsid w:val="00260094"/>
    <w:rsid w:val="002600C0"/>
    <w:rsid w:val="002602DF"/>
    <w:rsid w:val="0026030E"/>
    <w:rsid w:val="002603E9"/>
    <w:rsid w:val="0026040C"/>
    <w:rsid w:val="00260512"/>
    <w:rsid w:val="00260565"/>
    <w:rsid w:val="00260710"/>
    <w:rsid w:val="00260E9A"/>
    <w:rsid w:val="00260FEC"/>
    <w:rsid w:val="0026100F"/>
    <w:rsid w:val="002612D0"/>
    <w:rsid w:val="00261318"/>
    <w:rsid w:val="002613EB"/>
    <w:rsid w:val="0026193A"/>
    <w:rsid w:val="002619B7"/>
    <w:rsid w:val="00261AE3"/>
    <w:rsid w:val="0026206B"/>
    <w:rsid w:val="002621DB"/>
    <w:rsid w:val="00262548"/>
    <w:rsid w:val="002626F2"/>
    <w:rsid w:val="002627E1"/>
    <w:rsid w:val="00262857"/>
    <w:rsid w:val="00262E73"/>
    <w:rsid w:val="002632E8"/>
    <w:rsid w:val="002633BA"/>
    <w:rsid w:val="00263431"/>
    <w:rsid w:val="00263676"/>
    <w:rsid w:val="0026385B"/>
    <w:rsid w:val="002638E3"/>
    <w:rsid w:val="00263AE8"/>
    <w:rsid w:val="00263CF7"/>
    <w:rsid w:val="00263D91"/>
    <w:rsid w:val="00263ED4"/>
    <w:rsid w:val="002644E2"/>
    <w:rsid w:val="002645B1"/>
    <w:rsid w:val="00264A7D"/>
    <w:rsid w:val="00264B79"/>
    <w:rsid w:val="00264C2E"/>
    <w:rsid w:val="00264FB0"/>
    <w:rsid w:val="00264FF2"/>
    <w:rsid w:val="00265106"/>
    <w:rsid w:val="00265637"/>
    <w:rsid w:val="00265E9C"/>
    <w:rsid w:val="00265EAA"/>
    <w:rsid w:val="00266284"/>
    <w:rsid w:val="002665F4"/>
    <w:rsid w:val="00266B0E"/>
    <w:rsid w:val="00266DD5"/>
    <w:rsid w:val="00267221"/>
    <w:rsid w:val="0026729F"/>
    <w:rsid w:val="00267347"/>
    <w:rsid w:val="00267578"/>
    <w:rsid w:val="002678BB"/>
    <w:rsid w:val="00267D46"/>
    <w:rsid w:val="00267E3A"/>
    <w:rsid w:val="00270035"/>
    <w:rsid w:val="0027006A"/>
    <w:rsid w:val="00270128"/>
    <w:rsid w:val="0027074B"/>
    <w:rsid w:val="002707D9"/>
    <w:rsid w:val="0027081F"/>
    <w:rsid w:val="00270BCD"/>
    <w:rsid w:val="00270C02"/>
    <w:rsid w:val="00271264"/>
    <w:rsid w:val="002712F6"/>
    <w:rsid w:val="00271543"/>
    <w:rsid w:val="002715BD"/>
    <w:rsid w:val="0027191E"/>
    <w:rsid w:val="00271A4C"/>
    <w:rsid w:val="00271A60"/>
    <w:rsid w:val="00271EA7"/>
    <w:rsid w:val="00272376"/>
    <w:rsid w:val="00272635"/>
    <w:rsid w:val="0027289C"/>
    <w:rsid w:val="002729C0"/>
    <w:rsid w:val="00272C34"/>
    <w:rsid w:val="0027378D"/>
    <w:rsid w:val="0027388B"/>
    <w:rsid w:val="002739FD"/>
    <w:rsid w:val="00273C64"/>
    <w:rsid w:val="00273CA3"/>
    <w:rsid w:val="002740DD"/>
    <w:rsid w:val="002745D6"/>
    <w:rsid w:val="00274A1A"/>
    <w:rsid w:val="00274BB3"/>
    <w:rsid w:val="00274BBD"/>
    <w:rsid w:val="00274EDC"/>
    <w:rsid w:val="00275147"/>
    <w:rsid w:val="002753E8"/>
    <w:rsid w:val="002756EB"/>
    <w:rsid w:val="00275C57"/>
    <w:rsid w:val="00275C62"/>
    <w:rsid w:val="00275DD3"/>
    <w:rsid w:val="00275DEB"/>
    <w:rsid w:val="00275E5A"/>
    <w:rsid w:val="00275ECB"/>
    <w:rsid w:val="00276289"/>
    <w:rsid w:val="00276322"/>
    <w:rsid w:val="002765B7"/>
    <w:rsid w:val="00276721"/>
    <w:rsid w:val="00276950"/>
    <w:rsid w:val="00276C34"/>
    <w:rsid w:val="00276D27"/>
    <w:rsid w:val="002773B2"/>
    <w:rsid w:val="00277737"/>
    <w:rsid w:val="00277999"/>
    <w:rsid w:val="00277B7B"/>
    <w:rsid w:val="00277E80"/>
    <w:rsid w:val="00277FD7"/>
    <w:rsid w:val="00280029"/>
    <w:rsid w:val="00280486"/>
    <w:rsid w:val="00280AF3"/>
    <w:rsid w:val="00280BF1"/>
    <w:rsid w:val="00280C82"/>
    <w:rsid w:val="00281102"/>
    <w:rsid w:val="00281192"/>
    <w:rsid w:val="0028127F"/>
    <w:rsid w:val="00281439"/>
    <w:rsid w:val="00281732"/>
    <w:rsid w:val="00281A27"/>
    <w:rsid w:val="00281D8A"/>
    <w:rsid w:val="00281DFD"/>
    <w:rsid w:val="00282087"/>
    <w:rsid w:val="00282678"/>
    <w:rsid w:val="002827B1"/>
    <w:rsid w:val="00282E6B"/>
    <w:rsid w:val="00283060"/>
    <w:rsid w:val="002832F9"/>
    <w:rsid w:val="002833E3"/>
    <w:rsid w:val="0028356D"/>
    <w:rsid w:val="00283902"/>
    <w:rsid w:val="002840EA"/>
    <w:rsid w:val="002842F7"/>
    <w:rsid w:val="002844F9"/>
    <w:rsid w:val="002846A2"/>
    <w:rsid w:val="0028471B"/>
    <w:rsid w:val="002849F7"/>
    <w:rsid w:val="002851B9"/>
    <w:rsid w:val="002858F8"/>
    <w:rsid w:val="00285A05"/>
    <w:rsid w:val="00285F5F"/>
    <w:rsid w:val="0028658A"/>
    <w:rsid w:val="00286C0D"/>
    <w:rsid w:val="00286EC9"/>
    <w:rsid w:val="00286F69"/>
    <w:rsid w:val="00286FCE"/>
    <w:rsid w:val="002871FA"/>
    <w:rsid w:val="002874D1"/>
    <w:rsid w:val="00287807"/>
    <w:rsid w:val="002900B9"/>
    <w:rsid w:val="002900DB"/>
    <w:rsid w:val="00290737"/>
    <w:rsid w:val="0029081C"/>
    <w:rsid w:val="00290D78"/>
    <w:rsid w:val="0029124C"/>
    <w:rsid w:val="00291760"/>
    <w:rsid w:val="002918A6"/>
    <w:rsid w:val="002918BB"/>
    <w:rsid w:val="00291BB8"/>
    <w:rsid w:val="00291C77"/>
    <w:rsid w:val="00292B34"/>
    <w:rsid w:val="00292E1E"/>
    <w:rsid w:val="00292E80"/>
    <w:rsid w:val="0029383C"/>
    <w:rsid w:val="002939EB"/>
    <w:rsid w:val="00293D0F"/>
    <w:rsid w:val="00294010"/>
    <w:rsid w:val="002942BB"/>
    <w:rsid w:val="00294312"/>
    <w:rsid w:val="00295231"/>
    <w:rsid w:val="00295433"/>
    <w:rsid w:val="00295903"/>
    <w:rsid w:val="00295925"/>
    <w:rsid w:val="00295974"/>
    <w:rsid w:val="002959F6"/>
    <w:rsid w:val="00295ACA"/>
    <w:rsid w:val="00295AD6"/>
    <w:rsid w:val="00295F92"/>
    <w:rsid w:val="00296053"/>
    <w:rsid w:val="002960FE"/>
    <w:rsid w:val="00296147"/>
    <w:rsid w:val="0029646F"/>
    <w:rsid w:val="00296792"/>
    <w:rsid w:val="00296A0F"/>
    <w:rsid w:val="002974C9"/>
    <w:rsid w:val="00297518"/>
    <w:rsid w:val="00297588"/>
    <w:rsid w:val="002975ED"/>
    <w:rsid w:val="00297882"/>
    <w:rsid w:val="00297BCF"/>
    <w:rsid w:val="002A01AA"/>
    <w:rsid w:val="002A04D1"/>
    <w:rsid w:val="002A0C92"/>
    <w:rsid w:val="002A0CCE"/>
    <w:rsid w:val="002A0EC6"/>
    <w:rsid w:val="002A1020"/>
    <w:rsid w:val="002A1241"/>
    <w:rsid w:val="002A1267"/>
    <w:rsid w:val="002A12F4"/>
    <w:rsid w:val="002A1AD0"/>
    <w:rsid w:val="002A1E23"/>
    <w:rsid w:val="002A2287"/>
    <w:rsid w:val="002A22D8"/>
    <w:rsid w:val="002A2303"/>
    <w:rsid w:val="002A25EA"/>
    <w:rsid w:val="002A2B0E"/>
    <w:rsid w:val="002A2B48"/>
    <w:rsid w:val="002A2CAA"/>
    <w:rsid w:val="002A2CEB"/>
    <w:rsid w:val="002A2E6A"/>
    <w:rsid w:val="002A2E98"/>
    <w:rsid w:val="002A3004"/>
    <w:rsid w:val="002A3745"/>
    <w:rsid w:val="002A3985"/>
    <w:rsid w:val="002A3A2B"/>
    <w:rsid w:val="002A3A56"/>
    <w:rsid w:val="002A3D34"/>
    <w:rsid w:val="002A3D6D"/>
    <w:rsid w:val="002A412A"/>
    <w:rsid w:val="002A4154"/>
    <w:rsid w:val="002A41F0"/>
    <w:rsid w:val="002A4719"/>
    <w:rsid w:val="002A47CF"/>
    <w:rsid w:val="002A4955"/>
    <w:rsid w:val="002A5098"/>
    <w:rsid w:val="002A537D"/>
    <w:rsid w:val="002A595F"/>
    <w:rsid w:val="002A5B31"/>
    <w:rsid w:val="002A5BAF"/>
    <w:rsid w:val="002A5BBB"/>
    <w:rsid w:val="002A5E9E"/>
    <w:rsid w:val="002A5ED9"/>
    <w:rsid w:val="002A604C"/>
    <w:rsid w:val="002A6195"/>
    <w:rsid w:val="002A63E9"/>
    <w:rsid w:val="002A651B"/>
    <w:rsid w:val="002A6527"/>
    <w:rsid w:val="002A69D1"/>
    <w:rsid w:val="002A72D0"/>
    <w:rsid w:val="002A73B0"/>
    <w:rsid w:val="002A7489"/>
    <w:rsid w:val="002A7EB1"/>
    <w:rsid w:val="002B0400"/>
    <w:rsid w:val="002B0454"/>
    <w:rsid w:val="002B047D"/>
    <w:rsid w:val="002B0780"/>
    <w:rsid w:val="002B07DE"/>
    <w:rsid w:val="002B0F3D"/>
    <w:rsid w:val="002B0F80"/>
    <w:rsid w:val="002B1039"/>
    <w:rsid w:val="002B1257"/>
    <w:rsid w:val="002B154D"/>
    <w:rsid w:val="002B15C6"/>
    <w:rsid w:val="002B1D86"/>
    <w:rsid w:val="002B213B"/>
    <w:rsid w:val="002B2673"/>
    <w:rsid w:val="002B2835"/>
    <w:rsid w:val="002B2F51"/>
    <w:rsid w:val="002B31B1"/>
    <w:rsid w:val="002B32DF"/>
    <w:rsid w:val="002B368F"/>
    <w:rsid w:val="002B372F"/>
    <w:rsid w:val="002B38D1"/>
    <w:rsid w:val="002B4069"/>
    <w:rsid w:val="002B41E7"/>
    <w:rsid w:val="002B430A"/>
    <w:rsid w:val="002B454C"/>
    <w:rsid w:val="002B467A"/>
    <w:rsid w:val="002B4901"/>
    <w:rsid w:val="002B4B47"/>
    <w:rsid w:val="002B5073"/>
    <w:rsid w:val="002B5686"/>
    <w:rsid w:val="002B5788"/>
    <w:rsid w:val="002B5825"/>
    <w:rsid w:val="002B593B"/>
    <w:rsid w:val="002B5A5E"/>
    <w:rsid w:val="002B5E39"/>
    <w:rsid w:val="002B62E8"/>
    <w:rsid w:val="002B65D7"/>
    <w:rsid w:val="002B6B2D"/>
    <w:rsid w:val="002B7110"/>
    <w:rsid w:val="002B717F"/>
    <w:rsid w:val="002B71B5"/>
    <w:rsid w:val="002B75F9"/>
    <w:rsid w:val="002B7748"/>
    <w:rsid w:val="002B774A"/>
    <w:rsid w:val="002B77B8"/>
    <w:rsid w:val="002B791B"/>
    <w:rsid w:val="002B7B16"/>
    <w:rsid w:val="002C00F8"/>
    <w:rsid w:val="002C0113"/>
    <w:rsid w:val="002C0299"/>
    <w:rsid w:val="002C051C"/>
    <w:rsid w:val="002C05F3"/>
    <w:rsid w:val="002C06DB"/>
    <w:rsid w:val="002C0971"/>
    <w:rsid w:val="002C102F"/>
    <w:rsid w:val="002C11A5"/>
    <w:rsid w:val="002C1795"/>
    <w:rsid w:val="002C19B4"/>
    <w:rsid w:val="002C1BC1"/>
    <w:rsid w:val="002C1C2A"/>
    <w:rsid w:val="002C2B60"/>
    <w:rsid w:val="002C2F6F"/>
    <w:rsid w:val="002C2FBF"/>
    <w:rsid w:val="002C2FEC"/>
    <w:rsid w:val="002C331D"/>
    <w:rsid w:val="002C3424"/>
    <w:rsid w:val="002C34ED"/>
    <w:rsid w:val="002C36C2"/>
    <w:rsid w:val="002C38BC"/>
    <w:rsid w:val="002C4060"/>
    <w:rsid w:val="002C4281"/>
    <w:rsid w:val="002C47BC"/>
    <w:rsid w:val="002C47EE"/>
    <w:rsid w:val="002C4CAE"/>
    <w:rsid w:val="002C4D56"/>
    <w:rsid w:val="002C4FA0"/>
    <w:rsid w:val="002C505E"/>
    <w:rsid w:val="002C507F"/>
    <w:rsid w:val="002C50B4"/>
    <w:rsid w:val="002C528B"/>
    <w:rsid w:val="002C5374"/>
    <w:rsid w:val="002C5B34"/>
    <w:rsid w:val="002C6161"/>
    <w:rsid w:val="002C64CF"/>
    <w:rsid w:val="002C6845"/>
    <w:rsid w:val="002C6B85"/>
    <w:rsid w:val="002C6D5B"/>
    <w:rsid w:val="002C6DFC"/>
    <w:rsid w:val="002C6F08"/>
    <w:rsid w:val="002C6FFF"/>
    <w:rsid w:val="002C7144"/>
    <w:rsid w:val="002C71EC"/>
    <w:rsid w:val="002C745F"/>
    <w:rsid w:val="002C74A1"/>
    <w:rsid w:val="002C74AD"/>
    <w:rsid w:val="002C74ED"/>
    <w:rsid w:val="002C79CF"/>
    <w:rsid w:val="002C7B9E"/>
    <w:rsid w:val="002D0208"/>
    <w:rsid w:val="002D0339"/>
    <w:rsid w:val="002D03A0"/>
    <w:rsid w:val="002D0811"/>
    <w:rsid w:val="002D084A"/>
    <w:rsid w:val="002D0A62"/>
    <w:rsid w:val="002D0BA9"/>
    <w:rsid w:val="002D0C8A"/>
    <w:rsid w:val="002D0D4E"/>
    <w:rsid w:val="002D0F29"/>
    <w:rsid w:val="002D16DB"/>
    <w:rsid w:val="002D1BB6"/>
    <w:rsid w:val="002D1C2D"/>
    <w:rsid w:val="002D1FB7"/>
    <w:rsid w:val="002D1FC2"/>
    <w:rsid w:val="002D2066"/>
    <w:rsid w:val="002D21EA"/>
    <w:rsid w:val="002D2241"/>
    <w:rsid w:val="002D23D2"/>
    <w:rsid w:val="002D2450"/>
    <w:rsid w:val="002D26BC"/>
    <w:rsid w:val="002D2A81"/>
    <w:rsid w:val="002D2D5B"/>
    <w:rsid w:val="002D2DEA"/>
    <w:rsid w:val="002D30F0"/>
    <w:rsid w:val="002D32F4"/>
    <w:rsid w:val="002D37FC"/>
    <w:rsid w:val="002D3943"/>
    <w:rsid w:val="002D399C"/>
    <w:rsid w:val="002D3E00"/>
    <w:rsid w:val="002D3E0F"/>
    <w:rsid w:val="002D4016"/>
    <w:rsid w:val="002D42BD"/>
    <w:rsid w:val="002D4962"/>
    <w:rsid w:val="002D4AF1"/>
    <w:rsid w:val="002D4C26"/>
    <w:rsid w:val="002D4E35"/>
    <w:rsid w:val="002D5521"/>
    <w:rsid w:val="002D5594"/>
    <w:rsid w:val="002D5810"/>
    <w:rsid w:val="002D5A0E"/>
    <w:rsid w:val="002D5BAC"/>
    <w:rsid w:val="002D5DCC"/>
    <w:rsid w:val="002D5F52"/>
    <w:rsid w:val="002D624A"/>
    <w:rsid w:val="002D6752"/>
    <w:rsid w:val="002D68B7"/>
    <w:rsid w:val="002D69D7"/>
    <w:rsid w:val="002D6A2C"/>
    <w:rsid w:val="002D6DDB"/>
    <w:rsid w:val="002D6FBC"/>
    <w:rsid w:val="002D7211"/>
    <w:rsid w:val="002D74F0"/>
    <w:rsid w:val="002D75D4"/>
    <w:rsid w:val="002D7679"/>
    <w:rsid w:val="002D76A3"/>
    <w:rsid w:val="002D7884"/>
    <w:rsid w:val="002D7AFF"/>
    <w:rsid w:val="002D7BCA"/>
    <w:rsid w:val="002D7C45"/>
    <w:rsid w:val="002E05D1"/>
    <w:rsid w:val="002E067D"/>
    <w:rsid w:val="002E0706"/>
    <w:rsid w:val="002E09D9"/>
    <w:rsid w:val="002E0E76"/>
    <w:rsid w:val="002E1218"/>
    <w:rsid w:val="002E1647"/>
    <w:rsid w:val="002E18F4"/>
    <w:rsid w:val="002E1B6B"/>
    <w:rsid w:val="002E1C63"/>
    <w:rsid w:val="002E1D1E"/>
    <w:rsid w:val="002E1FA0"/>
    <w:rsid w:val="002E1FED"/>
    <w:rsid w:val="002E1FF7"/>
    <w:rsid w:val="002E1FFC"/>
    <w:rsid w:val="002E26D5"/>
    <w:rsid w:val="002E2732"/>
    <w:rsid w:val="002E28DB"/>
    <w:rsid w:val="002E2A62"/>
    <w:rsid w:val="002E2D47"/>
    <w:rsid w:val="002E2FBC"/>
    <w:rsid w:val="002E2FD0"/>
    <w:rsid w:val="002E3181"/>
    <w:rsid w:val="002E32BD"/>
    <w:rsid w:val="002E3361"/>
    <w:rsid w:val="002E337F"/>
    <w:rsid w:val="002E34A0"/>
    <w:rsid w:val="002E34A7"/>
    <w:rsid w:val="002E351B"/>
    <w:rsid w:val="002E3761"/>
    <w:rsid w:val="002E3C66"/>
    <w:rsid w:val="002E3FCB"/>
    <w:rsid w:val="002E404A"/>
    <w:rsid w:val="002E4853"/>
    <w:rsid w:val="002E4C2C"/>
    <w:rsid w:val="002E4C47"/>
    <w:rsid w:val="002E4DB6"/>
    <w:rsid w:val="002E4E09"/>
    <w:rsid w:val="002E541F"/>
    <w:rsid w:val="002E5BDE"/>
    <w:rsid w:val="002E5D2A"/>
    <w:rsid w:val="002E5E8D"/>
    <w:rsid w:val="002E5EDE"/>
    <w:rsid w:val="002E5F45"/>
    <w:rsid w:val="002E60F3"/>
    <w:rsid w:val="002E6508"/>
    <w:rsid w:val="002E6A7F"/>
    <w:rsid w:val="002E6E1D"/>
    <w:rsid w:val="002E724A"/>
    <w:rsid w:val="002E7793"/>
    <w:rsid w:val="002E78A6"/>
    <w:rsid w:val="002E7C76"/>
    <w:rsid w:val="002E7EE0"/>
    <w:rsid w:val="002E7F83"/>
    <w:rsid w:val="002F024E"/>
    <w:rsid w:val="002F02B1"/>
    <w:rsid w:val="002F0319"/>
    <w:rsid w:val="002F0348"/>
    <w:rsid w:val="002F039F"/>
    <w:rsid w:val="002F0495"/>
    <w:rsid w:val="002F04CD"/>
    <w:rsid w:val="002F05FA"/>
    <w:rsid w:val="002F0913"/>
    <w:rsid w:val="002F0A0A"/>
    <w:rsid w:val="002F0C25"/>
    <w:rsid w:val="002F0DD3"/>
    <w:rsid w:val="002F0FC4"/>
    <w:rsid w:val="002F10A4"/>
    <w:rsid w:val="002F1194"/>
    <w:rsid w:val="002F1223"/>
    <w:rsid w:val="002F167F"/>
    <w:rsid w:val="002F179F"/>
    <w:rsid w:val="002F19D7"/>
    <w:rsid w:val="002F1F47"/>
    <w:rsid w:val="002F268B"/>
    <w:rsid w:val="002F274B"/>
    <w:rsid w:val="002F284D"/>
    <w:rsid w:val="002F2C02"/>
    <w:rsid w:val="002F2F1F"/>
    <w:rsid w:val="002F3022"/>
    <w:rsid w:val="002F3375"/>
    <w:rsid w:val="002F38D5"/>
    <w:rsid w:val="002F39AE"/>
    <w:rsid w:val="002F4048"/>
    <w:rsid w:val="002F46CB"/>
    <w:rsid w:val="002F4785"/>
    <w:rsid w:val="002F48B2"/>
    <w:rsid w:val="002F4C52"/>
    <w:rsid w:val="002F4D6E"/>
    <w:rsid w:val="002F4E0C"/>
    <w:rsid w:val="002F4F88"/>
    <w:rsid w:val="002F5BC3"/>
    <w:rsid w:val="002F5CB6"/>
    <w:rsid w:val="002F5DA0"/>
    <w:rsid w:val="002F6315"/>
    <w:rsid w:val="002F6610"/>
    <w:rsid w:val="002F6704"/>
    <w:rsid w:val="002F726D"/>
    <w:rsid w:val="002F7867"/>
    <w:rsid w:val="002F7A03"/>
    <w:rsid w:val="002F7CA8"/>
    <w:rsid w:val="00300046"/>
    <w:rsid w:val="00300349"/>
    <w:rsid w:val="003003A4"/>
    <w:rsid w:val="0030075F"/>
    <w:rsid w:val="0030085A"/>
    <w:rsid w:val="00300EEB"/>
    <w:rsid w:val="00301180"/>
    <w:rsid w:val="003013A1"/>
    <w:rsid w:val="0030150C"/>
    <w:rsid w:val="00301637"/>
    <w:rsid w:val="00301649"/>
    <w:rsid w:val="003018FA"/>
    <w:rsid w:val="00301A11"/>
    <w:rsid w:val="00301A6E"/>
    <w:rsid w:val="00301BE2"/>
    <w:rsid w:val="00301BE3"/>
    <w:rsid w:val="0030208A"/>
    <w:rsid w:val="00302345"/>
    <w:rsid w:val="003023A6"/>
    <w:rsid w:val="003024B3"/>
    <w:rsid w:val="00302759"/>
    <w:rsid w:val="003028E1"/>
    <w:rsid w:val="00302A59"/>
    <w:rsid w:val="00303220"/>
    <w:rsid w:val="003032DC"/>
    <w:rsid w:val="0030392B"/>
    <w:rsid w:val="0030446A"/>
    <w:rsid w:val="00304AB5"/>
    <w:rsid w:val="00304BED"/>
    <w:rsid w:val="00304CC9"/>
    <w:rsid w:val="00304D74"/>
    <w:rsid w:val="00305327"/>
    <w:rsid w:val="00305470"/>
    <w:rsid w:val="00305477"/>
    <w:rsid w:val="0030556A"/>
    <w:rsid w:val="00305953"/>
    <w:rsid w:val="00305A5E"/>
    <w:rsid w:val="00305BFF"/>
    <w:rsid w:val="00306164"/>
    <w:rsid w:val="00306682"/>
    <w:rsid w:val="00306AB3"/>
    <w:rsid w:val="00306B86"/>
    <w:rsid w:val="00306E6B"/>
    <w:rsid w:val="003071B6"/>
    <w:rsid w:val="003074CA"/>
    <w:rsid w:val="003076AE"/>
    <w:rsid w:val="00307BBB"/>
    <w:rsid w:val="00310431"/>
    <w:rsid w:val="003105A9"/>
    <w:rsid w:val="00310B8C"/>
    <w:rsid w:val="00310BA0"/>
    <w:rsid w:val="00310C33"/>
    <w:rsid w:val="00310C35"/>
    <w:rsid w:val="00310C81"/>
    <w:rsid w:val="00310F11"/>
    <w:rsid w:val="00310F6E"/>
    <w:rsid w:val="00310F77"/>
    <w:rsid w:val="0031108C"/>
    <w:rsid w:val="003112EE"/>
    <w:rsid w:val="0031157A"/>
    <w:rsid w:val="003118C4"/>
    <w:rsid w:val="00311910"/>
    <w:rsid w:val="00311E99"/>
    <w:rsid w:val="00311EB2"/>
    <w:rsid w:val="00312108"/>
    <w:rsid w:val="00312366"/>
    <w:rsid w:val="003126E4"/>
    <w:rsid w:val="003128F7"/>
    <w:rsid w:val="00312934"/>
    <w:rsid w:val="00312D08"/>
    <w:rsid w:val="00312E8A"/>
    <w:rsid w:val="00312F4D"/>
    <w:rsid w:val="00313495"/>
    <w:rsid w:val="003134ED"/>
    <w:rsid w:val="003137EE"/>
    <w:rsid w:val="00313BA5"/>
    <w:rsid w:val="00313BA7"/>
    <w:rsid w:val="00313C84"/>
    <w:rsid w:val="00313CD0"/>
    <w:rsid w:val="00313EE4"/>
    <w:rsid w:val="00314069"/>
    <w:rsid w:val="003142E1"/>
    <w:rsid w:val="003145F7"/>
    <w:rsid w:val="003147D1"/>
    <w:rsid w:val="0031492D"/>
    <w:rsid w:val="00314B67"/>
    <w:rsid w:val="00314B7B"/>
    <w:rsid w:val="00314DA5"/>
    <w:rsid w:val="00314E22"/>
    <w:rsid w:val="00314F04"/>
    <w:rsid w:val="0031519A"/>
    <w:rsid w:val="00315204"/>
    <w:rsid w:val="00315293"/>
    <w:rsid w:val="00315696"/>
    <w:rsid w:val="0031574E"/>
    <w:rsid w:val="003157DF"/>
    <w:rsid w:val="00315945"/>
    <w:rsid w:val="00315B5F"/>
    <w:rsid w:val="00315D2B"/>
    <w:rsid w:val="00315D6B"/>
    <w:rsid w:val="00315DAC"/>
    <w:rsid w:val="00316055"/>
    <w:rsid w:val="00316407"/>
    <w:rsid w:val="00316955"/>
    <w:rsid w:val="003169C2"/>
    <w:rsid w:val="00316C2B"/>
    <w:rsid w:val="003171C8"/>
    <w:rsid w:val="0031733C"/>
    <w:rsid w:val="00317886"/>
    <w:rsid w:val="003179C4"/>
    <w:rsid w:val="00317A28"/>
    <w:rsid w:val="00317F77"/>
    <w:rsid w:val="003201E9"/>
    <w:rsid w:val="003203E7"/>
    <w:rsid w:val="003205FD"/>
    <w:rsid w:val="00320912"/>
    <w:rsid w:val="00320926"/>
    <w:rsid w:val="00320DF8"/>
    <w:rsid w:val="00320EC7"/>
    <w:rsid w:val="00320EDB"/>
    <w:rsid w:val="003210C8"/>
    <w:rsid w:val="003210DA"/>
    <w:rsid w:val="0032111A"/>
    <w:rsid w:val="0032158F"/>
    <w:rsid w:val="0032175E"/>
    <w:rsid w:val="00321945"/>
    <w:rsid w:val="00321C32"/>
    <w:rsid w:val="00321D13"/>
    <w:rsid w:val="00321EB1"/>
    <w:rsid w:val="0032203B"/>
    <w:rsid w:val="00322599"/>
    <w:rsid w:val="0032273C"/>
    <w:rsid w:val="003229B4"/>
    <w:rsid w:val="00322B07"/>
    <w:rsid w:val="00322C61"/>
    <w:rsid w:val="003230A1"/>
    <w:rsid w:val="003234F2"/>
    <w:rsid w:val="00323625"/>
    <w:rsid w:val="003239FD"/>
    <w:rsid w:val="00323DC2"/>
    <w:rsid w:val="00323E7B"/>
    <w:rsid w:val="00323EB6"/>
    <w:rsid w:val="00323ECB"/>
    <w:rsid w:val="0032402F"/>
    <w:rsid w:val="00324036"/>
    <w:rsid w:val="003240BE"/>
    <w:rsid w:val="003240EB"/>
    <w:rsid w:val="003244A7"/>
    <w:rsid w:val="0032454A"/>
    <w:rsid w:val="00324590"/>
    <w:rsid w:val="0032460E"/>
    <w:rsid w:val="003248E8"/>
    <w:rsid w:val="003248F1"/>
    <w:rsid w:val="00324AFA"/>
    <w:rsid w:val="00324D3E"/>
    <w:rsid w:val="00324F09"/>
    <w:rsid w:val="003258C9"/>
    <w:rsid w:val="003259B2"/>
    <w:rsid w:val="00325EFA"/>
    <w:rsid w:val="00325F12"/>
    <w:rsid w:val="0032626A"/>
    <w:rsid w:val="0032634F"/>
    <w:rsid w:val="003264B3"/>
    <w:rsid w:val="00326510"/>
    <w:rsid w:val="0032653B"/>
    <w:rsid w:val="0032666A"/>
    <w:rsid w:val="00326B7D"/>
    <w:rsid w:val="00326E07"/>
    <w:rsid w:val="00326E64"/>
    <w:rsid w:val="00326F9F"/>
    <w:rsid w:val="00327382"/>
    <w:rsid w:val="00327915"/>
    <w:rsid w:val="00327A63"/>
    <w:rsid w:val="003300CD"/>
    <w:rsid w:val="003301D9"/>
    <w:rsid w:val="00330335"/>
    <w:rsid w:val="00330420"/>
    <w:rsid w:val="00330858"/>
    <w:rsid w:val="003308EB"/>
    <w:rsid w:val="00331115"/>
    <w:rsid w:val="00331276"/>
    <w:rsid w:val="00331520"/>
    <w:rsid w:val="00331581"/>
    <w:rsid w:val="003316D7"/>
    <w:rsid w:val="00331711"/>
    <w:rsid w:val="003317B4"/>
    <w:rsid w:val="003318AD"/>
    <w:rsid w:val="00331D14"/>
    <w:rsid w:val="003321A3"/>
    <w:rsid w:val="00332233"/>
    <w:rsid w:val="00332300"/>
    <w:rsid w:val="003326F0"/>
    <w:rsid w:val="003328F9"/>
    <w:rsid w:val="00332E04"/>
    <w:rsid w:val="00332EC8"/>
    <w:rsid w:val="0033305E"/>
    <w:rsid w:val="00333105"/>
    <w:rsid w:val="003334DC"/>
    <w:rsid w:val="00333A06"/>
    <w:rsid w:val="00333ACB"/>
    <w:rsid w:val="00333B6D"/>
    <w:rsid w:val="00333DA6"/>
    <w:rsid w:val="00333FC6"/>
    <w:rsid w:val="003341F2"/>
    <w:rsid w:val="0033429C"/>
    <w:rsid w:val="00334390"/>
    <w:rsid w:val="003345EB"/>
    <w:rsid w:val="00334636"/>
    <w:rsid w:val="003346D2"/>
    <w:rsid w:val="00334809"/>
    <w:rsid w:val="00334926"/>
    <w:rsid w:val="00334C6C"/>
    <w:rsid w:val="00334D19"/>
    <w:rsid w:val="00335149"/>
    <w:rsid w:val="003353DD"/>
    <w:rsid w:val="00335558"/>
    <w:rsid w:val="0033563F"/>
    <w:rsid w:val="003357B9"/>
    <w:rsid w:val="00335FA7"/>
    <w:rsid w:val="00336372"/>
    <w:rsid w:val="0033637C"/>
    <w:rsid w:val="0033722A"/>
    <w:rsid w:val="0033737D"/>
    <w:rsid w:val="003379DF"/>
    <w:rsid w:val="00337B70"/>
    <w:rsid w:val="00340232"/>
    <w:rsid w:val="003405EA"/>
    <w:rsid w:val="003405F9"/>
    <w:rsid w:val="0034080A"/>
    <w:rsid w:val="0034087E"/>
    <w:rsid w:val="003408BB"/>
    <w:rsid w:val="00340BD0"/>
    <w:rsid w:val="00341184"/>
    <w:rsid w:val="00341380"/>
    <w:rsid w:val="0034143C"/>
    <w:rsid w:val="0034147D"/>
    <w:rsid w:val="003417D9"/>
    <w:rsid w:val="00341887"/>
    <w:rsid w:val="00341929"/>
    <w:rsid w:val="00341AE4"/>
    <w:rsid w:val="00341C00"/>
    <w:rsid w:val="00341DDB"/>
    <w:rsid w:val="00341F03"/>
    <w:rsid w:val="00341F73"/>
    <w:rsid w:val="00341F75"/>
    <w:rsid w:val="00342027"/>
    <w:rsid w:val="0034213F"/>
    <w:rsid w:val="00342246"/>
    <w:rsid w:val="003423B9"/>
    <w:rsid w:val="00342803"/>
    <w:rsid w:val="00342A38"/>
    <w:rsid w:val="00342B98"/>
    <w:rsid w:val="00342D2D"/>
    <w:rsid w:val="00342EF5"/>
    <w:rsid w:val="003433E2"/>
    <w:rsid w:val="00343B85"/>
    <w:rsid w:val="00343BEF"/>
    <w:rsid w:val="00343BF8"/>
    <w:rsid w:val="00343EDF"/>
    <w:rsid w:val="0034406A"/>
    <w:rsid w:val="00344228"/>
    <w:rsid w:val="00344628"/>
    <w:rsid w:val="0034490D"/>
    <w:rsid w:val="00344E2D"/>
    <w:rsid w:val="00344E9A"/>
    <w:rsid w:val="00345024"/>
    <w:rsid w:val="0034512B"/>
    <w:rsid w:val="0034552D"/>
    <w:rsid w:val="003456AB"/>
    <w:rsid w:val="00345CBF"/>
    <w:rsid w:val="00345D86"/>
    <w:rsid w:val="0034646D"/>
    <w:rsid w:val="0034649F"/>
    <w:rsid w:val="003466A4"/>
    <w:rsid w:val="003467EC"/>
    <w:rsid w:val="00346978"/>
    <w:rsid w:val="00346D57"/>
    <w:rsid w:val="00347047"/>
    <w:rsid w:val="00347083"/>
    <w:rsid w:val="0034708B"/>
    <w:rsid w:val="003471F5"/>
    <w:rsid w:val="003472C6"/>
    <w:rsid w:val="003477EC"/>
    <w:rsid w:val="00347BD8"/>
    <w:rsid w:val="00347ED3"/>
    <w:rsid w:val="00347EF7"/>
    <w:rsid w:val="00350015"/>
    <w:rsid w:val="00350433"/>
    <w:rsid w:val="003504B6"/>
    <w:rsid w:val="00350584"/>
    <w:rsid w:val="00350688"/>
    <w:rsid w:val="0035094F"/>
    <w:rsid w:val="00350D57"/>
    <w:rsid w:val="0035103B"/>
    <w:rsid w:val="003510B9"/>
    <w:rsid w:val="00351286"/>
    <w:rsid w:val="0035130E"/>
    <w:rsid w:val="003513A6"/>
    <w:rsid w:val="00351461"/>
    <w:rsid w:val="003517F5"/>
    <w:rsid w:val="00351937"/>
    <w:rsid w:val="00351F2E"/>
    <w:rsid w:val="003523BA"/>
    <w:rsid w:val="003528F2"/>
    <w:rsid w:val="00352E61"/>
    <w:rsid w:val="00353199"/>
    <w:rsid w:val="003534A3"/>
    <w:rsid w:val="003535A6"/>
    <w:rsid w:val="0035379E"/>
    <w:rsid w:val="00353AD6"/>
    <w:rsid w:val="003541F0"/>
    <w:rsid w:val="003543B5"/>
    <w:rsid w:val="003544A0"/>
    <w:rsid w:val="003544E6"/>
    <w:rsid w:val="00354D4D"/>
    <w:rsid w:val="00354F6E"/>
    <w:rsid w:val="0035508D"/>
    <w:rsid w:val="00355103"/>
    <w:rsid w:val="00355478"/>
    <w:rsid w:val="00355ACD"/>
    <w:rsid w:val="00355C0B"/>
    <w:rsid w:val="00355EDB"/>
    <w:rsid w:val="0035618A"/>
    <w:rsid w:val="00356330"/>
    <w:rsid w:val="00356464"/>
    <w:rsid w:val="00356532"/>
    <w:rsid w:val="003569EB"/>
    <w:rsid w:val="00356E4D"/>
    <w:rsid w:val="0035705E"/>
    <w:rsid w:val="00357764"/>
    <w:rsid w:val="003578C7"/>
    <w:rsid w:val="00357BB1"/>
    <w:rsid w:val="00357EE6"/>
    <w:rsid w:val="00357FE4"/>
    <w:rsid w:val="003601DD"/>
    <w:rsid w:val="00360334"/>
    <w:rsid w:val="003608B6"/>
    <w:rsid w:val="0036097D"/>
    <w:rsid w:val="00360AFB"/>
    <w:rsid w:val="00360BA1"/>
    <w:rsid w:val="00360EFD"/>
    <w:rsid w:val="00360F44"/>
    <w:rsid w:val="003612D9"/>
    <w:rsid w:val="00361F7C"/>
    <w:rsid w:val="0036253A"/>
    <w:rsid w:val="00362561"/>
    <w:rsid w:val="003628A0"/>
    <w:rsid w:val="0036297D"/>
    <w:rsid w:val="00362FC5"/>
    <w:rsid w:val="00363061"/>
    <w:rsid w:val="003630D4"/>
    <w:rsid w:val="00363389"/>
    <w:rsid w:val="003634C7"/>
    <w:rsid w:val="00363532"/>
    <w:rsid w:val="0036357F"/>
    <w:rsid w:val="003638B0"/>
    <w:rsid w:val="0036398E"/>
    <w:rsid w:val="003639C7"/>
    <w:rsid w:val="00363B32"/>
    <w:rsid w:val="00363B39"/>
    <w:rsid w:val="00363C01"/>
    <w:rsid w:val="00363DB5"/>
    <w:rsid w:val="0036402F"/>
    <w:rsid w:val="00364214"/>
    <w:rsid w:val="0036454F"/>
    <w:rsid w:val="00364B6A"/>
    <w:rsid w:val="00364ECC"/>
    <w:rsid w:val="0036508F"/>
    <w:rsid w:val="0036536C"/>
    <w:rsid w:val="003656AE"/>
    <w:rsid w:val="0036585E"/>
    <w:rsid w:val="00365AF7"/>
    <w:rsid w:val="00365F66"/>
    <w:rsid w:val="003663C3"/>
    <w:rsid w:val="0036665E"/>
    <w:rsid w:val="003668D4"/>
    <w:rsid w:val="00366B05"/>
    <w:rsid w:val="00366B5F"/>
    <w:rsid w:val="00366EE3"/>
    <w:rsid w:val="00367252"/>
    <w:rsid w:val="00367357"/>
    <w:rsid w:val="00367451"/>
    <w:rsid w:val="00367667"/>
    <w:rsid w:val="0036775D"/>
    <w:rsid w:val="0036786E"/>
    <w:rsid w:val="00370362"/>
    <w:rsid w:val="00370664"/>
    <w:rsid w:val="00371070"/>
    <w:rsid w:val="00371164"/>
    <w:rsid w:val="003711E7"/>
    <w:rsid w:val="00371278"/>
    <w:rsid w:val="0037130E"/>
    <w:rsid w:val="00372204"/>
    <w:rsid w:val="0037230D"/>
    <w:rsid w:val="003724D9"/>
    <w:rsid w:val="0037272F"/>
    <w:rsid w:val="00372835"/>
    <w:rsid w:val="003728F9"/>
    <w:rsid w:val="00372BBB"/>
    <w:rsid w:val="00372D53"/>
    <w:rsid w:val="003730FC"/>
    <w:rsid w:val="00373224"/>
    <w:rsid w:val="003732D5"/>
    <w:rsid w:val="003733E4"/>
    <w:rsid w:val="00373847"/>
    <w:rsid w:val="00373B3C"/>
    <w:rsid w:val="00373B70"/>
    <w:rsid w:val="00373DBA"/>
    <w:rsid w:val="003741E8"/>
    <w:rsid w:val="003741FD"/>
    <w:rsid w:val="00374B7C"/>
    <w:rsid w:val="00374E31"/>
    <w:rsid w:val="003753A0"/>
    <w:rsid w:val="00375548"/>
    <w:rsid w:val="003757C6"/>
    <w:rsid w:val="003759A7"/>
    <w:rsid w:val="00375A10"/>
    <w:rsid w:val="00375B56"/>
    <w:rsid w:val="00375DBF"/>
    <w:rsid w:val="00375E85"/>
    <w:rsid w:val="00375FC3"/>
    <w:rsid w:val="003768C5"/>
    <w:rsid w:val="00376930"/>
    <w:rsid w:val="00377048"/>
    <w:rsid w:val="003770A9"/>
    <w:rsid w:val="003770F6"/>
    <w:rsid w:val="00377163"/>
    <w:rsid w:val="003772D3"/>
    <w:rsid w:val="0037740B"/>
    <w:rsid w:val="00377677"/>
    <w:rsid w:val="00377879"/>
    <w:rsid w:val="00377966"/>
    <w:rsid w:val="00377B7B"/>
    <w:rsid w:val="00377BB6"/>
    <w:rsid w:val="00377BE1"/>
    <w:rsid w:val="00377DE3"/>
    <w:rsid w:val="00380138"/>
    <w:rsid w:val="0038022B"/>
    <w:rsid w:val="00380370"/>
    <w:rsid w:val="003806EA"/>
    <w:rsid w:val="00380A20"/>
    <w:rsid w:val="00380A91"/>
    <w:rsid w:val="00380BE9"/>
    <w:rsid w:val="00380D6F"/>
    <w:rsid w:val="003811E7"/>
    <w:rsid w:val="00381816"/>
    <w:rsid w:val="003818D9"/>
    <w:rsid w:val="00381995"/>
    <w:rsid w:val="00381CCC"/>
    <w:rsid w:val="00381DBB"/>
    <w:rsid w:val="00381EDF"/>
    <w:rsid w:val="00381EEB"/>
    <w:rsid w:val="00381F3C"/>
    <w:rsid w:val="00381FB0"/>
    <w:rsid w:val="003821C3"/>
    <w:rsid w:val="00382327"/>
    <w:rsid w:val="0038239A"/>
    <w:rsid w:val="0038270B"/>
    <w:rsid w:val="003827CC"/>
    <w:rsid w:val="00382CFE"/>
    <w:rsid w:val="00382EBD"/>
    <w:rsid w:val="00382FCE"/>
    <w:rsid w:val="003830AF"/>
    <w:rsid w:val="0038312E"/>
    <w:rsid w:val="003831B9"/>
    <w:rsid w:val="003838AE"/>
    <w:rsid w:val="003839D6"/>
    <w:rsid w:val="00383AA5"/>
    <w:rsid w:val="003842FB"/>
    <w:rsid w:val="00384388"/>
    <w:rsid w:val="00384565"/>
    <w:rsid w:val="003846D1"/>
    <w:rsid w:val="003847B8"/>
    <w:rsid w:val="00384808"/>
    <w:rsid w:val="003848DF"/>
    <w:rsid w:val="00384EB0"/>
    <w:rsid w:val="00384F03"/>
    <w:rsid w:val="003854AD"/>
    <w:rsid w:val="0038594A"/>
    <w:rsid w:val="00385DEB"/>
    <w:rsid w:val="00385EB2"/>
    <w:rsid w:val="0038668F"/>
    <w:rsid w:val="00386BCE"/>
    <w:rsid w:val="00386D33"/>
    <w:rsid w:val="00386D9F"/>
    <w:rsid w:val="003870CD"/>
    <w:rsid w:val="00387478"/>
    <w:rsid w:val="00387A2C"/>
    <w:rsid w:val="00387EAC"/>
    <w:rsid w:val="00390054"/>
    <w:rsid w:val="003903A9"/>
    <w:rsid w:val="00390509"/>
    <w:rsid w:val="00390729"/>
    <w:rsid w:val="00390DF5"/>
    <w:rsid w:val="00391095"/>
    <w:rsid w:val="003915BF"/>
    <w:rsid w:val="003916BD"/>
    <w:rsid w:val="00391A28"/>
    <w:rsid w:val="00391AEC"/>
    <w:rsid w:val="00391C5F"/>
    <w:rsid w:val="00391EB0"/>
    <w:rsid w:val="0039213A"/>
    <w:rsid w:val="003922B5"/>
    <w:rsid w:val="003923DD"/>
    <w:rsid w:val="00392678"/>
    <w:rsid w:val="0039274F"/>
    <w:rsid w:val="00392A41"/>
    <w:rsid w:val="00392ACC"/>
    <w:rsid w:val="00392B29"/>
    <w:rsid w:val="00392D2B"/>
    <w:rsid w:val="00392F96"/>
    <w:rsid w:val="0039313C"/>
    <w:rsid w:val="00393231"/>
    <w:rsid w:val="00393413"/>
    <w:rsid w:val="00393983"/>
    <w:rsid w:val="00393993"/>
    <w:rsid w:val="00394521"/>
    <w:rsid w:val="00394646"/>
    <w:rsid w:val="00394C70"/>
    <w:rsid w:val="00394E74"/>
    <w:rsid w:val="003951A8"/>
    <w:rsid w:val="003951E0"/>
    <w:rsid w:val="003951F0"/>
    <w:rsid w:val="0039555F"/>
    <w:rsid w:val="003956CC"/>
    <w:rsid w:val="00395A53"/>
    <w:rsid w:val="00395B0C"/>
    <w:rsid w:val="00395D65"/>
    <w:rsid w:val="00395EAF"/>
    <w:rsid w:val="00396256"/>
    <w:rsid w:val="00396E1D"/>
    <w:rsid w:val="003973AD"/>
    <w:rsid w:val="00397595"/>
    <w:rsid w:val="00397E53"/>
    <w:rsid w:val="003A014C"/>
    <w:rsid w:val="003A0957"/>
    <w:rsid w:val="003A0D56"/>
    <w:rsid w:val="003A0EDC"/>
    <w:rsid w:val="003A0FFB"/>
    <w:rsid w:val="003A1176"/>
    <w:rsid w:val="003A128D"/>
    <w:rsid w:val="003A1797"/>
    <w:rsid w:val="003A17CA"/>
    <w:rsid w:val="003A18C8"/>
    <w:rsid w:val="003A19A8"/>
    <w:rsid w:val="003A1D1D"/>
    <w:rsid w:val="003A1DE9"/>
    <w:rsid w:val="003A1F1B"/>
    <w:rsid w:val="003A22F2"/>
    <w:rsid w:val="003A23E1"/>
    <w:rsid w:val="003A259E"/>
    <w:rsid w:val="003A2749"/>
    <w:rsid w:val="003A275B"/>
    <w:rsid w:val="003A2860"/>
    <w:rsid w:val="003A29EF"/>
    <w:rsid w:val="003A2E18"/>
    <w:rsid w:val="003A3009"/>
    <w:rsid w:val="003A3171"/>
    <w:rsid w:val="003A3254"/>
    <w:rsid w:val="003A3271"/>
    <w:rsid w:val="003A3400"/>
    <w:rsid w:val="003A389D"/>
    <w:rsid w:val="003A397B"/>
    <w:rsid w:val="003A3A83"/>
    <w:rsid w:val="003A3C27"/>
    <w:rsid w:val="003A3F4C"/>
    <w:rsid w:val="003A4144"/>
    <w:rsid w:val="003A4366"/>
    <w:rsid w:val="003A43A9"/>
    <w:rsid w:val="003A45E2"/>
    <w:rsid w:val="003A4CC7"/>
    <w:rsid w:val="003A4DBE"/>
    <w:rsid w:val="003A52B9"/>
    <w:rsid w:val="003A52F1"/>
    <w:rsid w:val="003A5519"/>
    <w:rsid w:val="003A5809"/>
    <w:rsid w:val="003A5AB5"/>
    <w:rsid w:val="003A5DBB"/>
    <w:rsid w:val="003A5E0C"/>
    <w:rsid w:val="003A5E8B"/>
    <w:rsid w:val="003A5E8D"/>
    <w:rsid w:val="003A6B5D"/>
    <w:rsid w:val="003A6CA2"/>
    <w:rsid w:val="003A6CB5"/>
    <w:rsid w:val="003A7116"/>
    <w:rsid w:val="003A7994"/>
    <w:rsid w:val="003A79B1"/>
    <w:rsid w:val="003A7AA3"/>
    <w:rsid w:val="003A7B94"/>
    <w:rsid w:val="003A7C8C"/>
    <w:rsid w:val="003A7CB1"/>
    <w:rsid w:val="003A7E79"/>
    <w:rsid w:val="003B0266"/>
    <w:rsid w:val="003B0397"/>
    <w:rsid w:val="003B03A7"/>
    <w:rsid w:val="003B0457"/>
    <w:rsid w:val="003B068E"/>
    <w:rsid w:val="003B070C"/>
    <w:rsid w:val="003B0D93"/>
    <w:rsid w:val="003B0FA9"/>
    <w:rsid w:val="003B103D"/>
    <w:rsid w:val="003B121B"/>
    <w:rsid w:val="003B12BC"/>
    <w:rsid w:val="003B1504"/>
    <w:rsid w:val="003B156B"/>
    <w:rsid w:val="003B16AB"/>
    <w:rsid w:val="003B1852"/>
    <w:rsid w:val="003B18CE"/>
    <w:rsid w:val="003B19C7"/>
    <w:rsid w:val="003B1F93"/>
    <w:rsid w:val="003B213A"/>
    <w:rsid w:val="003B24CB"/>
    <w:rsid w:val="003B2515"/>
    <w:rsid w:val="003B2FC4"/>
    <w:rsid w:val="003B31D5"/>
    <w:rsid w:val="003B343C"/>
    <w:rsid w:val="003B3462"/>
    <w:rsid w:val="003B34F7"/>
    <w:rsid w:val="003B3668"/>
    <w:rsid w:val="003B3833"/>
    <w:rsid w:val="003B3A16"/>
    <w:rsid w:val="003B3FBF"/>
    <w:rsid w:val="003B42CD"/>
    <w:rsid w:val="003B4367"/>
    <w:rsid w:val="003B4449"/>
    <w:rsid w:val="003B44F6"/>
    <w:rsid w:val="003B476F"/>
    <w:rsid w:val="003B49C4"/>
    <w:rsid w:val="003B4ACC"/>
    <w:rsid w:val="003B4CC5"/>
    <w:rsid w:val="003B4E06"/>
    <w:rsid w:val="003B4E27"/>
    <w:rsid w:val="003B4EE1"/>
    <w:rsid w:val="003B4FD5"/>
    <w:rsid w:val="003B5035"/>
    <w:rsid w:val="003B5133"/>
    <w:rsid w:val="003B5325"/>
    <w:rsid w:val="003B5347"/>
    <w:rsid w:val="003B53F6"/>
    <w:rsid w:val="003B54FA"/>
    <w:rsid w:val="003B5506"/>
    <w:rsid w:val="003B563B"/>
    <w:rsid w:val="003B5B7B"/>
    <w:rsid w:val="003B5F67"/>
    <w:rsid w:val="003B61DA"/>
    <w:rsid w:val="003B62B2"/>
    <w:rsid w:val="003B661E"/>
    <w:rsid w:val="003B681C"/>
    <w:rsid w:val="003B6CA4"/>
    <w:rsid w:val="003B6D99"/>
    <w:rsid w:val="003B6FAA"/>
    <w:rsid w:val="003B7263"/>
    <w:rsid w:val="003B7540"/>
    <w:rsid w:val="003B7E5A"/>
    <w:rsid w:val="003C0012"/>
    <w:rsid w:val="003C036A"/>
    <w:rsid w:val="003C048B"/>
    <w:rsid w:val="003C060B"/>
    <w:rsid w:val="003C06B3"/>
    <w:rsid w:val="003C0982"/>
    <w:rsid w:val="003C0FDD"/>
    <w:rsid w:val="003C13DD"/>
    <w:rsid w:val="003C15D1"/>
    <w:rsid w:val="003C1A67"/>
    <w:rsid w:val="003C1E89"/>
    <w:rsid w:val="003C254B"/>
    <w:rsid w:val="003C2A7F"/>
    <w:rsid w:val="003C2BA8"/>
    <w:rsid w:val="003C2CF7"/>
    <w:rsid w:val="003C366E"/>
    <w:rsid w:val="003C3930"/>
    <w:rsid w:val="003C3B26"/>
    <w:rsid w:val="003C3BD6"/>
    <w:rsid w:val="003C3CD5"/>
    <w:rsid w:val="003C3D62"/>
    <w:rsid w:val="003C4183"/>
    <w:rsid w:val="003C41E4"/>
    <w:rsid w:val="003C4413"/>
    <w:rsid w:val="003C46BE"/>
    <w:rsid w:val="003C4761"/>
    <w:rsid w:val="003C47E8"/>
    <w:rsid w:val="003C4EEA"/>
    <w:rsid w:val="003C50D6"/>
    <w:rsid w:val="003C517F"/>
    <w:rsid w:val="003C5291"/>
    <w:rsid w:val="003C55C1"/>
    <w:rsid w:val="003C5832"/>
    <w:rsid w:val="003C5C36"/>
    <w:rsid w:val="003C5D5C"/>
    <w:rsid w:val="003C5DDE"/>
    <w:rsid w:val="003C5F84"/>
    <w:rsid w:val="003C607F"/>
    <w:rsid w:val="003C609B"/>
    <w:rsid w:val="003C6115"/>
    <w:rsid w:val="003C62D0"/>
    <w:rsid w:val="003C63F2"/>
    <w:rsid w:val="003C6414"/>
    <w:rsid w:val="003C6565"/>
    <w:rsid w:val="003C677E"/>
    <w:rsid w:val="003C6782"/>
    <w:rsid w:val="003C6812"/>
    <w:rsid w:val="003C69A3"/>
    <w:rsid w:val="003C6A0A"/>
    <w:rsid w:val="003C6BFC"/>
    <w:rsid w:val="003C6C52"/>
    <w:rsid w:val="003C76E4"/>
    <w:rsid w:val="003C7735"/>
    <w:rsid w:val="003C776D"/>
    <w:rsid w:val="003C782A"/>
    <w:rsid w:val="003C7D69"/>
    <w:rsid w:val="003C7FD2"/>
    <w:rsid w:val="003C7FF3"/>
    <w:rsid w:val="003D066A"/>
    <w:rsid w:val="003D0812"/>
    <w:rsid w:val="003D0862"/>
    <w:rsid w:val="003D09E6"/>
    <w:rsid w:val="003D0B74"/>
    <w:rsid w:val="003D128F"/>
    <w:rsid w:val="003D12DB"/>
    <w:rsid w:val="003D146B"/>
    <w:rsid w:val="003D1507"/>
    <w:rsid w:val="003D153F"/>
    <w:rsid w:val="003D15FD"/>
    <w:rsid w:val="003D172E"/>
    <w:rsid w:val="003D1C29"/>
    <w:rsid w:val="003D1EEF"/>
    <w:rsid w:val="003D25F1"/>
    <w:rsid w:val="003D2AE7"/>
    <w:rsid w:val="003D2B37"/>
    <w:rsid w:val="003D2DDB"/>
    <w:rsid w:val="003D2EB7"/>
    <w:rsid w:val="003D33E9"/>
    <w:rsid w:val="003D3CB1"/>
    <w:rsid w:val="003D4145"/>
    <w:rsid w:val="003D4456"/>
    <w:rsid w:val="003D4493"/>
    <w:rsid w:val="003D44EE"/>
    <w:rsid w:val="003D4508"/>
    <w:rsid w:val="003D45B3"/>
    <w:rsid w:val="003D4889"/>
    <w:rsid w:val="003D4D1E"/>
    <w:rsid w:val="003D4EE9"/>
    <w:rsid w:val="003D518F"/>
    <w:rsid w:val="003D5275"/>
    <w:rsid w:val="003D5300"/>
    <w:rsid w:val="003D542C"/>
    <w:rsid w:val="003D56FE"/>
    <w:rsid w:val="003D5790"/>
    <w:rsid w:val="003D5876"/>
    <w:rsid w:val="003D5AE4"/>
    <w:rsid w:val="003D5B30"/>
    <w:rsid w:val="003D5B9E"/>
    <w:rsid w:val="003D687B"/>
    <w:rsid w:val="003D6AB5"/>
    <w:rsid w:val="003D6E1A"/>
    <w:rsid w:val="003D70AC"/>
    <w:rsid w:val="003D725C"/>
    <w:rsid w:val="003D7263"/>
    <w:rsid w:val="003D7445"/>
    <w:rsid w:val="003D7494"/>
    <w:rsid w:val="003D7653"/>
    <w:rsid w:val="003D7B21"/>
    <w:rsid w:val="003D7B48"/>
    <w:rsid w:val="003D7E6F"/>
    <w:rsid w:val="003E02C1"/>
    <w:rsid w:val="003E0412"/>
    <w:rsid w:val="003E04B6"/>
    <w:rsid w:val="003E055E"/>
    <w:rsid w:val="003E05C9"/>
    <w:rsid w:val="003E092C"/>
    <w:rsid w:val="003E0BFC"/>
    <w:rsid w:val="003E0FF9"/>
    <w:rsid w:val="003E1122"/>
    <w:rsid w:val="003E1254"/>
    <w:rsid w:val="003E16E4"/>
    <w:rsid w:val="003E1764"/>
    <w:rsid w:val="003E1B9A"/>
    <w:rsid w:val="003E1CF8"/>
    <w:rsid w:val="003E24CE"/>
    <w:rsid w:val="003E2509"/>
    <w:rsid w:val="003E27FF"/>
    <w:rsid w:val="003E2891"/>
    <w:rsid w:val="003E29CE"/>
    <w:rsid w:val="003E36E7"/>
    <w:rsid w:val="003E38CF"/>
    <w:rsid w:val="003E3D70"/>
    <w:rsid w:val="003E3DFE"/>
    <w:rsid w:val="003E3E7F"/>
    <w:rsid w:val="003E42BF"/>
    <w:rsid w:val="003E446D"/>
    <w:rsid w:val="003E451A"/>
    <w:rsid w:val="003E46C1"/>
    <w:rsid w:val="003E485F"/>
    <w:rsid w:val="003E4922"/>
    <w:rsid w:val="003E4A4B"/>
    <w:rsid w:val="003E4AB4"/>
    <w:rsid w:val="003E5266"/>
    <w:rsid w:val="003E569E"/>
    <w:rsid w:val="003E590D"/>
    <w:rsid w:val="003E5BB6"/>
    <w:rsid w:val="003E60A6"/>
    <w:rsid w:val="003E60BA"/>
    <w:rsid w:val="003E636A"/>
    <w:rsid w:val="003E678D"/>
    <w:rsid w:val="003E6987"/>
    <w:rsid w:val="003E6F7A"/>
    <w:rsid w:val="003E7356"/>
    <w:rsid w:val="003E73FE"/>
    <w:rsid w:val="003E74D4"/>
    <w:rsid w:val="003E75F4"/>
    <w:rsid w:val="003E7737"/>
    <w:rsid w:val="003E7A7E"/>
    <w:rsid w:val="003E7C63"/>
    <w:rsid w:val="003E7E75"/>
    <w:rsid w:val="003E7EDC"/>
    <w:rsid w:val="003E7F94"/>
    <w:rsid w:val="003F0348"/>
    <w:rsid w:val="003F0874"/>
    <w:rsid w:val="003F0B96"/>
    <w:rsid w:val="003F0C2A"/>
    <w:rsid w:val="003F113D"/>
    <w:rsid w:val="003F135B"/>
    <w:rsid w:val="003F1512"/>
    <w:rsid w:val="003F155D"/>
    <w:rsid w:val="003F1CAF"/>
    <w:rsid w:val="003F1F14"/>
    <w:rsid w:val="003F201C"/>
    <w:rsid w:val="003F21C3"/>
    <w:rsid w:val="003F2286"/>
    <w:rsid w:val="003F2356"/>
    <w:rsid w:val="003F2454"/>
    <w:rsid w:val="003F2782"/>
    <w:rsid w:val="003F27E3"/>
    <w:rsid w:val="003F28BE"/>
    <w:rsid w:val="003F2C22"/>
    <w:rsid w:val="003F2D23"/>
    <w:rsid w:val="003F2E6C"/>
    <w:rsid w:val="003F2FB6"/>
    <w:rsid w:val="003F3345"/>
    <w:rsid w:val="003F33E8"/>
    <w:rsid w:val="003F364E"/>
    <w:rsid w:val="003F3967"/>
    <w:rsid w:val="003F3CA1"/>
    <w:rsid w:val="003F3E10"/>
    <w:rsid w:val="003F3F2B"/>
    <w:rsid w:val="003F4A2B"/>
    <w:rsid w:val="003F4A2F"/>
    <w:rsid w:val="003F4A31"/>
    <w:rsid w:val="003F4A67"/>
    <w:rsid w:val="003F4BCC"/>
    <w:rsid w:val="003F4CC9"/>
    <w:rsid w:val="003F4F5D"/>
    <w:rsid w:val="003F501B"/>
    <w:rsid w:val="003F5234"/>
    <w:rsid w:val="003F53A3"/>
    <w:rsid w:val="003F5469"/>
    <w:rsid w:val="003F563C"/>
    <w:rsid w:val="003F5659"/>
    <w:rsid w:val="003F599B"/>
    <w:rsid w:val="003F5A53"/>
    <w:rsid w:val="003F5BE0"/>
    <w:rsid w:val="003F5F7E"/>
    <w:rsid w:val="003F639A"/>
    <w:rsid w:val="003F63F6"/>
    <w:rsid w:val="003F66C7"/>
    <w:rsid w:val="003F6752"/>
    <w:rsid w:val="003F6838"/>
    <w:rsid w:val="003F6FA4"/>
    <w:rsid w:val="003F707E"/>
    <w:rsid w:val="003F7529"/>
    <w:rsid w:val="003F7BC7"/>
    <w:rsid w:val="003F7C15"/>
    <w:rsid w:val="0040035B"/>
    <w:rsid w:val="0040048B"/>
    <w:rsid w:val="0040087B"/>
    <w:rsid w:val="00400C43"/>
    <w:rsid w:val="00400DFA"/>
    <w:rsid w:val="00400F14"/>
    <w:rsid w:val="00401190"/>
    <w:rsid w:val="00401485"/>
    <w:rsid w:val="00401631"/>
    <w:rsid w:val="004016D3"/>
    <w:rsid w:val="00401A0A"/>
    <w:rsid w:val="00401A1B"/>
    <w:rsid w:val="00401B3A"/>
    <w:rsid w:val="00401B41"/>
    <w:rsid w:val="00401C36"/>
    <w:rsid w:val="00401CDE"/>
    <w:rsid w:val="00401DFF"/>
    <w:rsid w:val="00402159"/>
    <w:rsid w:val="004022CA"/>
    <w:rsid w:val="00402475"/>
    <w:rsid w:val="0040257B"/>
    <w:rsid w:val="00402597"/>
    <w:rsid w:val="004026ED"/>
    <w:rsid w:val="0040284B"/>
    <w:rsid w:val="00402868"/>
    <w:rsid w:val="00402BA0"/>
    <w:rsid w:val="00402EA7"/>
    <w:rsid w:val="00403197"/>
    <w:rsid w:val="00403293"/>
    <w:rsid w:val="004034F4"/>
    <w:rsid w:val="0040377A"/>
    <w:rsid w:val="00403A48"/>
    <w:rsid w:val="00403B01"/>
    <w:rsid w:val="00403B8C"/>
    <w:rsid w:val="00404208"/>
    <w:rsid w:val="004042E2"/>
    <w:rsid w:val="00404499"/>
    <w:rsid w:val="00404855"/>
    <w:rsid w:val="00404BE4"/>
    <w:rsid w:val="00404C7F"/>
    <w:rsid w:val="004053EC"/>
    <w:rsid w:val="004055A9"/>
    <w:rsid w:val="004057A2"/>
    <w:rsid w:val="0040581A"/>
    <w:rsid w:val="00405D2D"/>
    <w:rsid w:val="00405D5F"/>
    <w:rsid w:val="00405EFE"/>
    <w:rsid w:val="00405F23"/>
    <w:rsid w:val="0040608E"/>
    <w:rsid w:val="00406111"/>
    <w:rsid w:val="004061DA"/>
    <w:rsid w:val="00406797"/>
    <w:rsid w:val="00406950"/>
    <w:rsid w:val="00406E19"/>
    <w:rsid w:val="00406E93"/>
    <w:rsid w:val="00406E9A"/>
    <w:rsid w:val="00406EEC"/>
    <w:rsid w:val="00406F9D"/>
    <w:rsid w:val="00407523"/>
    <w:rsid w:val="0040752E"/>
    <w:rsid w:val="00407693"/>
    <w:rsid w:val="004078F1"/>
    <w:rsid w:val="00407B31"/>
    <w:rsid w:val="00407CA5"/>
    <w:rsid w:val="00407CD5"/>
    <w:rsid w:val="00407F5C"/>
    <w:rsid w:val="00407FA8"/>
    <w:rsid w:val="004100C2"/>
    <w:rsid w:val="0041013B"/>
    <w:rsid w:val="00410275"/>
    <w:rsid w:val="00410306"/>
    <w:rsid w:val="00410910"/>
    <w:rsid w:val="00410BEC"/>
    <w:rsid w:val="00410C00"/>
    <w:rsid w:val="00410D22"/>
    <w:rsid w:val="00410DD7"/>
    <w:rsid w:val="004111C6"/>
    <w:rsid w:val="00411492"/>
    <w:rsid w:val="004115C7"/>
    <w:rsid w:val="004118D5"/>
    <w:rsid w:val="00411A46"/>
    <w:rsid w:val="00411A7A"/>
    <w:rsid w:val="00411B04"/>
    <w:rsid w:val="00411C76"/>
    <w:rsid w:val="0041229A"/>
    <w:rsid w:val="004124F0"/>
    <w:rsid w:val="004126A4"/>
    <w:rsid w:val="00412D03"/>
    <w:rsid w:val="00412F0C"/>
    <w:rsid w:val="00412F50"/>
    <w:rsid w:val="00412FF5"/>
    <w:rsid w:val="00413028"/>
    <w:rsid w:val="00413D6B"/>
    <w:rsid w:val="00413E14"/>
    <w:rsid w:val="004143BD"/>
    <w:rsid w:val="00414813"/>
    <w:rsid w:val="00414890"/>
    <w:rsid w:val="00414945"/>
    <w:rsid w:val="004159E8"/>
    <w:rsid w:val="00415C63"/>
    <w:rsid w:val="00415F2F"/>
    <w:rsid w:val="004160FC"/>
    <w:rsid w:val="00416578"/>
    <w:rsid w:val="004166FE"/>
    <w:rsid w:val="004167FC"/>
    <w:rsid w:val="00416B80"/>
    <w:rsid w:val="00416D93"/>
    <w:rsid w:val="00417672"/>
    <w:rsid w:val="00417E5F"/>
    <w:rsid w:val="00417F8C"/>
    <w:rsid w:val="00417FEB"/>
    <w:rsid w:val="0042007B"/>
    <w:rsid w:val="004201B3"/>
    <w:rsid w:val="0042026B"/>
    <w:rsid w:val="004202A0"/>
    <w:rsid w:val="004204B2"/>
    <w:rsid w:val="004204D5"/>
    <w:rsid w:val="004207D5"/>
    <w:rsid w:val="004208C3"/>
    <w:rsid w:val="00420C61"/>
    <w:rsid w:val="00420F5C"/>
    <w:rsid w:val="0042111A"/>
    <w:rsid w:val="0042111E"/>
    <w:rsid w:val="004212CC"/>
    <w:rsid w:val="0042173C"/>
    <w:rsid w:val="00421857"/>
    <w:rsid w:val="00421964"/>
    <w:rsid w:val="00421A12"/>
    <w:rsid w:val="00421B40"/>
    <w:rsid w:val="00421D4D"/>
    <w:rsid w:val="00421E49"/>
    <w:rsid w:val="004220C6"/>
    <w:rsid w:val="00422148"/>
    <w:rsid w:val="0042250A"/>
    <w:rsid w:val="004227C1"/>
    <w:rsid w:val="004228CC"/>
    <w:rsid w:val="004229B3"/>
    <w:rsid w:val="004229D5"/>
    <w:rsid w:val="00422BDE"/>
    <w:rsid w:val="00422CEB"/>
    <w:rsid w:val="00422D29"/>
    <w:rsid w:val="00423228"/>
    <w:rsid w:val="0042336F"/>
    <w:rsid w:val="004233B0"/>
    <w:rsid w:val="00423406"/>
    <w:rsid w:val="004234A8"/>
    <w:rsid w:val="00423AC9"/>
    <w:rsid w:val="00423B79"/>
    <w:rsid w:val="00423C56"/>
    <w:rsid w:val="00423D93"/>
    <w:rsid w:val="00423E90"/>
    <w:rsid w:val="0042437D"/>
    <w:rsid w:val="00424A18"/>
    <w:rsid w:val="00424A23"/>
    <w:rsid w:val="00424A31"/>
    <w:rsid w:val="00424C42"/>
    <w:rsid w:val="00424D6B"/>
    <w:rsid w:val="004250C9"/>
    <w:rsid w:val="004254F8"/>
    <w:rsid w:val="0042576C"/>
    <w:rsid w:val="004257C2"/>
    <w:rsid w:val="00425989"/>
    <w:rsid w:val="004259FD"/>
    <w:rsid w:val="00425A33"/>
    <w:rsid w:val="00425B5D"/>
    <w:rsid w:val="00425CF2"/>
    <w:rsid w:val="00426248"/>
    <w:rsid w:val="00426469"/>
    <w:rsid w:val="004266B1"/>
    <w:rsid w:val="004268D0"/>
    <w:rsid w:val="00426D33"/>
    <w:rsid w:val="00427063"/>
    <w:rsid w:val="0042751A"/>
    <w:rsid w:val="004276EF"/>
    <w:rsid w:val="00427756"/>
    <w:rsid w:val="004279DE"/>
    <w:rsid w:val="00427D94"/>
    <w:rsid w:val="0043024C"/>
    <w:rsid w:val="00430B2D"/>
    <w:rsid w:val="004311F0"/>
    <w:rsid w:val="004319B8"/>
    <w:rsid w:val="004319F0"/>
    <w:rsid w:val="00431BA0"/>
    <w:rsid w:val="00431C6D"/>
    <w:rsid w:val="00431C6F"/>
    <w:rsid w:val="00431EF1"/>
    <w:rsid w:val="00432191"/>
    <w:rsid w:val="004324D2"/>
    <w:rsid w:val="004326ED"/>
    <w:rsid w:val="004328DC"/>
    <w:rsid w:val="0043293F"/>
    <w:rsid w:val="00432961"/>
    <w:rsid w:val="00432D7D"/>
    <w:rsid w:val="00432FA5"/>
    <w:rsid w:val="00433091"/>
    <w:rsid w:val="0043334C"/>
    <w:rsid w:val="004334D6"/>
    <w:rsid w:val="00433690"/>
    <w:rsid w:val="00433747"/>
    <w:rsid w:val="00433756"/>
    <w:rsid w:val="0043385D"/>
    <w:rsid w:val="00433CD0"/>
    <w:rsid w:val="00433D61"/>
    <w:rsid w:val="00434073"/>
    <w:rsid w:val="00434296"/>
    <w:rsid w:val="00434764"/>
    <w:rsid w:val="00434896"/>
    <w:rsid w:val="00434963"/>
    <w:rsid w:val="004349B3"/>
    <w:rsid w:val="00434C34"/>
    <w:rsid w:val="00434ED3"/>
    <w:rsid w:val="00435288"/>
    <w:rsid w:val="00435373"/>
    <w:rsid w:val="00435426"/>
    <w:rsid w:val="004355FC"/>
    <w:rsid w:val="00435615"/>
    <w:rsid w:val="00435C5F"/>
    <w:rsid w:val="004366C2"/>
    <w:rsid w:val="00436752"/>
    <w:rsid w:val="00436866"/>
    <w:rsid w:val="00436990"/>
    <w:rsid w:val="00436B6F"/>
    <w:rsid w:val="00436C10"/>
    <w:rsid w:val="0043722E"/>
    <w:rsid w:val="00437767"/>
    <w:rsid w:val="004377B3"/>
    <w:rsid w:val="0043785E"/>
    <w:rsid w:val="00437D0B"/>
    <w:rsid w:val="00437D41"/>
    <w:rsid w:val="0044001B"/>
    <w:rsid w:val="00440377"/>
    <w:rsid w:val="00440701"/>
    <w:rsid w:val="00440716"/>
    <w:rsid w:val="0044074A"/>
    <w:rsid w:val="00440AC1"/>
    <w:rsid w:val="00440BB8"/>
    <w:rsid w:val="00440BE6"/>
    <w:rsid w:val="00440E11"/>
    <w:rsid w:val="00441500"/>
    <w:rsid w:val="004415D1"/>
    <w:rsid w:val="00441B53"/>
    <w:rsid w:val="00441CD2"/>
    <w:rsid w:val="00441CFA"/>
    <w:rsid w:val="00441FC9"/>
    <w:rsid w:val="004421D2"/>
    <w:rsid w:val="00442781"/>
    <w:rsid w:val="0044299F"/>
    <w:rsid w:val="00442BBC"/>
    <w:rsid w:val="00442E10"/>
    <w:rsid w:val="00442F5A"/>
    <w:rsid w:val="0044307D"/>
    <w:rsid w:val="004430E0"/>
    <w:rsid w:val="00443196"/>
    <w:rsid w:val="0044355B"/>
    <w:rsid w:val="00443977"/>
    <w:rsid w:val="00443B7F"/>
    <w:rsid w:val="00443CB6"/>
    <w:rsid w:val="00443EDF"/>
    <w:rsid w:val="00443FA8"/>
    <w:rsid w:val="00444228"/>
    <w:rsid w:val="004442F4"/>
    <w:rsid w:val="0044463A"/>
    <w:rsid w:val="0044486C"/>
    <w:rsid w:val="00444E13"/>
    <w:rsid w:val="0044508D"/>
    <w:rsid w:val="004452BA"/>
    <w:rsid w:val="00445330"/>
    <w:rsid w:val="004453A5"/>
    <w:rsid w:val="004456BA"/>
    <w:rsid w:val="004456E8"/>
    <w:rsid w:val="004459F9"/>
    <w:rsid w:val="00445A46"/>
    <w:rsid w:val="00445BA0"/>
    <w:rsid w:val="00445BE3"/>
    <w:rsid w:val="00445CFD"/>
    <w:rsid w:val="00445E15"/>
    <w:rsid w:val="0044644A"/>
    <w:rsid w:val="004464E0"/>
    <w:rsid w:val="004466DA"/>
    <w:rsid w:val="00446791"/>
    <w:rsid w:val="0044687D"/>
    <w:rsid w:val="004469DB"/>
    <w:rsid w:val="00446CAE"/>
    <w:rsid w:val="00446D57"/>
    <w:rsid w:val="00446D69"/>
    <w:rsid w:val="004471BB"/>
    <w:rsid w:val="0044766B"/>
    <w:rsid w:val="004477BD"/>
    <w:rsid w:val="004477F0"/>
    <w:rsid w:val="0044789E"/>
    <w:rsid w:val="00447B94"/>
    <w:rsid w:val="00447C39"/>
    <w:rsid w:val="00447D53"/>
    <w:rsid w:val="00450382"/>
    <w:rsid w:val="0045048E"/>
    <w:rsid w:val="00450791"/>
    <w:rsid w:val="00450AB3"/>
    <w:rsid w:val="00450E58"/>
    <w:rsid w:val="00450EF9"/>
    <w:rsid w:val="00450F00"/>
    <w:rsid w:val="00451185"/>
    <w:rsid w:val="004516AC"/>
    <w:rsid w:val="004516B4"/>
    <w:rsid w:val="00452313"/>
    <w:rsid w:val="004523C9"/>
    <w:rsid w:val="004525A1"/>
    <w:rsid w:val="00452644"/>
    <w:rsid w:val="004527E9"/>
    <w:rsid w:val="004527F6"/>
    <w:rsid w:val="004529F7"/>
    <w:rsid w:val="00452C01"/>
    <w:rsid w:val="00452CE1"/>
    <w:rsid w:val="00452D4D"/>
    <w:rsid w:val="00452DE3"/>
    <w:rsid w:val="00452EFB"/>
    <w:rsid w:val="004534A1"/>
    <w:rsid w:val="00453DA9"/>
    <w:rsid w:val="00453ED0"/>
    <w:rsid w:val="00453F81"/>
    <w:rsid w:val="00454274"/>
    <w:rsid w:val="00454463"/>
    <w:rsid w:val="004546D5"/>
    <w:rsid w:val="00454A0E"/>
    <w:rsid w:val="00454AF2"/>
    <w:rsid w:val="00454C57"/>
    <w:rsid w:val="00454E5C"/>
    <w:rsid w:val="00454EAB"/>
    <w:rsid w:val="004552A6"/>
    <w:rsid w:val="00455463"/>
    <w:rsid w:val="00455518"/>
    <w:rsid w:val="00455680"/>
    <w:rsid w:val="004557E1"/>
    <w:rsid w:val="00455AFB"/>
    <w:rsid w:val="00455E08"/>
    <w:rsid w:val="00455F27"/>
    <w:rsid w:val="0045619E"/>
    <w:rsid w:val="004564C8"/>
    <w:rsid w:val="00456A96"/>
    <w:rsid w:val="00456C9C"/>
    <w:rsid w:val="00457066"/>
    <w:rsid w:val="004570BB"/>
    <w:rsid w:val="00457164"/>
    <w:rsid w:val="00457450"/>
    <w:rsid w:val="004574C2"/>
    <w:rsid w:val="00457714"/>
    <w:rsid w:val="004577A9"/>
    <w:rsid w:val="00457819"/>
    <w:rsid w:val="00457BAE"/>
    <w:rsid w:val="00457DE4"/>
    <w:rsid w:val="00457F0C"/>
    <w:rsid w:val="00457F68"/>
    <w:rsid w:val="00457F9D"/>
    <w:rsid w:val="00460100"/>
    <w:rsid w:val="004607F7"/>
    <w:rsid w:val="004608EA"/>
    <w:rsid w:val="00460959"/>
    <w:rsid w:val="00460CF7"/>
    <w:rsid w:val="00460D9C"/>
    <w:rsid w:val="004610B3"/>
    <w:rsid w:val="004615AB"/>
    <w:rsid w:val="004617AF"/>
    <w:rsid w:val="004618D9"/>
    <w:rsid w:val="0046197B"/>
    <w:rsid w:val="00461B4E"/>
    <w:rsid w:val="00461BF6"/>
    <w:rsid w:val="004620DD"/>
    <w:rsid w:val="004627D0"/>
    <w:rsid w:val="004629F6"/>
    <w:rsid w:val="00462A6D"/>
    <w:rsid w:val="00462D2D"/>
    <w:rsid w:val="00462FB6"/>
    <w:rsid w:val="004631F0"/>
    <w:rsid w:val="00463201"/>
    <w:rsid w:val="00463488"/>
    <w:rsid w:val="00463F41"/>
    <w:rsid w:val="00463F65"/>
    <w:rsid w:val="00464054"/>
    <w:rsid w:val="004642AB"/>
    <w:rsid w:val="0046473E"/>
    <w:rsid w:val="00464D51"/>
    <w:rsid w:val="00464F95"/>
    <w:rsid w:val="00465144"/>
    <w:rsid w:val="0046598D"/>
    <w:rsid w:val="004666C1"/>
    <w:rsid w:val="00466981"/>
    <w:rsid w:val="00466B2F"/>
    <w:rsid w:val="00466C39"/>
    <w:rsid w:val="00466C63"/>
    <w:rsid w:val="00466F35"/>
    <w:rsid w:val="00466FFC"/>
    <w:rsid w:val="00467515"/>
    <w:rsid w:val="004678F7"/>
    <w:rsid w:val="00467B97"/>
    <w:rsid w:val="00467C07"/>
    <w:rsid w:val="00467CD2"/>
    <w:rsid w:val="00467CE2"/>
    <w:rsid w:val="00467D0B"/>
    <w:rsid w:val="00467D8C"/>
    <w:rsid w:val="00470094"/>
    <w:rsid w:val="00470160"/>
    <w:rsid w:val="00470686"/>
    <w:rsid w:val="0047080F"/>
    <w:rsid w:val="00470C9E"/>
    <w:rsid w:val="004713F8"/>
    <w:rsid w:val="00471666"/>
    <w:rsid w:val="0047167E"/>
    <w:rsid w:val="00471700"/>
    <w:rsid w:val="00471761"/>
    <w:rsid w:val="004718F2"/>
    <w:rsid w:val="00471B73"/>
    <w:rsid w:val="00471F4A"/>
    <w:rsid w:val="004727AD"/>
    <w:rsid w:val="004728E1"/>
    <w:rsid w:val="00472CB4"/>
    <w:rsid w:val="00473434"/>
    <w:rsid w:val="0047354E"/>
    <w:rsid w:val="0047375B"/>
    <w:rsid w:val="004737A4"/>
    <w:rsid w:val="00473889"/>
    <w:rsid w:val="00473C05"/>
    <w:rsid w:val="00474034"/>
    <w:rsid w:val="00474946"/>
    <w:rsid w:val="00474A5B"/>
    <w:rsid w:val="00474CCF"/>
    <w:rsid w:val="00474DFD"/>
    <w:rsid w:val="00474E20"/>
    <w:rsid w:val="00474E7E"/>
    <w:rsid w:val="00474F1D"/>
    <w:rsid w:val="00474F6E"/>
    <w:rsid w:val="00475498"/>
    <w:rsid w:val="00475DB4"/>
    <w:rsid w:val="00475FDA"/>
    <w:rsid w:val="0047604B"/>
    <w:rsid w:val="004763FF"/>
    <w:rsid w:val="0047674E"/>
    <w:rsid w:val="004767B4"/>
    <w:rsid w:val="00476BE8"/>
    <w:rsid w:val="00477289"/>
    <w:rsid w:val="00477560"/>
    <w:rsid w:val="00477578"/>
    <w:rsid w:val="004776F9"/>
    <w:rsid w:val="004779C3"/>
    <w:rsid w:val="00477B20"/>
    <w:rsid w:val="00477D6A"/>
    <w:rsid w:val="00477F92"/>
    <w:rsid w:val="0048001D"/>
    <w:rsid w:val="004801C9"/>
    <w:rsid w:val="004801DF"/>
    <w:rsid w:val="004802AC"/>
    <w:rsid w:val="0048078D"/>
    <w:rsid w:val="00480913"/>
    <w:rsid w:val="00480A45"/>
    <w:rsid w:val="00480CF7"/>
    <w:rsid w:val="00480E8C"/>
    <w:rsid w:val="00480F94"/>
    <w:rsid w:val="00481644"/>
    <w:rsid w:val="004819BA"/>
    <w:rsid w:val="00481A4C"/>
    <w:rsid w:val="00481ADF"/>
    <w:rsid w:val="00481B43"/>
    <w:rsid w:val="00481BF1"/>
    <w:rsid w:val="00481DEC"/>
    <w:rsid w:val="00481EE3"/>
    <w:rsid w:val="004822A6"/>
    <w:rsid w:val="00482305"/>
    <w:rsid w:val="004824A7"/>
    <w:rsid w:val="0048253E"/>
    <w:rsid w:val="004825D8"/>
    <w:rsid w:val="00482A60"/>
    <w:rsid w:val="00482B13"/>
    <w:rsid w:val="00483087"/>
    <w:rsid w:val="004835D2"/>
    <w:rsid w:val="004838DD"/>
    <w:rsid w:val="00483DA6"/>
    <w:rsid w:val="0048423D"/>
    <w:rsid w:val="0048466A"/>
    <w:rsid w:val="004847AB"/>
    <w:rsid w:val="004847C4"/>
    <w:rsid w:val="00484899"/>
    <w:rsid w:val="00484B53"/>
    <w:rsid w:val="00484C8E"/>
    <w:rsid w:val="00484EE9"/>
    <w:rsid w:val="00485015"/>
    <w:rsid w:val="00485507"/>
    <w:rsid w:val="00485C5C"/>
    <w:rsid w:val="00485E04"/>
    <w:rsid w:val="00485EEA"/>
    <w:rsid w:val="0048622F"/>
    <w:rsid w:val="004862A4"/>
    <w:rsid w:val="004863ED"/>
    <w:rsid w:val="0048671A"/>
    <w:rsid w:val="00486789"/>
    <w:rsid w:val="004867A4"/>
    <w:rsid w:val="00486991"/>
    <w:rsid w:val="00486A58"/>
    <w:rsid w:val="00486CBA"/>
    <w:rsid w:val="004871EB"/>
    <w:rsid w:val="004874B2"/>
    <w:rsid w:val="004874BE"/>
    <w:rsid w:val="00487C61"/>
    <w:rsid w:val="00487F2F"/>
    <w:rsid w:val="004900C1"/>
    <w:rsid w:val="004902DD"/>
    <w:rsid w:val="00490656"/>
    <w:rsid w:val="004907B8"/>
    <w:rsid w:val="00490AC6"/>
    <w:rsid w:val="00490D0A"/>
    <w:rsid w:val="00490D88"/>
    <w:rsid w:val="00491762"/>
    <w:rsid w:val="004918B2"/>
    <w:rsid w:val="00491A3F"/>
    <w:rsid w:val="00491A4C"/>
    <w:rsid w:val="00491D91"/>
    <w:rsid w:val="00491DDC"/>
    <w:rsid w:val="00491EEE"/>
    <w:rsid w:val="004920B6"/>
    <w:rsid w:val="00492157"/>
    <w:rsid w:val="0049289D"/>
    <w:rsid w:val="00492AF2"/>
    <w:rsid w:val="00492F60"/>
    <w:rsid w:val="00492F93"/>
    <w:rsid w:val="00493A00"/>
    <w:rsid w:val="00493A90"/>
    <w:rsid w:val="00493AFB"/>
    <w:rsid w:val="00493DAF"/>
    <w:rsid w:val="004942A1"/>
    <w:rsid w:val="004943CD"/>
    <w:rsid w:val="00494493"/>
    <w:rsid w:val="004948BA"/>
    <w:rsid w:val="0049490D"/>
    <w:rsid w:val="00494912"/>
    <w:rsid w:val="00494BF2"/>
    <w:rsid w:val="00494D24"/>
    <w:rsid w:val="00494F74"/>
    <w:rsid w:val="00495128"/>
    <w:rsid w:val="0049544C"/>
    <w:rsid w:val="00495455"/>
    <w:rsid w:val="004959A2"/>
    <w:rsid w:val="00495A24"/>
    <w:rsid w:val="00495EFC"/>
    <w:rsid w:val="0049609D"/>
    <w:rsid w:val="004963F7"/>
    <w:rsid w:val="0049667A"/>
    <w:rsid w:val="0049697D"/>
    <w:rsid w:val="00496A23"/>
    <w:rsid w:val="00496BC8"/>
    <w:rsid w:val="00496FD3"/>
    <w:rsid w:val="00497110"/>
    <w:rsid w:val="004972C6"/>
    <w:rsid w:val="00497350"/>
    <w:rsid w:val="0049773E"/>
    <w:rsid w:val="00497891"/>
    <w:rsid w:val="00497B40"/>
    <w:rsid w:val="00497C57"/>
    <w:rsid w:val="00497DB0"/>
    <w:rsid w:val="00497FDC"/>
    <w:rsid w:val="004A0034"/>
    <w:rsid w:val="004A0261"/>
    <w:rsid w:val="004A03DB"/>
    <w:rsid w:val="004A0487"/>
    <w:rsid w:val="004A061B"/>
    <w:rsid w:val="004A07D7"/>
    <w:rsid w:val="004A08BA"/>
    <w:rsid w:val="004A1586"/>
    <w:rsid w:val="004A1736"/>
    <w:rsid w:val="004A1A01"/>
    <w:rsid w:val="004A200A"/>
    <w:rsid w:val="004A2089"/>
    <w:rsid w:val="004A2272"/>
    <w:rsid w:val="004A26A2"/>
    <w:rsid w:val="004A28B7"/>
    <w:rsid w:val="004A2947"/>
    <w:rsid w:val="004A2B06"/>
    <w:rsid w:val="004A2CDF"/>
    <w:rsid w:val="004A3081"/>
    <w:rsid w:val="004A31BB"/>
    <w:rsid w:val="004A3271"/>
    <w:rsid w:val="004A3892"/>
    <w:rsid w:val="004A39DA"/>
    <w:rsid w:val="004A3A8F"/>
    <w:rsid w:val="004A3D1A"/>
    <w:rsid w:val="004A40A6"/>
    <w:rsid w:val="004A42A8"/>
    <w:rsid w:val="004A4DA5"/>
    <w:rsid w:val="004A4DD6"/>
    <w:rsid w:val="004A5018"/>
    <w:rsid w:val="004A567E"/>
    <w:rsid w:val="004A5905"/>
    <w:rsid w:val="004A5BFF"/>
    <w:rsid w:val="004A5D42"/>
    <w:rsid w:val="004A60B8"/>
    <w:rsid w:val="004A6996"/>
    <w:rsid w:val="004A6A67"/>
    <w:rsid w:val="004A6CAB"/>
    <w:rsid w:val="004A707B"/>
    <w:rsid w:val="004A727E"/>
    <w:rsid w:val="004A7351"/>
    <w:rsid w:val="004A779F"/>
    <w:rsid w:val="004A7C75"/>
    <w:rsid w:val="004A7C95"/>
    <w:rsid w:val="004A7E3F"/>
    <w:rsid w:val="004A7F2A"/>
    <w:rsid w:val="004A7F3D"/>
    <w:rsid w:val="004B00E8"/>
    <w:rsid w:val="004B026F"/>
    <w:rsid w:val="004B092B"/>
    <w:rsid w:val="004B0B8D"/>
    <w:rsid w:val="004B0DE4"/>
    <w:rsid w:val="004B10CA"/>
    <w:rsid w:val="004B1288"/>
    <w:rsid w:val="004B146E"/>
    <w:rsid w:val="004B16EA"/>
    <w:rsid w:val="004B1A09"/>
    <w:rsid w:val="004B1F13"/>
    <w:rsid w:val="004B22C3"/>
    <w:rsid w:val="004B2309"/>
    <w:rsid w:val="004B261B"/>
    <w:rsid w:val="004B26E0"/>
    <w:rsid w:val="004B27C7"/>
    <w:rsid w:val="004B2AFD"/>
    <w:rsid w:val="004B2BFC"/>
    <w:rsid w:val="004B2C21"/>
    <w:rsid w:val="004B2DE3"/>
    <w:rsid w:val="004B3069"/>
    <w:rsid w:val="004B30B8"/>
    <w:rsid w:val="004B3136"/>
    <w:rsid w:val="004B3189"/>
    <w:rsid w:val="004B3360"/>
    <w:rsid w:val="004B348F"/>
    <w:rsid w:val="004B36EB"/>
    <w:rsid w:val="004B37F5"/>
    <w:rsid w:val="004B39D4"/>
    <w:rsid w:val="004B3E96"/>
    <w:rsid w:val="004B3F62"/>
    <w:rsid w:val="004B448E"/>
    <w:rsid w:val="004B46FD"/>
    <w:rsid w:val="004B4C2C"/>
    <w:rsid w:val="004B4C85"/>
    <w:rsid w:val="004B4ED7"/>
    <w:rsid w:val="004B4FAF"/>
    <w:rsid w:val="004B4FD5"/>
    <w:rsid w:val="004B5135"/>
    <w:rsid w:val="004B52BF"/>
    <w:rsid w:val="004B532F"/>
    <w:rsid w:val="004B5985"/>
    <w:rsid w:val="004B5AE8"/>
    <w:rsid w:val="004B5CA2"/>
    <w:rsid w:val="004B5CAE"/>
    <w:rsid w:val="004B5D09"/>
    <w:rsid w:val="004B5D36"/>
    <w:rsid w:val="004B5D99"/>
    <w:rsid w:val="004B6073"/>
    <w:rsid w:val="004B60C3"/>
    <w:rsid w:val="004B63DE"/>
    <w:rsid w:val="004B677B"/>
    <w:rsid w:val="004B687D"/>
    <w:rsid w:val="004B6A53"/>
    <w:rsid w:val="004B7144"/>
    <w:rsid w:val="004B71FB"/>
    <w:rsid w:val="004B7917"/>
    <w:rsid w:val="004B7D09"/>
    <w:rsid w:val="004B7D2F"/>
    <w:rsid w:val="004B7D5D"/>
    <w:rsid w:val="004C0034"/>
    <w:rsid w:val="004C0136"/>
    <w:rsid w:val="004C0448"/>
    <w:rsid w:val="004C0502"/>
    <w:rsid w:val="004C0573"/>
    <w:rsid w:val="004C0583"/>
    <w:rsid w:val="004C0928"/>
    <w:rsid w:val="004C12B5"/>
    <w:rsid w:val="004C12FE"/>
    <w:rsid w:val="004C1391"/>
    <w:rsid w:val="004C1517"/>
    <w:rsid w:val="004C15F3"/>
    <w:rsid w:val="004C18F2"/>
    <w:rsid w:val="004C1917"/>
    <w:rsid w:val="004C193C"/>
    <w:rsid w:val="004C19F7"/>
    <w:rsid w:val="004C1B06"/>
    <w:rsid w:val="004C1B17"/>
    <w:rsid w:val="004C20CC"/>
    <w:rsid w:val="004C26F4"/>
    <w:rsid w:val="004C2C89"/>
    <w:rsid w:val="004C2D8F"/>
    <w:rsid w:val="004C2DDA"/>
    <w:rsid w:val="004C2E3B"/>
    <w:rsid w:val="004C2E3C"/>
    <w:rsid w:val="004C2F4C"/>
    <w:rsid w:val="004C31AF"/>
    <w:rsid w:val="004C31B6"/>
    <w:rsid w:val="004C346E"/>
    <w:rsid w:val="004C4363"/>
    <w:rsid w:val="004C43BC"/>
    <w:rsid w:val="004C499A"/>
    <w:rsid w:val="004C4C72"/>
    <w:rsid w:val="004C4D15"/>
    <w:rsid w:val="004C4DB8"/>
    <w:rsid w:val="004C4E4B"/>
    <w:rsid w:val="004C4F37"/>
    <w:rsid w:val="004C5330"/>
    <w:rsid w:val="004C56E8"/>
    <w:rsid w:val="004C58A7"/>
    <w:rsid w:val="004C5956"/>
    <w:rsid w:val="004C5D3D"/>
    <w:rsid w:val="004C5EFF"/>
    <w:rsid w:val="004C625A"/>
    <w:rsid w:val="004C628D"/>
    <w:rsid w:val="004C62C0"/>
    <w:rsid w:val="004C6346"/>
    <w:rsid w:val="004C691A"/>
    <w:rsid w:val="004C6F66"/>
    <w:rsid w:val="004C6FD2"/>
    <w:rsid w:val="004C7124"/>
    <w:rsid w:val="004C73A1"/>
    <w:rsid w:val="004C79D2"/>
    <w:rsid w:val="004C7C27"/>
    <w:rsid w:val="004C7C89"/>
    <w:rsid w:val="004C7D3A"/>
    <w:rsid w:val="004D0221"/>
    <w:rsid w:val="004D0340"/>
    <w:rsid w:val="004D03B0"/>
    <w:rsid w:val="004D046E"/>
    <w:rsid w:val="004D0484"/>
    <w:rsid w:val="004D04B6"/>
    <w:rsid w:val="004D0985"/>
    <w:rsid w:val="004D0D6F"/>
    <w:rsid w:val="004D109C"/>
    <w:rsid w:val="004D134C"/>
    <w:rsid w:val="004D1543"/>
    <w:rsid w:val="004D168B"/>
    <w:rsid w:val="004D17F7"/>
    <w:rsid w:val="004D1BF0"/>
    <w:rsid w:val="004D220D"/>
    <w:rsid w:val="004D248D"/>
    <w:rsid w:val="004D2717"/>
    <w:rsid w:val="004D2934"/>
    <w:rsid w:val="004D2BEB"/>
    <w:rsid w:val="004D2DB1"/>
    <w:rsid w:val="004D2DEA"/>
    <w:rsid w:val="004D2EF5"/>
    <w:rsid w:val="004D2F1D"/>
    <w:rsid w:val="004D2F61"/>
    <w:rsid w:val="004D36D5"/>
    <w:rsid w:val="004D380E"/>
    <w:rsid w:val="004D4324"/>
    <w:rsid w:val="004D4330"/>
    <w:rsid w:val="004D43A3"/>
    <w:rsid w:val="004D4842"/>
    <w:rsid w:val="004D4F34"/>
    <w:rsid w:val="004D52F3"/>
    <w:rsid w:val="004D544B"/>
    <w:rsid w:val="004D5515"/>
    <w:rsid w:val="004D56CE"/>
    <w:rsid w:val="004D574E"/>
    <w:rsid w:val="004D5757"/>
    <w:rsid w:val="004D6015"/>
    <w:rsid w:val="004D602B"/>
    <w:rsid w:val="004D613C"/>
    <w:rsid w:val="004D6166"/>
    <w:rsid w:val="004D629B"/>
    <w:rsid w:val="004D63C7"/>
    <w:rsid w:val="004D67EE"/>
    <w:rsid w:val="004D6C9E"/>
    <w:rsid w:val="004D6E68"/>
    <w:rsid w:val="004D6FA3"/>
    <w:rsid w:val="004D6FE7"/>
    <w:rsid w:val="004D70E1"/>
    <w:rsid w:val="004D71AE"/>
    <w:rsid w:val="004D774E"/>
    <w:rsid w:val="004D7844"/>
    <w:rsid w:val="004D78ED"/>
    <w:rsid w:val="004D79C0"/>
    <w:rsid w:val="004D7AB7"/>
    <w:rsid w:val="004D7AC6"/>
    <w:rsid w:val="004E0027"/>
    <w:rsid w:val="004E02CE"/>
    <w:rsid w:val="004E0AB5"/>
    <w:rsid w:val="004E0B59"/>
    <w:rsid w:val="004E0C12"/>
    <w:rsid w:val="004E1019"/>
    <w:rsid w:val="004E16CB"/>
    <w:rsid w:val="004E1746"/>
    <w:rsid w:val="004E19BE"/>
    <w:rsid w:val="004E1D7E"/>
    <w:rsid w:val="004E1E4D"/>
    <w:rsid w:val="004E21DC"/>
    <w:rsid w:val="004E25C1"/>
    <w:rsid w:val="004E2C6C"/>
    <w:rsid w:val="004E2C96"/>
    <w:rsid w:val="004E2E58"/>
    <w:rsid w:val="004E3050"/>
    <w:rsid w:val="004E30C3"/>
    <w:rsid w:val="004E30C7"/>
    <w:rsid w:val="004E335B"/>
    <w:rsid w:val="004E33AC"/>
    <w:rsid w:val="004E3592"/>
    <w:rsid w:val="004E3AD6"/>
    <w:rsid w:val="004E3D77"/>
    <w:rsid w:val="004E3EDB"/>
    <w:rsid w:val="004E40DF"/>
    <w:rsid w:val="004E41E4"/>
    <w:rsid w:val="004E4297"/>
    <w:rsid w:val="004E43B3"/>
    <w:rsid w:val="004E4AEA"/>
    <w:rsid w:val="004E4BC7"/>
    <w:rsid w:val="004E4C82"/>
    <w:rsid w:val="004E4C99"/>
    <w:rsid w:val="004E4EB2"/>
    <w:rsid w:val="004E4F47"/>
    <w:rsid w:val="004E5749"/>
    <w:rsid w:val="004E57D9"/>
    <w:rsid w:val="004E5861"/>
    <w:rsid w:val="004E5BBD"/>
    <w:rsid w:val="004E5D28"/>
    <w:rsid w:val="004E617B"/>
    <w:rsid w:val="004E6477"/>
    <w:rsid w:val="004E66DC"/>
    <w:rsid w:val="004E6869"/>
    <w:rsid w:val="004E6A73"/>
    <w:rsid w:val="004E6A81"/>
    <w:rsid w:val="004E6BBE"/>
    <w:rsid w:val="004E6F00"/>
    <w:rsid w:val="004E7295"/>
    <w:rsid w:val="004E72F0"/>
    <w:rsid w:val="004E732D"/>
    <w:rsid w:val="004E758F"/>
    <w:rsid w:val="004E767D"/>
    <w:rsid w:val="004E7929"/>
    <w:rsid w:val="004E79DE"/>
    <w:rsid w:val="004E7A56"/>
    <w:rsid w:val="004E7BBB"/>
    <w:rsid w:val="004E7DA8"/>
    <w:rsid w:val="004F007E"/>
    <w:rsid w:val="004F018B"/>
    <w:rsid w:val="004F0610"/>
    <w:rsid w:val="004F065A"/>
    <w:rsid w:val="004F074B"/>
    <w:rsid w:val="004F077C"/>
    <w:rsid w:val="004F08DC"/>
    <w:rsid w:val="004F0B71"/>
    <w:rsid w:val="004F10A0"/>
    <w:rsid w:val="004F1444"/>
    <w:rsid w:val="004F17E0"/>
    <w:rsid w:val="004F1850"/>
    <w:rsid w:val="004F1918"/>
    <w:rsid w:val="004F1F60"/>
    <w:rsid w:val="004F2123"/>
    <w:rsid w:val="004F222A"/>
    <w:rsid w:val="004F2279"/>
    <w:rsid w:val="004F252D"/>
    <w:rsid w:val="004F2925"/>
    <w:rsid w:val="004F2B3C"/>
    <w:rsid w:val="004F2CF4"/>
    <w:rsid w:val="004F2E12"/>
    <w:rsid w:val="004F2EE5"/>
    <w:rsid w:val="004F3002"/>
    <w:rsid w:val="004F3014"/>
    <w:rsid w:val="004F33A6"/>
    <w:rsid w:val="004F370C"/>
    <w:rsid w:val="004F3718"/>
    <w:rsid w:val="004F3722"/>
    <w:rsid w:val="004F3A4B"/>
    <w:rsid w:val="004F3AFB"/>
    <w:rsid w:val="004F3D2D"/>
    <w:rsid w:val="004F3E2B"/>
    <w:rsid w:val="004F42EB"/>
    <w:rsid w:val="004F4918"/>
    <w:rsid w:val="004F4D96"/>
    <w:rsid w:val="004F4E8C"/>
    <w:rsid w:val="004F4F63"/>
    <w:rsid w:val="004F508F"/>
    <w:rsid w:val="004F52A8"/>
    <w:rsid w:val="004F5361"/>
    <w:rsid w:val="004F53A2"/>
    <w:rsid w:val="004F584C"/>
    <w:rsid w:val="004F5860"/>
    <w:rsid w:val="004F5BCB"/>
    <w:rsid w:val="004F5E77"/>
    <w:rsid w:val="004F5E9F"/>
    <w:rsid w:val="004F6003"/>
    <w:rsid w:val="004F64F9"/>
    <w:rsid w:val="004F6639"/>
    <w:rsid w:val="004F69AA"/>
    <w:rsid w:val="004F6A2E"/>
    <w:rsid w:val="004F6AD9"/>
    <w:rsid w:val="004F6D98"/>
    <w:rsid w:val="004F6F21"/>
    <w:rsid w:val="004F726F"/>
    <w:rsid w:val="004F72C4"/>
    <w:rsid w:val="004F73CC"/>
    <w:rsid w:val="004F73FC"/>
    <w:rsid w:val="004F7407"/>
    <w:rsid w:val="004F766A"/>
    <w:rsid w:val="004F794D"/>
    <w:rsid w:val="004F7D44"/>
    <w:rsid w:val="004F7E1C"/>
    <w:rsid w:val="004F7F06"/>
    <w:rsid w:val="004F7FC5"/>
    <w:rsid w:val="0050034F"/>
    <w:rsid w:val="00500361"/>
    <w:rsid w:val="00500655"/>
    <w:rsid w:val="00500D96"/>
    <w:rsid w:val="00501174"/>
    <w:rsid w:val="0050225B"/>
    <w:rsid w:val="00502491"/>
    <w:rsid w:val="00502785"/>
    <w:rsid w:val="005028F4"/>
    <w:rsid w:val="00502A66"/>
    <w:rsid w:val="00502AE4"/>
    <w:rsid w:val="00502ECD"/>
    <w:rsid w:val="0050302A"/>
    <w:rsid w:val="005030A0"/>
    <w:rsid w:val="00503345"/>
    <w:rsid w:val="0050358F"/>
    <w:rsid w:val="00503590"/>
    <w:rsid w:val="0050370E"/>
    <w:rsid w:val="0050381B"/>
    <w:rsid w:val="005038F2"/>
    <w:rsid w:val="0050393C"/>
    <w:rsid w:val="005039CA"/>
    <w:rsid w:val="00503A86"/>
    <w:rsid w:val="00503E87"/>
    <w:rsid w:val="00504142"/>
    <w:rsid w:val="00504939"/>
    <w:rsid w:val="00504A0D"/>
    <w:rsid w:val="00504E32"/>
    <w:rsid w:val="00505336"/>
    <w:rsid w:val="005055E5"/>
    <w:rsid w:val="005057BB"/>
    <w:rsid w:val="00505856"/>
    <w:rsid w:val="005058FE"/>
    <w:rsid w:val="00506069"/>
    <w:rsid w:val="005061BA"/>
    <w:rsid w:val="00506445"/>
    <w:rsid w:val="0050652F"/>
    <w:rsid w:val="005065A4"/>
    <w:rsid w:val="005065C0"/>
    <w:rsid w:val="005069B8"/>
    <w:rsid w:val="00506AFA"/>
    <w:rsid w:val="00506C85"/>
    <w:rsid w:val="00507497"/>
    <w:rsid w:val="00507526"/>
    <w:rsid w:val="005078D0"/>
    <w:rsid w:val="00507934"/>
    <w:rsid w:val="00507C9C"/>
    <w:rsid w:val="00507F18"/>
    <w:rsid w:val="00507F38"/>
    <w:rsid w:val="00510122"/>
    <w:rsid w:val="00510EF3"/>
    <w:rsid w:val="005112E0"/>
    <w:rsid w:val="005112FE"/>
    <w:rsid w:val="00511325"/>
    <w:rsid w:val="0051132D"/>
    <w:rsid w:val="00511457"/>
    <w:rsid w:val="005115F9"/>
    <w:rsid w:val="00511C1D"/>
    <w:rsid w:val="005121AF"/>
    <w:rsid w:val="0051243B"/>
    <w:rsid w:val="00512880"/>
    <w:rsid w:val="00512A12"/>
    <w:rsid w:val="00512D8B"/>
    <w:rsid w:val="00512E63"/>
    <w:rsid w:val="00512EB8"/>
    <w:rsid w:val="00512FA1"/>
    <w:rsid w:val="0051320C"/>
    <w:rsid w:val="0051346C"/>
    <w:rsid w:val="00513533"/>
    <w:rsid w:val="00513595"/>
    <w:rsid w:val="0051363F"/>
    <w:rsid w:val="00513AE7"/>
    <w:rsid w:val="00513D66"/>
    <w:rsid w:val="00513EAB"/>
    <w:rsid w:val="00513FDC"/>
    <w:rsid w:val="00514039"/>
    <w:rsid w:val="00514652"/>
    <w:rsid w:val="00514D05"/>
    <w:rsid w:val="00514E57"/>
    <w:rsid w:val="005150EF"/>
    <w:rsid w:val="0051559A"/>
    <w:rsid w:val="005158CD"/>
    <w:rsid w:val="00515B07"/>
    <w:rsid w:val="00515B4A"/>
    <w:rsid w:val="0051623A"/>
    <w:rsid w:val="00516499"/>
    <w:rsid w:val="005165C6"/>
    <w:rsid w:val="0051681F"/>
    <w:rsid w:val="00516B92"/>
    <w:rsid w:val="00516FBD"/>
    <w:rsid w:val="00517922"/>
    <w:rsid w:val="00517A04"/>
    <w:rsid w:val="00517C24"/>
    <w:rsid w:val="00517C98"/>
    <w:rsid w:val="005200EC"/>
    <w:rsid w:val="00520578"/>
    <w:rsid w:val="00520944"/>
    <w:rsid w:val="005209D5"/>
    <w:rsid w:val="00520EDA"/>
    <w:rsid w:val="00520EF6"/>
    <w:rsid w:val="00521065"/>
    <w:rsid w:val="00521218"/>
    <w:rsid w:val="0052135D"/>
    <w:rsid w:val="005218C8"/>
    <w:rsid w:val="00521AEF"/>
    <w:rsid w:val="00521B8C"/>
    <w:rsid w:val="0052248A"/>
    <w:rsid w:val="005227A4"/>
    <w:rsid w:val="00522990"/>
    <w:rsid w:val="00522C77"/>
    <w:rsid w:val="00522C93"/>
    <w:rsid w:val="00522E36"/>
    <w:rsid w:val="00522E61"/>
    <w:rsid w:val="0052365A"/>
    <w:rsid w:val="00523722"/>
    <w:rsid w:val="00523E92"/>
    <w:rsid w:val="00523F82"/>
    <w:rsid w:val="005242DD"/>
    <w:rsid w:val="00524479"/>
    <w:rsid w:val="00524650"/>
    <w:rsid w:val="00524902"/>
    <w:rsid w:val="005256D8"/>
    <w:rsid w:val="00525967"/>
    <w:rsid w:val="00525A9F"/>
    <w:rsid w:val="00525D24"/>
    <w:rsid w:val="00525E90"/>
    <w:rsid w:val="00526097"/>
    <w:rsid w:val="005260A3"/>
    <w:rsid w:val="005262C1"/>
    <w:rsid w:val="0052642F"/>
    <w:rsid w:val="00526481"/>
    <w:rsid w:val="005266FA"/>
    <w:rsid w:val="0052674F"/>
    <w:rsid w:val="00526760"/>
    <w:rsid w:val="00526999"/>
    <w:rsid w:val="00526E9F"/>
    <w:rsid w:val="00526FC0"/>
    <w:rsid w:val="005274BE"/>
    <w:rsid w:val="0052769F"/>
    <w:rsid w:val="0052781C"/>
    <w:rsid w:val="00527912"/>
    <w:rsid w:val="0052791B"/>
    <w:rsid w:val="00527C4D"/>
    <w:rsid w:val="00527DA5"/>
    <w:rsid w:val="00527E0A"/>
    <w:rsid w:val="0053027E"/>
    <w:rsid w:val="0053054F"/>
    <w:rsid w:val="00530C74"/>
    <w:rsid w:val="00530E60"/>
    <w:rsid w:val="00531023"/>
    <w:rsid w:val="00531279"/>
    <w:rsid w:val="005313AA"/>
    <w:rsid w:val="00531C33"/>
    <w:rsid w:val="00531F0F"/>
    <w:rsid w:val="00531FBB"/>
    <w:rsid w:val="0053226B"/>
    <w:rsid w:val="00532435"/>
    <w:rsid w:val="00533152"/>
    <w:rsid w:val="005333C2"/>
    <w:rsid w:val="00533496"/>
    <w:rsid w:val="005334C9"/>
    <w:rsid w:val="00533730"/>
    <w:rsid w:val="00533762"/>
    <w:rsid w:val="00533B45"/>
    <w:rsid w:val="00533EF5"/>
    <w:rsid w:val="00533F6A"/>
    <w:rsid w:val="005344CC"/>
    <w:rsid w:val="00534548"/>
    <w:rsid w:val="005348F0"/>
    <w:rsid w:val="00534C82"/>
    <w:rsid w:val="00534E27"/>
    <w:rsid w:val="005353BC"/>
    <w:rsid w:val="005355DB"/>
    <w:rsid w:val="00535947"/>
    <w:rsid w:val="00536130"/>
    <w:rsid w:val="00536181"/>
    <w:rsid w:val="00536258"/>
    <w:rsid w:val="0053671E"/>
    <w:rsid w:val="005368CD"/>
    <w:rsid w:val="0053690C"/>
    <w:rsid w:val="00536AD6"/>
    <w:rsid w:val="00536CE5"/>
    <w:rsid w:val="00536E41"/>
    <w:rsid w:val="005372F8"/>
    <w:rsid w:val="00537377"/>
    <w:rsid w:val="0053738E"/>
    <w:rsid w:val="005377BB"/>
    <w:rsid w:val="00537AD3"/>
    <w:rsid w:val="00537DDA"/>
    <w:rsid w:val="00537E9C"/>
    <w:rsid w:val="005401D4"/>
    <w:rsid w:val="00540441"/>
    <w:rsid w:val="00540526"/>
    <w:rsid w:val="00540CB6"/>
    <w:rsid w:val="00541201"/>
    <w:rsid w:val="005419EA"/>
    <w:rsid w:val="00541BFD"/>
    <w:rsid w:val="00542042"/>
    <w:rsid w:val="005422CF"/>
    <w:rsid w:val="00542320"/>
    <w:rsid w:val="005423C9"/>
    <w:rsid w:val="00542517"/>
    <w:rsid w:val="0054267E"/>
    <w:rsid w:val="005428E2"/>
    <w:rsid w:val="0054297B"/>
    <w:rsid w:val="00543301"/>
    <w:rsid w:val="00543A5B"/>
    <w:rsid w:val="00543A81"/>
    <w:rsid w:val="00543BBA"/>
    <w:rsid w:val="00543EC5"/>
    <w:rsid w:val="005440F5"/>
    <w:rsid w:val="005447F1"/>
    <w:rsid w:val="005448CA"/>
    <w:rsid w:val="00544D76"/>
    <w:rsid w:val="00544FC3"/>
    <w:rsid w:val="00544FCB"/>
    <w:rsid w:val="00545340"/>
    <w:rsid w:val="00545344"/>
    <w:rsid w:val="00545445"/>
    <w:rsid w:val="005459DF"/>
    <w:rsid w:val="005459F3"/>
    <w:rsid w:val="00545DD6"/>
    <w:rsid w:val="00545E0D"/>
    <w:rsid w:val="0054622C"/>
    <w:rsid w:val="00546E17"/>
    <w:rsid w:val="0054712C"/>
    <w:rsid w:val="005472EB"/>
    <w:rsid w:val="005474CA"/>
    <w:rsid w:val="0054786A"/>
    <w:rsid w:val="0054786D"/>
    <w:rsid w:val="00547910"/>
    <w:rsid w:val="00547DE1"/>
    <w:rsid w:val="00550202"/>
    <w:rsid w:val="005503F3"/>
    <w:rsid w:val="00550520"/>
    <w:rsid w:val="00550ABA"/>
    <w:rsid w:val="00550CB8"/>
    <w:rsid w:val="00550F7F"/>
    <w:rsid w:val="005510EB"/>
    <w:rsid w:val="0055134A"/>
    <w:rsid w:val="0055136A"/>
    <w:rsid w:val="00551547"/>
    <w:rsid w:val="00551582"/>
    <w:rsid w:val="0055189C"/>
    <w:rsid w:val="00551BBA"/>
    <w:rsid w:val="00551C21"/>
    <w:rsid w:val="00552035"/>
    <w:rsid w:val="005521CD"/>
    <w:rsid w:val="00552211"/>
    <w:rsid w:val="00552214"/>
    <w:rsid w:val="005524BB"/>
    <w:rsid w:val="00552A1D"/>
    <w:rsid w:val="00552AC2"/>
    <w:rsid w:val="00552C1A"/>
    <w:rsid w:val="005531A9"/>
    <w:rsid w:val="005531D7"/>
    <w:rsid w:val="005533FC"/>
    <w:rsid w:val="00553772"/>
    <w:rsid w:val="00553774"/>
    <w:rsid w:val="00553E04"/>
    <w:rsid w:val="00553EA9"/>
    <w:rsid w:val="005540E5"/>
    <w:rsid w:val="005540F3"/>
    <w:rsid w:val="00554212"/>
    <w:rsid w:val="00554407"/>
    <w:rsid w:val="00554555"/>
    <w:rsid w:val="00554820"/>
    <w:rsid w:val="00554A5E"/>
    <w:rsid w:val="00554B22"/>
    <w:rsid w:val="00554B6B"/>
    <w:rsid w:val="00554BAA"/>
    <w:rsid w:val="00554BBA"/>
    <w:rsid w:val="00554C08"/>
    <w:rsid w:val="00554C74"/>
    <w:rsid w:val="00555744"/>
    <w:rsid w:val="00555A0F"/>
    <w:rsid w:val="00555C1C"/>
    <w:rsid w:val="00555C29"/>
    <w:rsid w:val="00556399"/>
    <w:rsid w:val="00556783"/>
    <w:rsid w:val="005567BB"/>
    <w:rsid w:val="005569A9"/>
    <w:rsid w:val="00556C23"/>
    <w:rsid w:val="00556C5D"/>
    <w:rsid w:val="00556D54"/>
    <w:rsid w:val="00556EB3"/>
    <w:rsid w:val="00556EDB"/>
    <w:rsid w:val="00557273"/>
    <w:rsid w:val="005573DC"/>
    <w:rsid w:val="0055779A"/>
    <w:rsid w:val="00557E3A"/>
    <w:rsid w:val="00557FF8"/>
    <w:rsid w:val="00560077"/>
    <w:rsid w:val="00560140"/>
    <w:rsid w:val="0056027B"/>
    <w:rsid w:val="005603A1"/>
    <w:rsid w:val="00560966"/>
    <w:rsid w:val="00560AFE"/>
    <w:rsid w:val="00560CCD"/>
    <w:rsid w:val="00560CE7"/>
    <w:rsid w:val="00561492"/>
    <w:rsid w:val="00561565"/>
    <w:rsid w:val="0056191A"/>
    <w:rsid w:val="0056191F"/>
    <w:rsid w:val="00561B36"/>
    <w:rsid w:val="00561CA9"/>
    <w:rsid w:val="00561CDD"/>
    <w:rsid w:val="00561CEB"/>
    <w:rsid w:val="00561E15"/>
    <w:rsid w:val="005620CB"/>
    <w:rsid w:val="00562176"/>
    <w:rsid w:val="005623C0"/>
    <w:rsid w:val="005623CB"/>
    <w:rsid w:val="00562404"/>
    <w:rsid w:val="005624FF"/>
    <w:rsid w:val="0056258F"/>
    <w:rsid w:val="00562819"/>
    <w:rsid w:val="0056295F"/>
    <w:rsid w:val="005629F5"/>
    <w:rsid w:val="00562A63"/>
    <w:rsid w:val="00562B51"/>
    <w:rsid w:val="00562F8D"/>
    <w:rsid w:val="005632CB"/>
    <w:rsid w:val="00563357"/>
    <w:rsid w:val="00563654"/>
    <w:rsid w:val="00563701"/>
    <w:rsid w:val="0056375A"/>
    <w:rsid w:val="00563876"/>
    <w:rsid w:val="00563990"/>
    <w:rsid w:val="00563B27"/>
    <w:rsid w:val="00563BAE"/>
    <w:rsid w:val="00563ED3"/>
    <w:rsid w:val="00564104"/>
    <w:rsid w:val="005641A7"/>
    <w:rsid w:val="005644F5"/>
    <w:rsid w:val="00564BFD"/>
    <w:rsid w:val="00564E80"/>
    <w:rsid w:val="005651F2"/>
    <w:rsid w:val="0056550E"/>
    <w:rsid w:val="00565A91"/>
    <w:rsid w:val="00566031"/>
    <w:rsid w:val="0056622F"/>
    <w:rsid w:val="00566328"/>
    <w:rsid w:val="0056686A"/>
    <w:rsid w:val="00566AF6"/>
    <w:rsid w:val="00566DEA"/>
    <w:rsid w:val="00567016"/>
    <w:rsid w:val="0056705A"/>
    <w:rsid w:val="005671CD"/>
    <w:rsid w:val="0056753D"/>
    <w:rsid w:val="0056763B"/>
    <w:rsid w:val="0056773E"/>
    <w:rsid w:val="00567795"/>
    <w:rsid w:val="00570043"/>
    <w:rsid w:val="00570598"/>
    <w:rsid w:val="00570B8D"/>
    <w:rsid w:val="00570BF0"/>
    <w:rsid w:val="00570C36"/>
    <w:rsid w:val="00570D92"/>
    <w:rsid w:val="00570F26"/>
    <w:rsid w:val="005712D6"/>
    <w:rsid w:val="005714AF"/>
    <w:rsid w:val="0057173C"/>
    <w:rsid w:val="005717DF"/>
    <w:rsid w:val="0057195B"/>
    <w:rsid w:val="00571989"/>
    <w:rsid w:val="00571FD5"/>
    <w:rsid w:val="0057225D"/>
    <w:rsid w:val="00572357"/>
    <w:rsid w:val="005727FE"/>
    <w:rsid w:val="00572997"/>
    <w:rsid w:val="00572D0A"/>
    <w:rsid w:val="00572DA8"/>
    <w:rsid w:val="00572DEE"/>
    <w:rsid w:val="00572ED3"/>
    <w:rsid w:val="00573127"/>
    <w:rsid w:val="00573403"/>
    <w:rsid w:val="00573580"/>
    <w:rsid w:val="005736E3"/>
    <w:rsid w:val="00573889"/>
    <w:rsid w:val="0057392E"/>
    <w:rsid w:val="00573AEC"/>
    <w:rsid w:val="00573F69"/>
    <w:rsid w:val="00573F8B"/>
    <w:rsid w:val="005745BD"/>
    <w:rsid w:val="00574684"/>
    <w:rsid w:val="00574725"/>
    <w:rsid w:val="0057473E"/>
    <w:rsid w:val="00574950"/>
    <w:rsid w:val="00574C4B"/>
    <w:rsid w:val="00574F8C"/>
    <w:rsid w:val="00575103"/>
    <w:rsid w:val="00575107"/>
    <w:rsid w:val="005753B7"/>
    <w:rsid w:val="0057549E"/>
    <w:rsid w:val="0057552E"/>
    <w:rsid w:val="00575851"/>
    <w:rsid w:val="005758A1"/>
    <w:rsid w:val="0057598C"/>
    <w:rsid w:val="00575C3F"/>
    <w:rsid w:val="00575DD8"/>
    <w:rsid w:val="00575F27"/>
    <w:rsid w:val="005763AD"/>
    <w:rsid w:val="00576559"/>
    <w:rsid w:val="00576561"/>
    <w:rsid w:val="005766AB"/>
    <w:rsid w:val="0057685F"/>
    <w:rsid w:val="00576B2A"/>
    <w:rsid w:val="00576B44"/>
    <w:rsid w:val="00576F8B"/>
    <w:rsid w:val="005772E8"/>
    <w:rsid w:val="005775C1"/>
    <w:rsid w:val="0057771B"/>
    <w:rsid w:val="005777EE"/>
    <w:rsid w:val="00577B4C"/>
    <w:rsid w:val="00577DCC"/>
    <w:rsid w:val="0058008C"/>
    <w:rsid w:val="00580326"/>
    <w:rsid w:val="005804C9"/>
    <w:rsid w:val="0058084D"/>
    <w:rsid w:val="0058094B"/>
    <w:rsid w:val="00580ED9"/>
    <w:rsid w:val="00581224"/>
    <w:rsid w:val="005814E5"/>
    <w:rsid w:val="00581735"/>
    <w:rsid w:val="0058186F"/>
    <w:rsid w:val="005819D9"/>
    <w:rsid w:val="00581AD7"/>
    <w:rsid w:val="00581F4E"/>
    <w:rsid w:val="00582595"/>
    <w:rsid w:val="0058278E"/>
    <w:rsid w:val="0058289D"/>
    <w:rsid w:val="0058299F"/>
    <w:rsid w:val="00582A63"/>
    <w:rsid w:val="005830DA"/>
    <w:rsid w:val="005830F8"/>
    <w:rsid w:val="0058312C"/>
    <w:rsid w:val="00583172"/>
    <w:rsid w:val="005835D9"/>
    <w:rsid w:val="005838CB"/>
    <w:rsid w:val="00583945"/>
    <w:rsid w:val="00583A56"/>
    <w:rsid w:val="00583BF8"/>
    <w:rsid w:val="00583C2F"/>
    <w:rsid w:val="00583C36"/>
    <w:rsid w:val="00583D07"/>
    <w:rsid w:val="00583D8C"/>
    <w:rsid w:val="00583DD8"/>
    <w:rsid w:val="00583DDE"/>
    <w:rsid w:val="00583E28"/>
    <w:rsid w:val="00583FCA"/>
    <w:rsid w:val="00584474"/>
    <w:rsid w:val="00585159"/>
    <w:rsid w:val="005852C6"/>
    <w:rsid w:val="0058549D"/>
    <w:rsid w:val="00585E73"/>
    <w:rsid w:val="005860D0"/>
    <w:rsid w:val="00586263"/>
    <w:rsid w:val="0058634B"/>
    <w:rsid w:val="00586527"/>
    <w:rsid w:val="00586751"/>
    <w:rsid w:val="00586784"/>
    <w:rsid w:val="00586917"/>
    <w:rsid w:val="00586D7D"/>
    <w:rsid w:val="00586E40"/>
    <w:rsid w:val="00586F3A"/>
    <w:rsid w:val="00587128"/>
    <w:rsid w:val="0058719C"/>
    <w:rsid w:val="00587484"/>
    <w:rsid w:val="0058768B"/>
    <w:rsid w:val="005876AF"/>
    <w:rsid w:val="00587F10"/>
    <w:rsid w:val="00587F39"/>
    <w:rsid w:val="00590134"/>
    <w:rsid w:val="0059020D"/>
    <w:rsid w:val="00590878"/>
    <w:rsid w:val="00590891"/>
    <w:rsid w:val="00590C81"/>
    <w:rsid w:val="00590F41"/>
    <w:rsid w:val="00590FD3"/>
    <w:rsid w:val="0059116E"/>
    <w:rsid w:val="005915A9"/>
    <w:rsid w:val="005916E0"/>
    <w:rsid w:val="005917E9"/>
    <w:rsid w:val="00591AD2"/>
    <w:rsid w:val="00591C85"/>
    <w:rsid w:val="00591FFD"/>
    <w:rsid w:val="005925D1"/>
    <w:rsid w:val="00592A17"/>
    <w:rsid w:val="00592BFD"/>
    <w:rsid w:val="00592CED"/>
    <w:rsid w:val="00592E3A"/>
    <w:rsid w:val="00593601"/>
    <w:rsid w:val="00593A31"/>
    <w:rsid w:val="00593CF1"/>
    <w:rsid w:val="00593FCD"/>
    <w:rsid w:val="00594328"/>
    <w:rsid w:val="005945FD"/>
    <w:rsid w:val="005947CD"/>
    <w:rsid w:val="00594898"/>
    <w:rsid w:val="00594958"/>
    <w:rsid w:val="00594C7A"/>
    <w:rsid w:val="00594CA1"/>
    <w:rsid w:val="005950C2"/>
    <w:rsid w:val="005951A2"/>
    <w:rsid w:val="005953C7"/>
    <w:rsid w:val="00595F5A"/>
    <w:rsid w:val="005962EF"/>
    <w:rsid w:val="0059649C"/>
    <w:rsid w:val="00596587"/>
    <w:rsid w:val="00596A57"/>
    <w:rsid w:val="00596A81"/>
    <w:rsid w:val="00596CDB"/>
    <w:rsid w:val="00596F64"/>
    <w:rsid w:val="00597291"/>
    <w:rsid w:val="005972CB"/>
    <w:rsid w:val="0059757F"/>
    <w:rsid w:val="00597692"/>
    <w:rsid w:val="00597C49"/>
    <w:rsid w:val="005A033F"/>
    <w:rsid w:val="005A0470"/>
    <w:rsid w:val="005A0725"/>
    <w:rsid w:val="005A0743"/>
    <w:rsid w:val="005A08BA"/>
    <w:rsid w:val="005A08EB"/>
    <w:rsid w:val="005A0BF2"/>
    <w:rsid w:val="005A0C64"/>
    <w:rsid w:val="005A0C80"/>
    <w:rsid w:val="005A0C8C"/>
    <w:rsid w:val="005A0CAA"/>
    <w:rsid w:val="005A0FB2"/>
    <w:rsid w:val="005A1164"/>
    <w:rsid w:val="005A1216"/>
    <w:rsid w:val="005A161F"/>
    <w:rsid w:val="005A1760"/>
    <w:rsid w:val="005A1831"/>
    <w:rsid w:val="005A18AE"/>
    <w:rsid w:val="005A1E23"/>
    <w:rsid w:val="005A217B"/>
    <w:rsid w:val="005A21D0"/>
    <w:rsid w:val="005A24D9"/>
    <w:rsid w:val="005A256A"/>
    <w:rsid w:val="005A516D"/>
    <w:rsid w:val="005A533B"/>
    <w:rsid w:val="005A567C"/>
    <w:rsid w:val="005A57B7"/>
    <w:rsid w:val="005A5904"/>
    <w:rsid w:val="005A5B34"/>
    <w:rsid w:val="005A5B9E"/>
    <w:rsid w:val="005A5D5C"/>
    <w:rsid w:val="005A5F17"/>
    <w:rsid w:val="005A5FA9"/>
    <w:rsid w:val="005A604B"/>
    <w:rsid w:val="005A606F"/>
    <w:rsid w:val="005A6374"/>
    <w:rsid w:val="005A656B"/>
    <w:rsid w:val="005A65FA"/>
    <w:rsid w:val="005A68C1"/>
    <w:rsid w:val="005A716B"/>
    <w:rsid w:val="005A739F"/>
    <w:rsid w:val="005A7737"/>
    <w:rsid w:val="005A78F0"/>
    <w:rsid w:val="005A7B14"/>
    <w:rsid w:val="005A7FD1"/>
    <w:rsid w:val="005B007E"/>
    <w:rsid w:val="005B01E9"/>
    <w:rsid w:val="005B0D02"/>
    <w:rsid w:val="005B1076"/>
    <w:rsid w:val="005B1655"/>
    <w:rsid w:val="005B17D3"/>
    <w:rsid w:val="005B1988"/>
    <w:rsid w:val="005B1A67"/>
    <w:rsid w:val="005B1AA9"/>
    <w:rsid w:val="005B1AAF"/>
    <w:rsid w:val="005B1B22"/>
    <w:rsid w:val="005B1BAD"/>
    <w:rsid w:val="005B1BCC"/>
    <w:rsid w:val="005B1D6E"/>
    <w:rsid w:val="005B1E9B"/>
    <w:rsid w:val="005B2050"/>
    <w:rsid w:val="005B267E"/>
    <w:rsid w:val="005B27FE"/>
    <w:rsid w:val="005B289C"/>
    <w:rsid w:val="005B2BA3"/>
    <w:rsid w:val="005B348D"/>
    <w:rsid w:val="005B3AD8"/>
    <w:rsid w:val="005B3E9A"/>
    <w:rsid w:val="005B3F19"/>
    <w:rsid w:val="005B4515"/>
    <w:rsid w:val="005B459F"/>
    <w:rsid w:val="005B4B6F"/>
    <w:rsid w:val="005B4B7A"/>
    <w:rsid w:val="005B4D76"/>
    <w:rsid w:val="005B4F8A"/>
    <w:rsid w:val="005B50AF"/>
    <w:rsid w:val="005B5285"/>
    <w:rsid w:val="005B5362"/>
    <w:rsid w:val="005B5850"/>
    <w:rsid w:val="005B5B23"/>
    <w:rsid w:val="005B5BA6"/>
    <w:rsid w:val="005B60E1"/>
    <w:rsid w:val="005B6365"/>
    <w:rsid w:val="005B6463"/>
    <w:rsid w:val="005B6569"/>
    <w:rsid w:val="005B69A6"/>
    <w:rsid w:val="005B6B31"/>
    <w:rsid w:val="005B6FCE"/>
    <w:rsid w:val="005B7464"/>
    <w:rsid w:val="005B748E"/>
    <w:rsid w:val="005B79D0"/>
    <w:rsid w:val="005B79DB"/>
    <w:rsid w:val="005B7B09"/>
    <w:rsid w:val="005B7FD4"/>
    <w:rsid w:val="005C01FC"/>
    <w:rsid w:val="005C0574"/>
    <w:rsid w:val="005C0C55"/>
    <w:rsid w:val="005C0CB2"/>
    <w:rsid w:val="005C0D62"/>
    <w:rsid w:val="005C0EE5"/>
    <w:rsid w:val="005C1048"/>
    <w:rsid w:val="005C105E"/>
    <w:rsid w:val="005C1185"/>
    <w:rsid w:val="005C126D"/>
    <w:rsid w:val="005C1619"/>
    <w:rsid w:val="005C1894"/>
    <w:rsid w:val="005C1A20"/>
    <w:rsid w:val="005C1BD5"/>
    <w:rsid w:val="005C1EB2"/>
    <w:rsid w:val="005C2154"/>
    <w:rsid w:val="005C2340"/>
    <w:rsid w:val="005C272B"/>
    <w:rsid w:val="005C28B1"/>
    <w:rsid w:val="005C29C4"/>
    <w:rsid w:val="005C2BA7"/>
    <w:rsid w:val="005C32B5"/>
    <w:rsid w:val="005C338C"/>
    <w:rsid w:val="005C3450"/>
    <w:rsid w:val="005C372C"/>
    <w:rsid w:val="005C3A1D"/>
    <w:rsid w:val="005C3FEF"/>
    <w:rsid w:val="005C407F"/>
    <w:rsid w:val="005C4127"/>
    <w:rsid w:val="005C4173"/>
    <w:rsid w:val="005C4524"/>
    <w:rsid w:val="005C453A"/>
    <w:rsid w:val="005C47D5"/>
    <w:rsid w:val="005C482B"/>
    <w:rsid w:val="005C491F"/>
    <w:rsid w:val="005C5392"/>
    <w:rsid w:val="005C5463"/>
    <w:rsid w:val="005C5F0C"/>
    <w:rsid w:val="005C5FCB"/>
    <w:rsid w:val="005C6158"/>
    <w:rsid w:val="005C62A8"/>
    <w:rsid w:val="005C6391"/>
    <w:rsid w:val="005C6504"/>
    <w:rsid w:val="005C6630"/>
    <w:rsid w:val="005C663F"/>
    <w:rsid w:val="005C679B"/>
    <w:rsid w:val="005C6BA0"/>
    <w:rsid w:val="005C6D39"/>
    <w:rsid w:val="005C6EE6"/>
    <w:rsid w:val="005C7297"/>
    <w:rsid w:val="005C7C75"/>
    <w:rsid w:val="005C7CD3"/>
    <w:rsid w:val="005C7D89"/>
    <w:rsid w:val="005C7E58"/>
    <w:rsid w:val="005C7EF9"/>
    <w:rsid w:val="005D018B"/>
    <w:rsid w:val="005D0401"/>
    <w:rsid w:val="005D1106"/>
    <w:rsid w:val="005D1205"/>
    <w:rsid w:val="005D1431"/>
    <w:rsid w:val="005D144D"/>
    <w:rsid w:val="005D1882"/>
    <w:rsid w:val="005D18B5"/>
    <w:rsid w:val="005D1B52"/>
    <w:rsid w:val="005D1FA3"/>
    <w:rsid w:val="005D2024"/>
    <w:rsid w:val="005D21E0"/>
    <w:rsid w:val="005D2281"/>
    <w:rsid w:val="005D252D"/>
    <w:rsid w:val="005D2737"/>
    <w:rsid w:val="005D276A"/>
    <w:rsid w:val="005D290B"/>
    <w:rsid w:val="005D296C"/>
    <w:rsid w:val="005D2977"/>
    <w:rsid w:val="005D2A28"/>
    <w:rsid w:val="005D2A2A"/>
    <w:rsid w:val="005D2A46"/>
    <w:rsid w:val="005D2C17"/>
    <w:rsid w:val="005D2E53"/>
    <w:rsid w:val="005D2EE1"/>
    <w:rsid w:val="005D3368"/>
    <w:rsid w:val="005D4095"/>
    <w:rsid w:val="005D4162"/>
    <w:rsid w:val="005D43A0"/>
    <w:rsid w:val="005D4765"/>
    <w:rsid w:val="005D48A0"/>
    <w:rsid w:val="005D4E67"/>
    <w:rsid w:val="005D500C"/>
    <w:rsid w:val="005D5348"/>
    <w:rsid w:val="005D55AC"/>
    <w:rsid w:val="005D57FB"/>
    <w:rsid w:val="005D5B08"/>
    <w:rsid w:val="005D5D09"/>
    <w:rsid w:val="005D5D35"/>
    <w:rsid w:val="005D6606"/>
    <w:rsid w:val="005D6625"/>
    <w:rsid w:val="005D67D5"/>
    <w:rsid w:val="005D68FE"/>
    <w:rsid w:val="005D7210"/>
    <w:rsid w:val="005D7531"/>
    <w:rsid w:val="005D75D8"/>
    <w:rsid w:val="005D7659"/>
    <w:rsid w:val="005D7BCC"/>
    <w:rsid w:val="005D7C18"/>
    <w:rsid w:val="005D7F8C"/>
    <w:rsid w:val="005D7FE8"/>
    <w:rsid w:val="005E00AA"/>
    <w:rsid w:val="005E0242"/>
    <w:rsid w:val="005E06A6"/>
    <w:rsid w:val="005E077F"/>
    <w:rsid w:val="005E08F1"/>
    <w:rsid w:val="005E0990"/>
    <w:rsid w:val="005E09F7"/>
    <w:rsid w:val="005E0B8A"/>
    <w:rsid w:val="005E0CC0"/>
    <w:rsid w:val="005E0F34"/>
    <w:rsid w:val="005E108E"/>
    <w:rsid w:val="005E127D"/>
    <w:rsid w:val="005E1466"/>
    <w:rsid w:val="005E1718"/>
    <w:rsid w:val="005E1C40"/>
    <w:rsid w:val="005E1C63"/>
    <w:rsid w:val="005E1D88"/>
    <w:rsid w:val="005E2137"/>
    <w:rsid w:val="005E2422"/>
    <w:rsid w:val="005E24E4"/>
    <w:rsid w:val="005E25F6"/>
    <w:rsid w:val="005E2694"/>
    <w:rsid w:val="005E2883"/>
    <w:rsid w:val="005E2AE6"/>
    <w:rsid w:val="005E2C8B"/>
    <w:rsid w:val="005E2CC5"/>
    <w:rsid w:val="005E2D37"/>
    <w:rsid w:val="005E2FA9"/>
    <w:rsid w:val="005E32E6"/>
    <w:rsid w:val="005E3534"/>
    <w:rsid w:val="005E3568"/>
    <w:rsid w:val="005E37B4"/>
    <w:rsid w:val="005E3827"/>
    <w:rsid w:val="005E3AB7"/>
    <w:rsid w:val="005E3E38"/>
    <w:rsid w:val="005E3F64"/>
    <w:rsid w:val="005E42AC"/>
    <w:rsid w:val="005E42D3"/>
    <w:rsid w:val="005E4BB7"/>
    <w:rsid w:val="005E4EDD"/>
    <w:rsid w:val="005E4EF3"/>
    <w:rsid w:val="005E53E9"/>
    <w:rsid w:val="005E5499"/>
    <w:rsid w:val="005E579D"/>
    <w:rsid w:val="005E59B4"/>
    <w:rsid w:val="005E5EEB"/>
    <w:rsid w:val="005E5F05"/>
    <w:rsid w:val="005E61D2"/>
    <w:rsid w:val="005E61FA"/>
    <w:rsid w:val="005E6279"/>
    <w:rsid w:val="005E63BC"/>
    <w:rsid w:val="005E66BD"/>
    <w:rsid w:val="005E6717"/>
    <w:rsid w:val="005E6D4E"/>
    <w:rsid w:val="005E6DF1"/>
    <w:rsid w:val="005E74C1"/>
    <w:rsid w:val="005E779D"/>
    <w:rsid w:val="005E7AC1"/>
    <w:rsid w:val="005E7C8D"/>
    <w:rsid w:val="005E7DC1"/>
    <w:rsid w:val="005F0132"/>
    <w:rsid w:val="005F0218"/>
    <w:rsid w:val="005F0701"/>
    <w:rsid w:val="005F0945"/>
    <w:rsid w:val="005F098E"/>
    <w:rsid w:val="005F0D97"/>
    <w:rsid w:val="005F1E02"/>
    <w:rsid w:val="005F21E8"/>
    <w:rsid w:val="005F2297"/>
    <w:rsid w:val="005F2505"/>
    <w:rsid w:val="005F28A8"/>
    <w:rsid w:val="005F2B00"/>
    <w:rsid w:val="005F2C35"/>
    <w:rsid w:val="005F2CC6"/>
    <w:rsid w:val="005F2E00"/>
    <w:rsid w:val="005F2FBB"/>
    <w:rsid w:val="005F3043"/>
    <w:rsid w:val="005F3099"/>
    <w:rsid w:val="005F32DF"/>
    <w:rsid w:val="005F3510"/>
    <w:rsid w:val="005F3693"/>
    <w:rsid w:val="005F38FC"/>
    <w:rsid w:val="005F39E8"/>
    <w:rsid w:val="005F3C43"/>
    <w:rsid w:val="005F47E2"/>
    <w:rsid w:val="005F4A26"/>
    <w:rsid w:val="005F4DAF"/>
    <w:rsid w:val="005F4E08"/>
    <w:rsid w:val="005F5010"/>
    <w:rsid w:val="005F5097"/>
    <w:rsid w:val="005F5194"/>
    <w:rsid w:val="005F52FA"/>
    <w:rsid w:val="005F57BE"/>
    <w:rsid w:val="005F5A07"/>
    <w:rsid w:val="005F5BFA"/>
    <w:rsid w:val="005F5C70"/>
    <w:rsid w:val="005F622B"/>
    <w:rsid w:val="005F6469"/>
    <w:rsid w:val="005F65FA"/>
    <w:rsid w:val="005F66DE"/>
    <w:rsid w:val="005F68D3"/>
    <w:rsid w:val="005F6938"/>
    <w:rsid w:val="005F6A2C"/>
    <w:rsid w:val="005F6D56"/>
    <w:rsid w:val="005F7428"/>
    <w:rsid w:val="005F7866"/>
    <w:rsid w:val="005F7C99"/>
    <w:rsid w:val="005F7D29"/>
    <w:rsid w:val="0060007C"/>
    <w:rsid w:val="0060022A"/>
    <w:rsid w:val="00600339"/>
    <w:rsid w:val="00600344"/>
    <w:rsid w:val="00600768"/>
    <w:rsid w:val="00600774"/>
    <w:rsid w:val="00600834"/>
    <w:rsid w:val="00600BC8"/>
    <w:rsid w:val="00600C10"/>
    <w:rsid w:val="00600CC8"/>
    <w:rsid w:val="0060108E"/>
    <w:rsid w:val="00601148"/>
    <w:rsid w:val="0060154B"/>
    <w:rsid w:val="006018C2"/>
    <w:rsid w:val="0060197B"/>
    <w:rsid w:val="00601B58"/>
    <w:rsid w:val="00601B7F"/>
    <w:rsid w:val="00601BF3"/>
    <w:rsid w:val="00601D15"/>
    <w:rsid w:val="00601ECE"/>
    <w:rsid w:val="00601F5D"/>
    <w:rsid w:val="006021B6"/>
    <w:rsid w:val="00602414"/>
    <w:rsid w:val="00602429"/>
    <w:rsid w:val="006026E8"/>
    <w:rsid w:val="00602781"/>
    <w:rsid w:val="00602891"/>
    <w:rsid w:val="00602A3D"/>
    <w:rsid w:val="00603243"/>
    <w:rsid w:val="006032D6"/>
    <w:rsid w:val="0060335C"/>
    <w:rsid w:val="006034C6"/>
    <w:rsid w:val="00603637"/>
    <w:rsid w:val="00603690"/>
    <w:rsid w:val="006036C4"/>
    <w:rsid w:val="006036FA"/>
    <w:rsid w:val="00603781"/>
    <w:rsid w:val="00603858"/>
    <w:rsid w:val="0060387C"/>
    <w:rsid w:val="006038AF"/>
    <w:rsid w:val="006038E5"/>
    <w:rsid w:val="0060397F"/>
    <w:rsid w:val="0060410B"/>
    <w:rsid w:val="006041D4"/>
    <w:rsid w:val="00604205"/>
    <w:rsid w:val="00604327"/>
    <w:rsid w:val="00604557"/>
    <w:rsid w:val="006048F5"/>
    <w:rsid w:val="00604AAD"/>
    <w:rsid w:val="00604C91"/>
    <w:rsid w:val="0060512B"/>
    <w:rsid w:val="006051E9"/>
    <w:rsid w:val="00605391"/>
    <w:rsid w:val="00605745"/>
    <w:rsid w:val="0060575A"/>
    <w:rsid w:val="0060580B"/>
    <w:rsid w:val="00605845"/>
    <w:rsid w:val="006058A7"/>
    <w:rsid w:val="00605AA5"/>
    <w:rsid w:val="00606445"/>
    <w:rsid w:val="006066F7"/>
    <w:rsid w:val="0060693F"/>
    <w:rsid w:val="00606991"/>
    <w:rsid w:val="00606AC7"/>
    <w:rsid w:val="00606C83"/>
    <w:rsid w:val="0060705B"/>
    <w:rsid w:val="006074A5"/>
    <w:rsid w:val="00607543"/>
    <w:rsid w:val="006075BE"/>
    <w:rsid w:val="006078A4"/>
    <w:rsid w:val="006078F1"/>
    <w:rsid w:val="00607956"/>
    <w:rsid w:val="00607A87"/>
    <w:rsid w:val="00607B88"/>
    <w:rsid w:val="00607B92"/>
    <w:rsid w:val="00610019"/>
    <w:rsid w:val="00610283"/>
    <w:rsid w:val="006102E2"/>
    <w:rsid w:val="00610446"/>
    <w:rsid w:val="00610480"/>
    <w:rsid w:val="00610486"/>
    <w:rsid w:val="00610493"/>
    <w:rsid w:val="00610597"/>
    <w:rsid w:val="00610794"/>
    <w:rsid w:val="00610F4D"/>
    <w:rsid w:val="0061115C"/>
    <w:rsid w:val="00611260"/>
    <w:rsid w:val="006116DA"/>
    <w:rsid w:val="00611872"/>
    <w:rsid w:val="00611B90"/>
    <w:rsid w:val="0061208A"/>
    <w:rsid w:val="006120FB"/>
    <w:rsid w:val="006121E5"/>
    <w:rsid w:val="0061221B"/>
    <w:rsid w:val="00612507"/>
    <w:rsid w:val="00612861"/>
    <w:rsid w:val="0061286B"/>
    <w:rsid w:val="00612905"/>
    <w:rsid w:val="00612E42"/>
    <w:rsid w:val="0061346B"/>
    <w:rsid w:val="00613529"/>
    <w:rsid w:val="00613591"/>
    <w:rsid w:val="00613C2F"/>
    <w:rsid w:val="00613C3D"/>
    <w:rsid w:val="00613D51"/>
    <w:rsid w:val="00613DB8"/>
    <w:rsid w:val="00613EBC"/>
    <w:rsid w:val="00613FBE"/>
    <w:rsid w:val="006141B6"/>
    <w:rsid w:val="0061439F"/>
    <w:rsid w:val="00614600"/>
    <w:rsid w:val="006147FB"/>
    <w:rsid w:val="00614F5B"/>
    <w:rsid w:val="006150A3"/>
    <w:rsid w:val="00615119"/>
    <w:rsid w:val="006151E8"/>
    <w:rsid w:val="006153A6"/>
    <w:rsid w:val="006153F3"/>
    <w:rsid w:val="0061561F"/>
    <w:rsid w:val="00615A6E"/>
    <w:rsid w:val="00615C72"/>
    <w:rsid w:val="00615CA2"/>
    <w:rsid w:val="00615CB1"/>
    <w:rsid w:val="00615D27"/>
    <w:rsid w:val="00615FC9"/>
    <w:rsid w:val="00616284"/>
    <w:rsid w:val="006162F0"/>
    <w:rsid w:val="00616527"/>
    <w:rsid w:val="00616891"/>
    <w:rsid w:val="00617067"/>
    <w:rsid w:val="00617108"/>
    <w:rsid w:val="006174FA"/>
    <w:rsid w:val="0061774D"/>
    <w:rsid w:val="0061790E"/>
    <w:rsid w:val="00617999"/>
    <w:rsid w:val="00617DEA"/>
    <w:rsid w:val="00617FCC"/>
    <w:rsid w:val="00620047"/>
    <w:rsid w:val="00620078"/>
    <w:rsid w:val="00620353"/>
    <w:rsid w:val="0062047C"/>
    <w:rsid w:val="00620646"/>
    <w:rsid w:val="006209D7"/>
    <w:rsid w:val="00620D2E"/>
    <w:rsid w:val="00621057"/>
    <w:rsid w:val="00621094"/>
    <w:rsid w:val="00621304"/>
    <w:rsid w:val="0062148B"/>
    <w:rsid w:val="00621828"/>
    <w:rsid w:val="00621EEC"/>
    <w:rsid w:val="00621EF0"/>
    <w:rsid w:val="00622A5C"/>
    <w:rsid w:val="00622D4F"/>
    <w:rsid w:val="006231DC"/>
    <w:rsid w:val="0062334D"/>
    <w:rsid w:val="00623731"/>
    <w:rsid w:val="00623B8F"/>
    <w:rsid w:val="00624054"/>
    <w:rsid w:val="00624218"/>
    <w:rsid w:val="00624381"/>
    <w:rsid w:val="00624453"/>
    <w:rsid w:val="00624465"/>
    <w:rsid w:val="00624606"/>
    <w:rsid w:val="00624819"/>
    <w:rsid w:val="006248E4"/>
    <w:rsid w:val="00624A02"/>
    <w:rsid w:val="00624B82"/>
    <w:rsid w:val="006252F3"/>
    <w:rsid w:val="0062548A"/>
    <w:rsid w:val="0062564A"/>
    <w:rsid w:val="006256E2"/>
    <w:rsid w:val="0062578A"/>
    <w:rsid w:val="0062589E"/>
    <w:rsid w:val="00626102"/>
    <w:rsid w:val="0062698C"/>
    <w:rsid w:val="00626AAD"/>
    <w:rsid w:val="006270BA"/>
    <w:rsid w:val="00627114"/>
    <w:rsid w:val="00627412"/>
    <w:rsid w:val="0062781F"/>
    <w:rsid w:val="00627A94"/>
    <w:rsid w:val="00627B22"/>
    <w:rsid w:val="00627BC8"/>
    <w:rsid w:val="00627DBB"/>
    <w:rsid w:val="00627F80"/>
    <w:rsid w:val="00627FD9"/>
    <w:rsid w:val="006301EC"/>
    <w:rsid w:val="0063054E"/>
    <w:rsid w:val="00630A24"/>
    <w:rsid w:val="00630C09"/>
    <w:rsid w:val="00630DC3"/>
    <w:rsid w:val="00630ED4"/>
    <w:rsid w:val="00630F16"/>
    <w:rsid w:val="006311D8"/>
    <w:rsid w:val="0063147C"/>
    <w:rsid w:val="006315EA"/>
    <w:rsid w:val="00631833"/>
    <w:rsid w:val="006323F9"/>
    <w:rsid w:val="00632511"/>
    <w:rsid w:val="00632950"/>
    <w:rsid w:val="006329EC"/>
    <w:rsid w:val="00632AE8"/>
    <w:rsid w:val="00632B83"/>
    <w:rsid w:val="00632EB3"/>
    <w:rsid w:val="006331CB"/>
    <w:rsid w:val="006336AF"/>
    <w:rsid w:val="006337EF"/>
    <w:rsid w:val="006338EA"/>
    <w:rsid w:val="00633BCA"/>
    <w:rsid w:val="00633D0A"/>
    <w:rsid w:val="00633EE9"/>
    <w:rsid w:val="00633F30"/>
    <w:rsid w:val="0063431A"/>
    <w:rsid w:val="00634443"/>
    <w:rsid w:val="00634597"/>
    <w:rsid w:val="006347B5"/>
    <w:rsid w:val="00634948"/>
    <w:rsid w:val="00634BC9"/>
    <w:rsid w:val="00634E36"/>
    <w:rsid w:val="00634E42"/>
    <w:rsid w:val="0063500D"/>
    <w:rsid w:val="00635061"/>
    <w:rsid w:val="00635118"/>
    <w:rsid w:val="0063525F"/>
    <w:rsid w:val="006356E4"/>
    <w:rsid w:val="0063589B"/>
    <w:rsid w:val="00635D85"/>
    <w:rsid w:val="00635EC8"/>
    <w:rsid w:val="0063602B"/>
    <w:rsid w:val="006361D5"/>
    <w:rsid w:val="00636200"/>
    <w:rsid w:val="006363E0"/>
    <w:rsid w:val="006366C3"/>
    <w:rsid w:val="00636A39"/>
    <w:rsid w:val="00636F88"/>
    <w:rsid w:val="00637422"/>
    <w:rsid w:val="0063794F"/>
    <w:rsid w:val="00637AC1"/>
    <w:rsid w:val="00637FF2"/>
    <w:rsid w:val="006401FF"/>
    <w:rsid w:val="006404EC"/>
    <w:rsid w:val="00640787"/>
    <w:rsid w:val="00640E4A"/>
    <w:rsid w:val="00640FDD"/>
    <w:rsid w:val="0064112D"/>
    <w:rsid w:val="0064118F"/>
    <w:rsid w:val="006412AF"/>
    <w:rsid w:val="006414EE"/>
    <w:rsid w:val="00641522"/>
    <w:rsid w:val="00641818"/>
    <w:rsid w:val="00641A71"/>
    <w:rsid w:val="00641DEE"/>
    <w:rsid w:val="00641F74"/>
    <w:rsid w:val="00641F8C"/>
    <w:rsid w:val="00641FAD"/>
    <w:rsid w:val="00642003"/>
    <w:rsid w:val="00642174"/>
    <w:rsid w:val="00642294"/>
    <w:rsid w:val="006422C2"/>
    <w:rsid w:val="006423DE"/>
    <w:rsid w:val="0064263C"/>
    <w:rsid w:val="00642683"/>
    <w:rsid w:val="00642B0D"/>
    <w:rsid w:val="00642B8D"/>
    <w:rsid w:val="00642CE6"/>
    <w:rsid w:val="00642D4E"/>
    <w:rsid w:val="00642FFF"/>
    <w:rsid w:val="006435F1"/>
    <w:rsid w:val="00643664"/>
    <w:rsid w:val="00643C91"/>
    <w:rsid w:val="00643E94"/>
    <w:rsid w:val="00644030"/>
    <w:rsid w:val="00644523"/>
    <w:rsid w:val="0064461B"/>
    <w:rsid w:val="0064469D"/>
    <w:rsid w:val="00644930"/>
    <w:rsid w:val="006449E5"/>
    <w:rsid w:val="00644A01"/>
    <w:rsid w:val="00644B07"/>
    <w:rsid w:val="00644CBE"/>
    <w:rsid w:val="00644CED"/>
    <w:rsid w:val="006450A1"/>
    <w:rsid w:val="0064518B"/>
    <w:rsid w:val="0064559E"/>
    <w:rsid w:val="00645740"/>
    <w:rsid w:val="00645927"/>
    <w:rsid w:val="00646504"/>
    <w:rsid w:val="006465C5"/>
    <w:rsid w:val="0064676B"/>
    <w:rsid w:val="00646A2E"/>
    <w:rsid w:val="00646A31"/>
    <w:rsid w:val="00646CCD"/>
    <w:rsid w:val="006471B5"/>
    <w:rsid w:val="00647270"/>
    <w:rsid w:val="00647416"/>
    <w:rsid w:val="00647649"/>
    <w:rsid w:val="00647B15"/>
    <w:rsid w:val="00650356"/>
    <w:rsid w:val="00650534"/>
    <w:rsid w:val="00650AAA"/>
    <w:rsid w:val="0065101B"/>
    <w:rsid w:val="0065103E"/>
    <w:rsid w:val="006510F0"/>
    <w:rsid w:val="006511A4"/>
    <w:rsid w:val="0065142F"/>
    <w:rsid w:val="00651820"/>
    <w:rsid w:val="006523C4"/>
    <w:rsid w:val="0065261D"/>
    <w:rsid w:val="00652912"/>
    <w:rsid w:val="00652AC6"/>
    <w:rsid w:val="00652CE2"/>
    <w:rsid w:val="00652E6C"/>
    <w:rsid w:val="006530CF"/>
    <w:rsid w:val="006533B3"/>
    <w:rsid w:val="0065363F"/>
    <w:rsid w:val="0065387A"/>
    <w:rsid w:val="00653955"/>
    <w:rsid w:val="00653962"/>
    <w:rsid w:val="00653A16"/>
    <w:rsid w:val="00653A93"/>
    <w:rsid w:val="00653AD1"/>
    <w:rsid w:val="00654456"/>
    <w:rsid w:val="00654C24"/>
    <w:rsid w:val="00654D70"/>
    <w:rsid w:val="00654E79"/>
    <w:rsid w:val="00655022"/>
    <w:rsid w:val="0065511D"/>
    <w:rsid w:val="00655602"/>
    <w:rsid w:val="00655668"/>
    <w:rsid w:val="006557EB"/>
    <w:rsid w:val="006557FB"/>
    <w:rsid w:val="0065586A"/>
    <w:rsid w:val="006558D0"/>
    <w:rsid w:val="00655C10"/>
    <w:rsid w:val="00655EA2"/>
    <w:rsid w:val="00656062"/>
    <w:rsid w:val="0065606A"/>
    <w:rsid w:val="0065607E"/>
    <w:rsid w:val="0065618C"/>
    <w:rsid w:val="006562E0"/>
    <w:rsid w:val="00656467"/>
    <w:rsid w:val="0065648D"/>
    <w:rsid w:val="00656785"/>
    <w:rsid w:val="006567D7"/>
    <w:rsid w:val="00656A4F"/>
    <w:rsid w:val="006574AE"/>
    <w:rsid w:val="006576FA"/>
    <w:rsid w:val="0066025C"/>
    <w:rsid w:val="00660AD2"/>
    <w:rsid w:val="00660F7A"/>
    <w:rsid w:val="00661135"/>
    <w:rsid w:val="00661216"/>
    <w:rsid w:val="00661A21"/>
    <w:rsid w:val="00661F71"/>
    <w:rsid w:val="00662002"/>
    <w:rsid w:val="00662261"/>
    <w:rsid w:val="006623F2"/>
    <w:rsid w:val="006625FB"/>
    <w:rsid w:val="006627FF"/>
    <w:rsid w:val="00662A67"/>
    <w:rsid w:val="00662C8E"/>
    <w:rsid w:val="0066322C"/>
    <w:rsid w:val="006635AB"/>
    <w:rsid w:val="0066361E"/>
    <w:rsid w:val="00663DFB"/>
    <w:rsid w:val="006641BE"/>
    <w:rsid w:val="006644E4"/>
    <w:rsid w:val="0066478E"/>
    <w:rsid w:val="00664C9A"/>
    <w:rsid w:val="00664CE9"/>
    <w:rsid w:val="006657AE"/>
    <w:rsid w:val="0066591D"/>
    <w:rsid w:val="00665C11"/>
    <w:rsid w:val="00665D7B"/>
    <w:rsid w:val="00665EEC"/>
    <w:rsid w:val="00666594"/>
    <w:rsid w:val="00666BCB"/>
    <w:rsid w:val="00666E20"/>
    <w:rsid w:val="00666E3C"/>
    <w:rsid w:val="00666F06"/>
    <w:rsid w:val="00667261"/>
    <w:rsid w:val="0066736A"/>
    <w:rsid w:val="00667470"/>
    <w:rsid w:val="006675EC"/>
    <w:rsid w:val="00667677"/>
    <w:rsid w:val="00667AA1"/>
    <w:rsid w:val="00667CA1"/>
    <w:rsid w:val="00667F18"/>
    <w:rsid w:val="00667F55"/>
    <w:rsid w:val="006702EB"/>
    <w:rsid w:val="00670459"/>
    <w:rsid w:val="006704DF"/>
    <w:rsid w:val="006706F3"/>
    <w:rsid w:val="00670920"/>
    <w:rsid w:val="00670B06"/>
    <w:rsid w:val="006712DA"/>
    <w:rsid w:val="006712EF"/>
    <w:rsid w:val="00671558"/>
    <w:rsid w:val="006716CE"/>
    <w:rsid w:val="00671966"/>
    <w:rsid w:val="00671C63"/>
    <w:rsid w:val="00671F71"/>
    <w:rsid w:val="006721FA"/>
    <w:rsid w:val="00672217"/>
    <w:rsid w:val="00672C70"/>
    <w:rsid w:val="00672C8B"/>
    <w:rsid w:val="00673101"/>
    <w:rsid w:val="006731C7"/>
    <w:rsid w:val="006733EF"/>
    <w:rsid w:val="00673544"/>
    <w:rsid w:val="00673609"/>
    <w:rsid w:val="00673A13"/>
    <w:rsid w:val="00673ECF"/>
    <w:rsid w:val="00673FF2"/>
    <w:rsid w:val="0067468B"/>
    <w:rsid w:val="006746C8"/>
    <w:rsid w:val="006746F9"/>
    <w:rsid w:val="00674708"/>
    <w:rsid w:val="00674CD7"/>
    <w:rsid w:val="00674D90"/>
    <w:rsid w:val="00674DD4"/>
    <w:rsid w:val="00674F11"/>
    <w:rsid w:val="00675402"/>
    <w:rsid w:val="0067543F"/>
    <w:rsid w:val="00675505"/>
    <w:rsid w:val="006755BB"/>
    <w:rsid w:val="0067581E"/>
    <w:rsid w:val="00675970"/>
    <w:rsid w:val="006759AA"/>
    <w:rsid w:val="00675BA2"/>
    <w:rsid w:val="00676576"/>
    <w:rsid w:val="0067678A"/>
    <w:rsid w:val="0067691B"/>
    <w:rsid w:val="00676B53"/>
    <w:rsid w:val="00676F9C"/>
    <w:rsid w:val="006770E9"/>
    <w:rsid w:val="0067762E"/>
    <w:rsid w:val="0067796D"/>
    <w:rsid w:val="00677BFB"/>
    <w:rsid w:val="00677D83"/>
    <w:rsid w:val="0068005C"/>
    <w:rsid w:val="00680238"/>
    <w:rsid w:val="00680844"/>
    <w:rsid w:val="00680D48"/>
    <w:rsid w:val="00680E4C"/>
    <w:rsid w:val="00680F1D"/>
    <w:rsid w:val="00681003"/>
    <w:rsid w:val="00681C58"/>
    <w:rsid w:val="00682863"/>
    <w:rsid w:val="0068296E"/>
    <w:rsid w:val="00682A06"/>
    <w:rsid w:val="00682AAA"/>
    <w:rsid w:val="00682AE2"/>
    <w:rsid w:val="00682B93"/>
    <w:rsid w:val="00682F50"/>
    <w:rsid w:val="00683285"/>
    <w:rsid w:val="0068371B"/>
    <w:rsid w:val="00683A7D"/>
    <w:rsid w:val="00683EFE"/>
    <w:rsid w:val="00683F65"/>
    <w:rsid w:val="006848D1"/>
    <w:rsid w:val="006849BE"/>
    <w:rsid w:val="006851C8"/>
    <w:rsid w:val="00685397"/>
    <w:rsid w:val="006861C4"/>
    <w:rsid w:val="006866DA"/>
    <w:rsid w:val="00686769"/>
    <w:rsid w:val="006867D8"/>
    <w:rsid w:val="00686A95"/>
    <w:rsid w:val="00686C8B"/>
    <w:rsid w:val="00686CAA"/>
    <w:rsid w:val="006870CF"/>
    <w:rsid w:val="0068761D"/>
    <w:rsid w:val="00687FC8"/>
    <w:rsid w:val="00690005"/>
    <w:rsid w:val="00690068"/>
    <w:rsid w:val="00690085"/>
    <w:rsid w:val="00690165"/>
    <w:rsid w:val="0069018B"/>
    <w:rsid w:val="0069029B"/>
    <w:rsid w:val="006904EB"/>
    <w:rsid w:val="00690968"/>
    <w:rsid w:val="00690A72"/>
    <w:rsid w:val="00690A89"/>
    <w:rsid w:val="00690D4B"/>
    <w:rsid w:val="00690E7B"/>
    <w:rsid w:val="00691101"/>
    <w:rsid w:val="00691510"/>
    <w:rsid w:val="0069162A"/>
    <w:rsid w:val="00691752"/>
    <w:rsid w:val="00691E2F"/>
    <w:rsid w:val="00691E87"/>
    <w:rsid w:val="006921F0"/>
    <w:rsid w:val="00692206"/>
    <w:rsid w:val="006925F6"/>
    <w:rsid w:val="006928E2"/>
    <w:rsid w:val="006928E3"/>
    <w:rsid w:val="00692965"/>
    <w:rsid w:val="006929EC"/>
    <w:rsid w:val="0069329A"/>
    <w:rsid w:val="006936DE"/>
    <w:rsid w:val="00693ABF"/>
    <w:rsid w:val="00693B75"/>
    <w:rsid w:val="00694114"/>
    <w:rsid w:val="0069411B"/>
    <w:rsid w:val="0069453D"/>
    <w:rsid w:val="00694C39"/>
    <w:rsid w:val="00694E63"/>
    <w:rsid w:val="00694F08"/>
    <w:rsid w:val="00695423"/>
    <w:rsid w:val="00695B9B"/>
    <w:rsid w:val="00695C46"/>
    <w:rsid w:val="00695E3D"/>
    <w:rsid w:val="0069602E"/>
    <w:rsid w:val="00696245"/>
    <w:rsid w:val="00696293"/>
    <w:rsid w:val="006963DC"/>
    <w:rsid w:val="0069641F"/>
    <w:rsid w:val="00696436"/>
    <w:rsid w:val="006965A2"/>
    <w:rsid w:val="006965B1"/>
    <w:rsid w:val="00696683"/>
    <w:rsid w:val="006968DC"/>
    <w:rsid w:val="006969A2"/>
    <w:rsid w:val="00696C92"/>
    <w:rsid w:val="00696F1D"/>
    <w:rsid w:val="006970B9"/>
    <w:rsid w:val="006973F6"/>
    <w:rsid w:val="0069751F"/>
    <w:rsid w:val="0069759E"/>
    <w:rsid w:val="006A00D8"/>
    <w:rsid w:val="006A05F6"/>
    <w:rsid w:val="006A0790"/>
    <w:rsid w:val="006A07EA"/>
    <w:rsid w:val="006A0839"/>
    <w:rsid w:val="006A0907"/>
    <w:rsid w:val="006A09DB"/>
    <w:rsid w:val="006A145E"/>
    <w:rsid w:val="006A15AB"/>
    <w:rsid w:val="006A16F3"/>
    <w:rsid w:val="006A1948"/>
    <w:rsid w:val="006A1973"/>
    <w:rsid w:val="006A19E2"/>
    <w:rsid w:val="006A1ACE"/>
    <w:rsid w:val="006A1BD4"/>
    <w:rsid w:val="006A217B"/>
    <w:rsid w:val="006A24AC"/>
    <w:rsid w:val="006A2543"/>
    <w:rsid w:val="006A2573"/>
    <w:rsid w:val="006A2633"/>
    <w:rsid w:val="006A285F"/>
    <w:rsid w:val="006A2BA2"/>
    <w:rsid w:val="006A2C78"/>
    <w:rsid w:val="006A306C"/>
    <w:rsid w:val="006A30F5"/>
    <w:rsid w:val="006A34A7"/>
    <w:rsid w:val="006A3560"/>
    <w:rsid w:val="006A359D"/>
    <w:rsid w:val="006A3984"/>
    <w:rsid w:val="006A3AA0"/>
    <w:rsid w:val="006A3E03"/>
    <w:rsid w:val="006A3E2E"/>
    <w:rsid w:val="006A4669"/>
    <w:rsid w:val="006A4883"/>
    <w:rsid w:val="006A4F10"/>
    <w:rsid w:val="006A544A"/>
    <w:rsid w:val="006A583C"/>
    <w:rsid w:val="006A5850"/>
    <w:rsid w:val="006A5BEC"/>
    <w:rsid w:val="006A656B"/>
    <w:rsid w:val="006A6BA9"/>
    <w:rsid w:val="006A6F0A"/>
    <w:rsid w:val="006A6F1C"/>
    <w:rsid w:val="006A716C"/>
    <w:rsid w:val="006A71A5"/>
    <w:rsid w:val="006A7233"/>
    <w:rsid w:val="006A78B4"/>
    <w:rsid w:val="006A7BC8"/>
    <w:rsid w:val="006B0033"/>
    <w:rsid w:val="006B0349"/>
    <w:rsid w:val="006B03CE"/>
    <w:rsid w:val="006B0847"/>
    <w:rsid w:val="006B0A52"/>
    <w:rsid w:val="006B0AC1"/>
    <w:rsid w:val="006B105B"/>
    <w:rsid w:val="006B10C0"/>
    <w:rsid w:val="006B1249"/>
    <w:rsid w:val="006B138F"/>
    <w:rsid w:val="006B1674"/>
    <w:rsid w:val="006B1724"/>
    <w:rsid w:val="006B1912"/>
    <w:rsid w:val="006B1C03"/>
    <w:rsid w:val="006B1E5A"/>
    <w:rsid w:val="006B204D"/>
    <w:rsid w:val="006B245C"/>
    <w:rsid w:val="006B24D4"/>
    <w:rsid w:val="006B2646"/>
    <w:rsid w:val="006B26DC"/>
    <w:rsid w:val="006B2ED2"/>
    <w:rsid w:val="006B3259"/>
    <w:rsid w:val="006B3A93"/>
    <w:rsid w:val="006B3CD8"/>
    <w:rsid w:val="006B40CE"/>
    <w:rsid w:val="006B43E9"/>
    <w:rsid w:val="006B45FE"/>
    <w:rsid w:val="006B479E"/>
    <w:rsid w:val="006B47CB"/>
    <w:rsid w:val="006B4BE6"/>
    <w:rsid w:val="006B4DD1"/>
    <w:rsid w:val="006B4E5D"/>
    <w:rsid w:val="006B4FDD"/>
    <w:rsid w:val="006B515D"/>
    <w:rsid w:val="006B550D"/>
    <w:rsid w:val="006B5800"/>
    <w:rsid w:val="006B5E1B"/>
    <w:rsid w:val="006B5ED5"/>
    <w:rsid w:val="006B5F5D"/>
    <w:rsid w:val="006B68ED"/>
    <w:rsid w:val="006B6ABB"/>
    <w:rsid w:val="006B6CBE"/>
    <w:rsid w:val="006B6EF6"/>
    <w:rsid w:val="006B7136"/>
    <w:rsid w:val="006B7559"/>
    <w:rsid w:val="006B79C7"/>
    <w:rsid w:val="006B7FC7"/>
    <w:rsid w:val="006C02E0"/>
    <w:rsid w:val="006C0446"/>
    <w:rsid w:val="006C077C"/>
    <w:rsid w:val="006C09A6"/>
    <w:rsid w:val="006C0B06"/>
    <w:rsid w:val="006C1223"/>
    <w:rsid w:val="006C13BC"/>
    <w:rsid w:val="006C1468"/>
    <w:rsid w:val="006C1AF7"/>
    <w:rsid w:val="006C1DD3"/>
    <w:rsid w:val="006C2012"/>
    <w:rsid w:val="006C211D"/>
    <w:rsid w:val="006C214F"/>
    <w:rsid w:val="006C2520"/>
    <w:rsid w:val="006C27F0"/>
    <w:rsid w:val="006C280D"/>
    <w:rsid w:val="006C2A82"/>
    <w:rsid w:val="006C2AA6"/>
    <w:rsid w:val="006C2C0F"/>
    <w:rsid w:val="006C31B2"/>
    <w:rsid w:val="006C31CA"/>
    <w:rsid w:val="006C337F"/>
    <w:rsid w:val="006C3562"/>
    <w:rsid w:val="006C36EA"/>
    <w:rsid w:val="006C387B"/>
    <w:rsid w:val="006C394D"/>
    <w:rsid w:val="006C3A02"/>
    <w:rsid w:val="006C3B1F"/>
    <w:rsid w:val="006C3C77"/>
    <w:rsid w:val="006C3FE3"/>
    <w:rsid w:val="006C4328"/>
    <w:rsid w:val="006C4575"/>
    <w:rsid w:val="006C464A"/>
    <w:rsid w:val="006C49C8"/>
    <w:rsid w:val="006C5581"/>
    <w:rsid w:val="006C558F"/>
    <w:rsid w:val="006C55E2"/>
    <w:rsid w:val="006C561B"/>
    <w:rsid w:val="006C572C"/>
    <w:rsid w:val="006C595C"/>
    <w:rsid w:val="006C5BE3"/>
    <w:rsid w:val="006C5EF4"/>
    <w:rsid w:val="006C620E"/>
    <w:rsid w:val="006C63A0"/>
    <w:rsid w:val="006C6912"/>
    <w:rsid w:val="006C73E4"/>
    <w:rsid w:val="006C7575"/>
    <w:rsid w:val="006C766E"/>
    <w:rsid w:val="006C76B5"/>
    <w:rsid w:val="006C783B"/>
    <w:rsid w:val="006C7981"/>
    <w:rsid w:val="006C799A"/>
    <w:rsid w:val="006C79C3"/>
    <w:rsid w:val="006C7ED7"/>
    <w:rsid w:val="006D0597"/>
    <w:rsid w:val="006D0785"/>
    <w:rsid w:val="006D07CB"/>
    <w:rsid w:val="006D0964"/>
    <w:rsid w:val="006D0CD8"/>
    <w:rsid w:val="006D0D0E"/>
    <w:rsid w:val="006D133E"/>
    <w:rsid w:val="006D15B9"/>
    <w:rsid w:val="006D1930"/>
    <w:rsid w:val="006D1B80"/>
    <w:rsid w:val="006D2263"/>
    <w:rsid w:val="006D255F"/>
    <w:rsid w:val="006D28A2"/>
    <w:rsid w:val="006D28AA"/>
    <w:rsid w:val="006D28B1"/>
    <w:rsid w:val="006D2A53"/>
    <w:rsid w:val="006D2B1A"/>
    <w:rsid w:val="006D2CC8"/>
    <w:rsid w:val="006D2F29"/>
    <w:rsid w:val="006D30CD"/>
    <w:rsid w:val="006D3BEF"/>
    <w:rsid w:val="006D3D77"/>
    <w:rsid w:val="006D3F85"/>
    <w:rsid w:val="006D3FD2"/>
    <w:rsid w:val="006D40B1"/>
    <w:rsid w:val="006D42F3"/>
    <w:rsid w:val="006D44EF"/>
    <w:rsid w:val="006D4A66"/>
    <w:rsid w:val="006D4E3C"/>
    <w:rsid w:val="006D50B7"/>
    <w:rsid w:val="006D5C01"/>
    <w:rsid w:val="006D5DA4"/>
    <w:rsid w:val="006D5E31"/>
    <w:rsid w:val="006D600F"/>
    <w:rsid w:val="006D6292"/>
    <w:rsid w:val="006D62D2"/>
    <w:rsid w:val="006D68F9"/>
    <w:rsid w:val="006D6ABD"/>
    <w:rsid w:val="006D6B03"/>
    <w:rsid w:val="006D6ED0"/>
    <w:rsid w:val="006D721B"/>
    <w:rsid w:val="006D731A"/>
    <w:rsid w:val="006D74CE"/>
    <w:rsid w:val="006D75B1"/>
    <w:rsid w:val="006D78D2"/>
    <w:rsid w:val="006D79A6"/>
    <w:rsid w:val="006D7E86"/>
    <w:rsid w:val="006D7FC9"/>
    <w:rsid w:val="006E01DE"/>
    <w:rsid w:val="006E06EC"/>
    <w:rsid w:val="006E0936"/>
    <w:rsid w:val="006E0A36"/>
    <w:rsid w:val="006E0CFE"/>
    <w:rsid w:val="006E14EA"/>
    <w:rsid w:val="006E15CE"/>
    <w:rsid w:val="006E16BA"/>
    <w:rsid w:val="006E1FDC"/>
    <w:rsid w:val="006E2131"/>
    <w:rsid w:val="006E227F"/>
    <w:rsid w:val="006E22D7"/>
    <w:rsid w:val="006E23EA"/>
    <w:rsid w:val="006E26B0"/>
    <w:rsid w:val="006E2790"/>
    <w:rsid w:val="006E2AF8"/>
    <w:rsid w:val="006E2D6A"/>
    <w:rsid w:val="006E350E"/>
    <w:rsid w:val="006E37F6"/>
    <w:rsid w:val="006E38B1"/>
    <w:rsid w:val="006E38E5"/>
    <w:rsid w:val="006E39D4"/>
    <w:rsid w:val="006E3D05"/>
    <w:rsid w:val="006E3EA0"/>
    <w:rsid w:val="006E3FF1"/>
    <w:rsid w:val="006E4247"/>
    <w:rsid w:val="006E44D6"/>
    <w:rsid w:val="006E4519"/>
    <w:rsid w:val="006E45C8"/>
    <w:rsid w:val="006E4BB1"/>
    <w:rsid w:val="006E4CAA"/>
    <w:rsid w:val="006E4D67"/>
    <w:rsid w:val="006E4DDC"/>
    <w:rsid w:val="006E4E38"/>
    <w:rsid w:val="006E5058"/>
    <w:rsid w:val="006E5663"/>
    <w:rsid w:val="006E59AA"/>
    <w:rsid w:val="006E5AB7"/>
    <w:rsid w:val="006E5DFC"/>
    <w:rsid w:val="006E5E71"/>
    <w:rsid w:val="006E5EAD"/>
    <w:rsid w:val="006E5F6A"/>
    <w:rsid w:val="006E5FC5"/>
    <w:rsid w:val="006E6042"/>
    <w:rsid w:val="006E64CD"/>
    <w:rsid w:val="006E679B"/>
    <w:rsid w:val="006E681E"/>
    <w:rsid w:val="006E6A38"/>
    <w:rsid w:val="006E6AB0"/>
    <w:rsid w:val="006E6BBE"/>
    <w:rsid w:val="006E6E89"/>
    <w:rsid w:val="006E70BF"/>
    <w:rsid w:val="006E7161"/>
    <w:rsid w:val="006E71B8"/>
    <w:rsid w:val="006E7419"/>
    <w:rsid w:val="006E7591"/>
    <w:rsid w:val="006E7664"/>
    <w:rsid w:val="006F0741"/>
    <w:rsid w:val="006F07D4"/>
    <w:rsid w:val="006F097C"/>
    <w:rsid w:val="006F0D09"/>
    <w:rsid w:val="006F0E26"/>
    <w:rsid w:val="006F0E48"/>
    <w:rsid w:val="006F1268"/>
    <w:rsid w:val="006F1531"/>
    <w:rsid w:val="006F171F"/>
    <w:rsid w:val="006F1AA8"/>
    <w:rsid w:val="006F1ED6"/>
    <w:rsid w:val="006F1F28"/>
    <w:rsid w:val="006F1F8B"/>
    <w:rsid w:val="006F236A"/>
    <w:rsid w:val="006F24DB"/>
    <w:rsid w:val="006F250E"/>
    <w:rsid w:val="006F2619"/>
    <w:rsid w:val="006F27EF"/>
    <w:rsid w:val="006F2B1C"/>
    <w:rsid w:val="006F3026"/>
    <w:rsid w:val="006F31C3"/>
    <w:rsid w:val="006F32C8"/>
    <w:rsid w:val="006F352E"/>
    <w:rsid w:val="006F36BB"/>
    <w:rsid w:val="006F3ABE"/>
    <w:rsid w:val="006F3CF3"/>
    <w:rsid w:val="006F4501"/>
    <w:rsid w:val="006F460B"/>
    <w:rsid w:val="006F48DC"/>
    <w:rsid w:val="006F4B32"/>
    <w:rsid w:val="006F4D99"/>
    <w:rsid w:val="006F50F1"/>
    <w:rsid w:val="006F5176"/>
    <w:rsid w:val="006F58A6"/>
    <w:rsid w:val="006F5965"/>
    <w:rsid w:val="006F5B3E"/>
    <w:rsid w:val="006F5EBF"/>
    <w:rsid w:val="006F5F3C"/>
    <w:rsid w:val="006F61B1"/>
    <w:rsid w:val="006F622E"/>
    <w:rsid w:val="006F65D9"/>
    <w:rsid w:val="006F67A6"/>
    <w:rsid w:val="006F6873"/>
    <w:rsid w:val="006F6DDE"/>
    <w:rsid w:val="006F7323"/>
    <w:rsid w:val="006F7339"/>
    <w:rsid w:val="006F7492"/>
    <w:rsid w:val="006F7CAF"/>
    <w:rsid w:val="006F7DC0"/>
    <w:rsid w:val="006F7EA8"/>
    <w:rsid w:val="006F7F3C"/>
    <w:rsid w:val="007000F9"/>
    <w:rsid w:val="007001B9"/>
    <w:rsid w:val="00700371"/>
    <w:rsid w:val="00700635"/>
    <w:rsid w:val="00700A47"/>
    <w:rsid w:val="00700CDF"/>
    <w:rsid w:val="007011F9"/>
    <w:rsid w:val="00701B22"/>
    <w:rsid w:val="00701CD5"/>
    <w:rsid w:val="00701D44"/>
    <w:rsid w:val="00701ED9"/>
    <w:rsid w:val="0070282C"/>
    <w:rsid w:val="00703074"/>
    <w:rsid w:val="0070311A"/>
    <w:rsid w:val="007033E8"/>
    <w:rsid w:val="00703431"/>
    <w:rsid w:val="007035C0"/>
    <w:rsid w:val="00703AA6"/>
    <w:rsid w:val="00703CA1"/>
    <w:rsid w:val="007042E4"/>
    <w:rsid w:val="00704833"/>
    <w:rsid w:val="007048F2"/>
    <w:rsid w:val="00704B0A"/>
    <w:rsid w:val="00705036"/>
    <w:rsid w:val="0070505A"/>
    <w:rsid w:val="007050A0"/>
    <w:rsid w:val="0070519B"/>
    <w:rsid w:val="007053DC"/>
    <w:rsid w:val="007059C1"/>
    <w:rsid w:val="007059C9"/>
    <w:rsid w:val="00705A51"/>
    <w:rsid w:val="00705CD4"/>
    <w:rsid w:val="00705F38"/>
    <w:rsid w:val="00706153"/>
    <w:rsid w:val="007063B2"/>
    <w:rsid w:val="0070667F"/>
    <w:rsid w:val="0070691F"/>
    <w:rsid w:val="00706A6F"/>
    <w:rsid w:val="00706A74"/>
    <w:rsid w:val="00706AFD"/>
    <w:rsid w:val="00706CED"/>
    <w:rsid w:val="00706F3F"/>
    <w:rsid w:val="007071C9"/>
    <w:rsid w:val="007077D9"/>
    <w:rsid w:val="00707BB3"/>
    <w:rsid w:val="00707C94"/>
    <w:rsid w:val="00707DAD"/>
    <w:rsid w:val="00707E20"/>
    <w:rsid w:val="00710201"/>
    <w:rsid w:val="00710565"/>
    <w:rsid w:val="007106E2"/>
    <w:rsid w:val="0071080F"/>
    <w:rsid w:val="0071107C"/>
    <w:rsid w:val="00711097"/>
    <w:rsid w:val="007111D2"/>
    <w:rsid w:val="00711762"/>
    <w:rsid w:val="00711CFB"/>
    <w:rsid w:val="00711DA8"/>
    <w:rsid w:val="00711DA9"/>
    <w:rsid w:val="00711ECD"/>
    <w:rsid w:val="00711FC8"/>
    <w:rsid w:val="00712073"/>
    <w:rsid w:val="007120EB"/>
    <w:rsid w:val="0071211D"/>
    <w:rsid w:val="0071229F"/>
    <w:rsid w:val="007126F7"/>
    <w:rsid w:val="00712726"/>
    <w:rsid w:val="00712BBC"/>
    <w:rsid w:val="00712DD8"/>
    <w:rsid w:val="00712E72"/>
    <w:rsid w:val="00713029"/>
    <w:rsid w:val="0071313F"/>
    <w:rsid w:val="0071320C"/>
    <w:rsid w:val="00713CB0"/>
    <w:rsid w:val="00714002"/>
    <w:rsid w:val="007140C2"/>
    <w:rsid w:val="00714772"/>
    <w:rsid w:val="00714FB3"/>
    <w:rsid w:val="007153E1"/>
    <w:rsid w:val="00715484"/>
    <w:rsid w:val="00715492"/>
    <w:rsid w:val="00715BA7"/>
    <w:rsid w:val="00715E72"/>
    <w:rsid w:val="00715E76"/>
    <w:rsid w:val="0071615D"/>
    <w:rsid w:val="007162EE"/>
    <w:rsid w:val="00716351"/>
    <w:rsid w:val="007164F2"/>
    <w:rsid w:val="0071650C"/>
    <w:rsid w:val="00716617"/>
    <w:rsid w:val="007166E0"/>
    <w:rsid w:val="00716821"/>
    <w:rsid w:val="00716975"/>
    <w:rsid w:val="00716BD8"/>
    <w:rsid w:val="00717334"/>
    <w:rsid w:val="007174C2"/>
    <w:rsid w:val="0071761B"/>
    <w:rsid w:val="00717712"/>
    <w:rsid w:val="007178A8"/>
    <w:rsid w:val="00717B9A"/>
    <w:rsid w:val="007201C0"/>
    <w:rsid w:val="0072021D"/>
    <w:rsid w:val="00720448"/>
    <w:rsid w:val="0072089F"/>
    <w:rsid w:val="00720ABB"/>
    <w:rsid w:val="00720BE6"/>
    <w:rsid w:val="00720C2D"/>
    <w:rsid w:val="00720E94"/>
    <w:rsid w:val="00721078"/>
    <w:rsid w:val="0072113E"/>
    <w:rsid w:val="00721209"/>
    <w:rsid w:val="00721243"/>
    <w:rsid w:val="007215A4"/>
    <w:rsid w:val="0072161C"/>
    <w:rsid w:val="00721B0D"/>
    <w:rsid w:val="00721D66"/>
    <w:rsid w:val="00721D8B"/>
    <w:rsid w:val="00722535"/>
    <w:rsid w:val="0072291E"/>
    <w:rsid w:val="007229C1"/>
    <w:rsid w:val="00722BFA"/>
    <w:rsid w:val="007231F0"/>
    <w:rsid w:val="007238E2"/>
    <w:rsid w:val="00724602"/>
    <w:rsid w:val="00724761"/>
    <w:rsid w:val="00724B8A"/>
    <w:rsid w:val="00724EF3"/>
    <w:rsid w:val="00725D16"/>
    <w:rsid w:val="00725F7A"/>
    <w:rsid w:val="0072601A"/>
    <w:rsid w:val="007263BA"/>
    <w:rsid w:val="007264AF"/>
    <w:rsid w:val="00726D44"/>
    <w:rsid w:val="00726DE7"/>
    <w:rsid w:val="007270F2"/>
    <w:rsid w:val="00727217"/>
    <w:rsid w:val="0072749E"/>
    <w:rsid w:val="007275EE"/>
    <w:rsid w:val="007278FF"/>
    <w:rsid w:val="007279C0"/>
    <w:rsid w:val="00730063"/>
    <w:rsid w:val="0073042E"/>
    <w:rsid w:val="0073066A"/>
    <w:rsid w:val="0073086F"/>
    <w:rsid w:val="00730893"/>
    <w:rsid w:val="00730963"/>
    <w:rsid w:val="00730DDA"/>
    <w:rsid w:val="00731041"/>
    <w:rsid w:val="007310C7"/>
    <w:rsid w:val="00731351"/>
    <w:rsid w:val="00731708"/>
    <w:rsid w:val="007317FE"/>
    <w:rsid w:val="00731AC7"/>
    <w:rsid w:val="00731D14"/>
    <w:rsid w:val="007327C2"/>
    <w:rsid w:val="00732C2B"/>
    <w:rsid w:val="00732CA5"/>
    <w:rsid w:val="00732DF4"/>
    <w:rsid w:val="00733148"/>
    <w:rsid w:val="007331F2"/>
    <w:rsid w:val="0073321F"/>
    <w:rsid w:val="007332FC"/>
    <w:rsid w:val="00733410"/>
    <w:rsid w:val="00733477"/>
    <w:rsid w:val="007335C5"/>
    <w:rsid w:val="00733643"/>
    <w:rsid w:val="00733870"/>
    <w:rsid w:val="007338F6"/>
    <w:rsid w:val="007339AA"/>
    <w:rsid w:val="00733B73"/>
    <w:rsid w:val="00733E60"/>
    <w:rsid w:val="0073406C"/>
    <w:rsid w:val="0073439E"/>
    <w:rsid w:val="007344A7"/>
    <w:rsid w:val="007346F2"/>
    <w:rsid w:val="007347EE"/>
    <w:rsid w:val="007349DF"/>
    <w:rsid w:val="00734A82"/>
    <w:rsid w:val="00734E76"/>
    <w:rsid w:val="00734EDC"/>
    <w:rsid w:val="00734F2F"/>
    <w:rsid w:val="007352EB"/>
    <w:rsid w:val="00735388"/>
    <w:rsid w:val="007354C0"/>
    <w:rsid w:val="00735541"/>
    <w:rsid w:val="00735690"/>
    <w:rsid w:val="00735781"/>
    <w:rsid w:val="007359CA"/>
    <w:rsid w:val="00735B02"/>
    <w:rsid w:val="00735C04"/>
    <w:rsid w:val="00735E64"/>
    <w:rsid w:val="00735E9C"/>
    <w:rsid w:val="007360CD"/>
    <w:rsid w:val="0073617A"/>
    <w:rsid w:val="007363CD"/>
    <w:rsid w:val="00736435"/>
    <w:rsid w:val="0073658B"/>
    <w:rsid w:val="0073702D"/>
    <w:rsid w:val="0073719A"/>
    <w:rsid w:val="007371E6"/>
    <w:rsid w:val="0073720D"/>
    <w:rsid w:val="0073791A"/>
    <w:rsid w:val="00737D4D"/>
    <w:rsid w:val="00737D88"/>
    <w:rsid w:val="00737FE4"/>
    <w:rsid w:val="007402D6"/>
    <w:rsid w:val="00740623"/>
    <w:rsid w:val="007406A4"/>
    <w:rsid w:val="00740902"/>
    <w:rsid w:val="00740AF4"/>
    <w:rsid w:val="00740FAC"/>
    <w:rsid w:val="007413B5"/>
    <w:rsid w:val="00741864"/>
    <w:rsid w:val="00741A3E"/>
    <w:rsid w:val="00741B6F"/>
    <w:rsid w:val="00741C2D"/>
    <w:rsid w:val="00741D33"/>
    <w:rsid w:val="00741EEF"/>
    <w:rsid w:val="00742863"/>
    <w:rsid w:val="00742A16"/>
    <w:rsid w:val="00742A68"/>
    <w:rsid w:val="00742A7D"/>
    <w:rsid w:val="00742B70"/>
    <w:rsid w:val="00743282"/>
    <w:rsid w:val="00743351"/>
    <w:rsid w:val="00743A88"/>
    <w:rsid w:val="00743C20"/>
    <w:rsid w:val="00743CEE"/>
    <w:rsid w:val="00743ED6"/>
    <w:rsid w:val="00744073"/>
    <w:rsid w:val="007442C4"/>
    <w:rsid w:val="00744548"/>
    <w:rsid w:val="007445BF"/>
    <w:rsid w:val="00744989"/>
    <w:rsid w:val="007449EC"/>
    <w:rsid w:val="00744B89"/>
    <w:rsid w:val="00744F79"/>
    <w:rsid w:val="00744FA3"/>
    <w:rsid w:val="00744FF7"/>
    <w:rsid w:val="00745147"/>
    <w:rsid w:val="00745180"/>
    <w:rsid w:val="0074565A"/>
    <w:rsid w:val="00745A99"/>
    <w:rsid w:val="00745C03"/>
    <w:rsid w:val="00745C0B"/>
    <w:rsid w:val="007465E6"/>
    <w:rsid w:val="007465F5"/>
    <w:rsid w:val="007466C0"/>
    <w:rsid w:val="00746716"/>
    <w:rsid w:val="00746B43"/>
    <w:rsid w:val="00746EEF"/>
    <w:rsid w:val="00746F24"/>
    <w:rsid w:val="00747409"/>
    <w:rsid w:val="007477B6"/>
    <w:rsid w:val="00747803"/>
    <w:rsid w:val="00747CB7"/>
    <w:rsid w:val="0075004B"/>
    <w:rsid w:val="007500DD"/>
    <w:rsid w:val="0075036C"/>
    <w:rsid w:val="00750371"/>
    <w:rsid w:val="0075060E"/>
    <w:rsid w:val="0075067C"/>
    <w:rsid w:val="0075074B"/>
    <w:rsid w:val="00750859"/>
    <w:rsid w:val="0075096A"/>
    <w:rsid w:val="00750D7A"/>
    <w:rsid w:val="00750F6C"/>
    <w:rsid w:val="00750FCF"/>
    <w:rsid w:val="00751290"/>
    <w:rsid w:val="00751B24"/>
    <w:rsid w:val="00751BAA"/>
    <w:rsid w:val="007520AB"/>
    <w:rsid w:val="00752524"/>
    <w:rsid w:val="00752612"/>
    <w:rsid w:val="0075276B"/>
    <w:rsid w:val="0075289D"/>
    <w:rsid w:val="00752A4A"/>
    <w:rsid w:val="00752A9F"/>
    <w:rsid w:val="0075369B"/>
    <w:rsid w:val="00753761"/>
    <w:rsid w:val="00753955"/>
    <w:rsid w:val="00753BCC"/>
    <w:rsid w:val="00753CC6"/>
    <w:rsid w:val="00753ED7"/>
    <w:rsid w:val="00754143"/>
    <w:rsid w:val="00754305"/>
    <w:rsid w:val="00754761"/>
    <w:rsid w:val="007549DF"/>
    <w:rsid w:val="00754DCA"/>
    <w:rsid w:val="00754E21"/>
    <w:rsid w:val="00754F7D"/>
    <w:rsid w:val="00754FB3"/>
    <w:rsid w:val="007550F4"/>
    <w:rsid w:val="00755287"/>
    <w:rsid w:val="00755476"/>
    <w:rsid w:val="00755485"/>
    <w:rsid w:val="00755856"/>
    <w:rsid w:val="00756825"/>
    <w:rsid w:val="00756963"/>
    <w:rsid w:val="007569F3"/>
    <w:rsid w:val="00756BD2"/>
    <w:rsid w:val="00756EDD"/>
    <w:rsid w:val="00756F84"/>
    <w:rsid w:val="0075755F"/>
    <w:rsid w:val="00760300"/>
    <w:rsid w:val="007603A1"/>
    <w:rsid w:val="007603AA"/>
    <w:rsid w:val="007606D9"/>
    <w:rsid w:val="007608A9"/>
    <w:rsid w:val="007609CD"/>
    <w:rsid w:val="00760DCA"/>
    <w:rsid w:val="00760DF2"/>
    <w:rsid w:val="00760FDD"/>
    <w:rsid w:val="00761AE5"/>
    <w:rsid w:val="00761B1E"/>
    <w:rsid w:val="00761C3B"/>
    <w:rsid w:val="00761D00"/>
    <w:rsid w:val="00761D56"/>
    <w:rsid w:val="00761E0B"/>
    <w:rsid w:val="0076208B"/>
    <w:rsid w:val="007620A2"/>
    <w:rsid w:val="00762239"/>
    <w:rsid w:val="0076264A"/>
    <w:rsid w:val="00762996"/>
    <w:rsid w:val="00762D69"/>
    <w:rsid w:val="00762F25"/>
    <w:rsid w:val="00762F9C"/>
    <w:rsid w:val="0076356F"/>
    <w:rsid w:val="00763674"/>
    <w:rsid w:val="007636CB"/>
    <w:rsid w:val="00763715"/>
    <w:rsid w:val="007637D5"/>
    <w:rsid w:val="007637E7"/>
    <w:rsid w:val="00763F32"/>
    <w:rsid w:val="00763F68"/>
    <w:rsid w:val="00764330"/>
    <w:rsid w:val="00764437"/>
    <w:rsid w:val="007646AA"/>
    <w:rsid w:val="00764805"/>
    <w:rsid w:val="007649AB"/>
    <w:rsid w:val="00764C7B"/>
    <w:rsid w:val="00764D3A"/>
    <w:rsid w:val="00764DB2"/>
    <w:rsid w:val="00764ECF"/>
    <w:rsid w:val="00765269"/>
    <w:rsid w:val="00765320"/>
    <w:rsid w:val="00765359"/>
    <w:rsid w:val="0076536B"/>
    <w:rsid w:val="00765463"/>
    <w:rsid w:val="00765567"/>
    <w:rsid w:val="00765652"/>
    <w:rsid w:val="007656CF"/>
    <w:rsid w:val="007657DC"/>
    <w:rsid w:val="007657FF"/>
    <w:rsid w:val="00765946"/>
    <w:rsid w:val="00765AD6"/>
    <w:rsid w:val="00765DD8"/>
    <w:rsid w:val="00765EB9"/>
    <w:rsid w:val="00765EF5"/>
    <w:rsid w:val="00765F54"/>
    <w:rsid w:val="0076600B"/>
    <w:rsid w:val="00766038"/>
    <w:rsid w:val="007660B6"/>
    <w:rsid w:val="007666C1"/>
    <w:rsid w:val="00766854"/>
    <w:rsid w:val="007668B2"/>
    <w:rsid w:val="00766A3F"/>
    <w:rsid w:val="00766E5B"/>
    <w:rsid w:val="00766EB9"/>
    <w:rsid w:val="00766F31"/>
    <w:rsid w:val="00766FDE"/>
    <w:rsid w:val="00767031"/>
    <w:rsid w:val="0076706C"/>
    <w:rsid w:val="007673E9"/>
    <w:rsid w:val="0076779B"/>
    <w:rsid w:val="00767B0A"/>
    <w:rsid w:val="00767D38"/>
    <w:rsid w:val="00767D5E"/>
    <w:rsid w:val="00767EBD"/>
    <w:rsid w:val="0077018B"/>
    <w:rsid w:val="0077021D"/>
    <w:rsid w:val="007706CC"/>
    <w:rsid w:val="00770931"/>
    <w:rsid w:val="00770C52"/>
    <w:rsid w:val="00770CBE"/>
    <w:rsid w:val="00770D37"/>
    <w:rsid w:val="00770FCE"/>
    <w:rsid w:val="00771790"/>
    <w:rsid w:val="00771882"/>
    <w:rsid w:val="007719E1"/>
    <w:rsid w:val="00771F34"/>
    <w:rsid w:val="00772248"/>
    <w:rsid w:val="007724B7"/>
    <w:rsid w:val="007725E6"/>
    <w:rsid w:val="00772604"/>
    <w:rsid w:val="00772652"/>
    <w:rsid w:val="00772765"/>
    <w:rsid w:val="00772B35"/>
    <w:rsid w:val="007730C4"/>
    <w:rsid w:val="007730F9"/>
    <w:rsid w:val="007734E6"/>
    <w:rsid w:val="007738F7"/>
    <w:rsid w:val="00773965"/>
    <w:rsid w:val="00773ED7"/>
    <w:rsid w:val="0077463F"/>
    <w:rsid w:val="007747DF"/>
    <w:rsid w:val="00774D80"/>
    <w:rsid w:val="00774DC4"/>
    <w:rsid w:val="00774F36"/>
    <w:rsid w:val="00775137"/>
    <w:rsid w:val="007751B4"/>
    <w:rsid w:val="00775213"/>
    <w:rsid w:val="0077534F"/>
    <w:rsid w:val="007754A8"/>
    <w:rsid w:val="00775673"/>
    <w:rsid w:val="007757BC"/>
    <w:rsid w:val="007757D5"/>
    <w:rsid w:val="00775882"/>
    <w:rsid w:val="007758FB"/>
    <w:rsid w:val="00775A0C"/>
    <w:rsid w:val="00775CD1"/>
    <w:rsid w:val="00775F65"/>
    <w:rsid w:val="00776052"/>
    <w:rsid w:val="00776527"/>
    <w:rsid w:val="007766EA"/>
    <w:rsid w:val="00776805"/>
    <w:rsid w:val="00776AB6"/>
    <w:rsid w:val="00776B68"/>
    <w:rsid w:val="00776D14"/>
    <w:rsid w:val="00776EB5"/>
    <w:rsid w:val="007770AF"/>
    <w:rsid w:val="0077718D"/>
    <w:rsid w:val="007775D3"/>
    <w:rsid w:val="007776ED"/>
    <w:rsid w:val="007778F3"/>
    <w:rsid w:val="00777B69"/>
    <w:rsid w:val="00777C90"/>
    <w:rsid w:val="00777D65"/>
    <w:rsid w:val="00777E5B"/>
    <w:rsid w:val="00777EBE"/>
    <w:rsid w:val="00777F26"/>
    <w:rsid w:val="0078002E"/>
    <w:rsid w:val="00780478"/>
    <w:rsid w:val="00780607"/>
    <w:rsid w:val="007810A7"/>
    <w:rsid w:val="007812D7"/>
    <w:rsid w:val="0078133E"/>
    <w:rsid w:val="00781370"/>
    <w:rsid w:val="0078143D"/>
    <w:rsid w:val="00781A38"/>
    <w:rsid w:val="00781B86"/>
    <w:rsid w:val="00781C96"/>
    <w:rsid w:val="00781FB8"/>
    <w:rsid w:val="007820B1"/>
    <w:rsid w:val="00782192"/>
    <w:rsid w:val="00782426"/>
    <w:rsid w:val="00782713"/>
    <w:rsid w:val="0078283A"/>
    <w:rsid w:val="00782877"/>
    <w:rsid w:val="00782A3F"/>
    <w:rsid w:val="00782C45"/>
    <w:rsid w:val="007833DD"/>
    <w:rsid w:val="00783790"/>
    <w:rsid w:val="007839E8"/>
    <w:rsid w:val="00783ADC"/>
    <w:rsid w:val="00783B31"/>
    <w:rsid w:val="00783F16"/>
    <w:rsid w:val="00783FE4"/>
    <w:rsid w:val="00784024"/>
    <w:rsid w:val="007840D1"/>
    <w:rsid w:val="00784414"/>
    <w:rsid w:val="007845E7"/>
    <w:rsid w:val="00784640"/>
    <w:rsid w:val="00784699"/>
    <w:rsid w:val="00784C84"/>
    <w:rsid w:val="00784CA6"/>
    <w:rsid w:val="00784CF6"/>
    <w:rsid w:val="00784EC3"/>
    <w:rsid w:val="007854D1"/>
    <w:rsid w:val="00785817"/>
    <w:rsid w:val="00785A01"/>
    <w:rsid w:val="00785BD5"/>
    <w:rsid w:val="00785D95"/>
    <w:rsid w:val="00786388"/>
    <w:rsid w:val="007865C8"/>
    <w:rsid w:val="0078662C"/>
    <w:rsid w:val="007866A0"/>
    <w:rsid w:val="007866EE"/>
    <w:rsid w:val="00786836"/>
    <w:rsid w:val="007868EA"/>
    <w:rsid w:val="00786B12"/>
    <w:rsid w:val="00786B5C"/>
    <w:rsid w:val="00786C2A"/>
    <w:rsid w:val="00786D10"/>
    <w:rsid w:val="0078757F"/>
    <w:rsid w:val="0078762A"/>
    <w:rsid w:val="00787855"/>
    <w:rsid w:val="00787AAD"/>
    <w:rsid w:val="00787ADF"/>
    <w:rsid w:val="00787AEC"/>
    <w:rsid w:val="00787C18"/>
    <w:rsid w:val="00787F7A"/>
    <w:rsid w:val="00790225"/>
    <w:rsid w:val="007902C6"/>
    <w:rsid w:val="0079065C"/>
    <w:rsid w:val="00790739"/>
    <w:rsid w:val="00790BC2"/>
    <w:rsid w:val="007910F0"/>
    <w:rsid w:val="00791243"/>
    <w:rsid w:val="007916BA"/>
    <w:rsid w:val="0079192F"/>
    <w:rsid w:val="00791A46"/>
    <w:rsid w:val="00791B9D"/>
    <w:rsid w:val="00791C83"/>
    <w:rsid w:val="00791D25"/>
    <w:rsid w:val="00791F2E"/>
    <w:rsid w:val="0079267E"/>
    <w:rsid w:val="0079278A"/>
    <w:rsid w:val="007927F3"/>
    <w:rsid w:val="00792D50"/>
    <w:rsid w:val="00792F73"/>
    <w:rsid w:val="00793954"/>
    <w:rsid w:val="00793AE3"/>
    <w:rsid w:val="00793D12"/>
    <w:rsid w:val="00793E87"/>
    <w:rsid w:val="00793F33"/>
    <w:rsid w:val="00793FD2"/>
    <w:rsid w:val="00794807"/>
    <w:rsid w:val="00794EA4"/>
    <w:rsid w:val="007950E9"/>
    <w:rsid w:val="007951EB"/>
    <w:rsid w:val="0079521C"/>
    <w:rsid w:val="00795248"/>
    <w:rsid w:val="0079529C"/>
    <w:rsid w:val="007956CC"/>
    <w:rsid w:val="00795812"/>
    <w:rsid w:val="0079591B"/>
    <w:rsid w:val="00795A13"/>
    <w:rsid w:val="00795C35"/>
    <w:rsid w:val="00795C91"/>
    <w:rsid w:val="00795D41"/>
    <w:rsid w:val="00796170"/>
    <w:rsid w:val="0079633F"/>
    <w:rsid w:val="007966F4"/>
    <w:rsid w:val="00796745"/>
    <w:rsid w:val="007968F2"/>
    <w:rsid w:val="00796B7D"/>
    <w:rsid w:val="00796EAE"/>
    <w:rsid w:val="00796EDF"/>
    <w:rsid w:val="00797029"/>
    <w:rsid w:val="00797129"/>
    <w:rsid w:val="007971F3"/>
    <w:rsid w:val="00797284"/>
    <w:rsid w:val="007976AE"/>
    <w:rsid w:val="00797D39"/>
    <w:rsid w:val="00797FE4"/>
    <w:rsid w:val="007A00EE"/>
    <w:rsid w:val="007A02D6"/>
    <w:rsid w:val="007A0494"/>
    <w:rsid w:val="007A07D5"/>
    <w:rsid w:val="007A0B11"/>
    <w:rsid w:val="007A135D"/>
    <w:rsid w:val="007A1564"/>
    <w:rsid w:val="007A1717"/>
    <w:rsid w:val="007A1730"/>
    <w:rsid w:val="007A181E"/>
    <w:rsid w:val="007A1BE4"/>
    <w:rsid w:val="007A1D53"/>
    <w:rsid w:val="007A203F"/>
    <w:rsid w:val="007A2326"/>
    <w:rsid w:val="007A2667"/>
    <w:rsid w:val="007A2703"/>
    <w:rsid w:val="007A288E"/>
    <w:rsid w:val="007A2A3B"/>
    <w:rsid w:val="007A2BA3"/>
    <w:rsid w:val="007A2CFA"/>
    <w:rsid w:val="007A300D"/>
    <w:rsid w:val="007A314F"/>
    <w:rsid w:val="007A3358"/>
    <w:rsid w:val="007A3428"/>
    <w:rsid w:val="007A352B"/>
    <w:rsid w:val="007A3A18"/>
    <w:rsid w:val="007A3B3D"/>
    <w:rsid w:val="007A3E81"/>
    <w:rsid w:val="007A3FE4"/>
    <w:rsid w:val="007A47BA"/>
    <w:rsid w:val="007A4FE5"/>
    <w:rsid w:val="007A50CB"/>
    <w:rsid w:val="007A52F8"/>
    <w:rsid w:val="007A5393"/>
    <w:rsid w:val="007A575D"/>
    <w:rsid w:val="007A5A23"/>
    <w:rsid w:val="007A5ADD"/>
    <w:rsid w:val="007A6265"/>
    <w:rsid w:val="007A64E9"/>
    <w:rsid w:val="007A67DD"/>
    <w:rsid w:val="007A68D7"/>
    <w:rsid w:val="007A6907"/>
    <w:rsid w:val="007A6AF8"/>
    <w:rsid w:val="007A6B18"/>
    <w:rsid w:val="007A6B85"/>
    <w:rsid w:val="007A6CC3"/>
    <w:rsid w:val="007A6CE9"/>
    <w:rsid w:val="007A6DCA"/>
    <w:rsid w:val="007A6FF5"/>
    <w:rsid w:val="007A706A"/>
    <w:rsid w:val="007A7181"/>
    <w:rsid w:val="007A772C"/>
    <w:rsid w:val="007A795C"/>
    <w:rsid w:val="007A7973"/>
    <w:rsid w:val="007A7AA9"/>
    <w:rsid w:val="007A7F6D"/>
    <w:rsid w:val="007B007F"/>
    <w:rsid w:val="007B0162"/>
    <w:rsid w:val="007B023C"/>
    <w:rsid w:val="007B03A5"/>
    <w:rsid w:val="007B0857"/>
    <w:rsid w:val="007B0A56"/>
    <w:rsid w:val="007B0AAC"/>
    <w:rsid w:val="007B166A"/>
    <w:rsid w:val="007B167C"/>
    <w:rsid w:val="007B16E3"/>
    <w:rsid w:val="007B1816"/>
    <w:rsid w:val="007B182C"/>
    <w:rsid w:val="007B19F4"/>
    <w:rsid w:val="007B1FE8"/>
    <w:rsid w:val="007B220C"/>
    <w:rsid w:val="007B223E"/>
    <w:rsid w:val="007B2ADB"/>
    <w:rsid w:val="007B2AFD"/>
    <w:rsid w:val="007B2BDA"/>
    <w:rsid w:val="007B2C1A"/>
    <w:rsid w:val="007B2C9A"/>
    <w:rsid w:val="007B2D90"/>
    <w:rsid w:val="007B2FBD"/>
    <w:rsid w:val="007B300B"/>
    <w:rsid w:val="007B30E2"/>
    <w:rsid w:val="007B336C"/>
    <w:rsid w:val="007B33CC"/>
    <w:rsid w:val="007B34FB"/>
    <w:rsid w:val="007B36A2"/>
    <w:rsid w:val="007B3B9B"/>
    <w:rsid w:val="007B3DFB"/>
    <w:rsid w:val="007B405D"/>
    <w:rsid w:val="007B43E4"/>
    <w:rsid w:val="007B4C6F"/>
    <w:rsid w:val="007B4DD7"/>
    <w:rsid w:val="007B4F86"/>
    <w:rsid w:val="007B50BE"/>
    <w:rsid w:val="007B550E"/>
    <w:rsid w:val="007B550F"/>
    <w:rsid w:val="007B564B"/>
    <w:rsid w:val="007B5651"/>
    <w:rsid w:val="007B593E"/>
    <w:rsid w:val="007B5CB4"/>
    <w:rsid w:val="007B5CE6"/>
    <w:rsid w:val="007B5D31"/>
    <w:rsid w:val="007B5ED1"/>
    <w:rsid w:val="007B66B0"/>
    <w:rsid w:val="007B6A64"/>
    <w:rsid w:val="007B6EF3"/>
    <w:rsid w:val="007B6FF5"/>
    <w:rsid w:val="007B7679"/>
    <w:rsid w:val="007B7725"/>
    <w:rsid w:val="007B7864"/>
    <w:rsid w:val="007B795D"/>
    <w:rsid w:val="007C0267"/>
    <w:rsid w:val="007C03C6"/>
    <w:rsid w:val="007C0747"/>
    <w:rsid w:val="007C0B65"/>
    <w:rsid w:val="007C0C82"/>
    <w:rsid w:val="007C0CA6"/>
    <w:rsid w:val="007C0D8F"/>
    <w:rsid w:val="007C10DE"/>
    <w:rsid w:val="007C1325"/>
    <w:rsid w:val="007C1473"/>
    <w:rsid w:val="007C14E7"/>
    <w:rsid w:val="007C1CE4"/>
    <w:rsid w:val="007C1D33"/>
    <w:rsid w:val="007C204F"/>
    <w:rsid w:val="007C21B2"/>
    <w:rsid w:val="007C21F5"/>
    <w:rsid w:val="007C2236"/>
    <w:rsid w:val="007C2953"/>
    <w:rsid w:val="007C2C20"/>
    <w:rsid w:val="007C2CA8"/>
    <w:rsid w:val="007C2CF1"/>
    <w:rsid w:val="007C2E9D"/>
    <w:rsid w:val="007C3146"/>
    <w:rsid w:val="007C3223"/>
    <w:rsid w:val="007C361A"/>
    <w:rsid w:val="007C3728"/>
    <w:rsid w:val="007C380E"/>
    <w:rsid w:val="007C388E"/>
    <w:rsid w:val="007C390C"/>
    <w:rsid w:val="007C3A68"/>
    <w:rsid w:val="007C3D24"/>
    <w:rsid w:val="007C3EE4"/>
    <w:rsid w:val="007C478D"/>
    <w:rsid w:val="007C4B2B"/>
    <w:rsid w:val="007C4C2B"/>
    <w:rsid w:val="007C500D"/>
    <w:rsid w:val="007C58AB"/>
    <w:rsid w:val="007C58B4"/>
    <w:rsid w:val="007C5D0F"/>
    <w:rsid w:val="007C5D81"/>
    <w:rsid w:val="007C5F1B"/>
    <w:rsid w:val="007C67A5"/>
    <w:rsid w:val="007C6A2C"/>
    <w:rsid w:val="007C6B97"/>
    <w:rsid w:val="007C6C4D"/>
    <w:rsid w:val="007C6C8A"/>
    <w:rsid w:val="007C6D87"/>
    <w:rsid w:val="007C6EE1"/>
    <w:rsid w:val="007C7133"/>
    <w:rsid w:val="007C7340"/>
    <w:rsid w:val="007C76C3"/>
    <w:rsid w:val="007C7850"/>
    <w:rsid w:val="007C78BE"/>
    <w:rsid w:val="007C7CA5"/>
    <w:rsid w:val="007C7EBD"/>
    <w:rsid w:val="007D077E"/>
    <w:rsid w:val="007D087A"/>
    <w:rsid w:val="007D0A17"/>
    <w:rsid w:val="007D1617"/>
    <w:rsid w:val="007D16AD"/>
    <w:rsid w:val="007D1801"/>
    <w:rsid w:val="007D1A66"/>
    <w:rsid w:val="007D1ABF"/>
    <w:rsid w:val="007D1AD6"/>
    <w:rsid w:val="007D1BCE"/>
    <w:rsid w:val="007D1C1D"/>
    <w:rsid w:val="007D1C76"/>
    <w:rsid w:val="007D1CCD"/>
    <w:rsid w:val="007D1E87"/>
    <w:rsid w:val="007D1EEA"/>
    <w:rsid w:val="007D1F4F"/>
    <w:rsid w:val="007D2183"/>
    <w:rsid w:val="007D232F"/>
    <w:rsid w:val="007D26A2"/>
    <w:rsid w:val="007D2A87"/>
    <w:rsid w:val="007D313D"/>
    <w:rsid w:val="007D3746"/>
    <w:rsid w:val="007D3B33"/>
    <w:rsid w:val="007D3BC3"/>
    <w:rsid w:val="007D3C94"/>
    <w:rsid w:val="007D4418"/>
    <w:rsid w:val="007D4550"/>
    <w:rsid w:val="007D4632"/>
    <w:rsid w:val="007D471A"/>
    <w:rsid w:val="007D47AD"/>
    <w:rsid w:val="007D4847"/>
    <w:rsid w:val="007D493D"/>
    <w:rsid w:val="007D4AB1"/>
    <w:rsid w:val="007D4AF2"/>
    <w:rsid w:val="007D4BE0"/>
    <w:rsid w:val="007D5089"/>
    <w:rsid w:val="007D5296"/>
    <w:rsid w:val="007D555F"/>
    <w:rsid w:val="007D5572"/>
    <w:rsid w:val="007D5823"/>
    <w:rsid w:val="007D585A"/>
    <w:rsid w:val="007D5960"/>
    <w:rsid w:val="007D5AA5"/>
    <w:rsid w:val="007D62EC"/>
    <w:rsid w:val="007D6A4F"/>
    <w:rsid w:val="007D6D54"/>
    <w:rsid w:val="007D6F08"/>
    <w:rsid w:val="007D70FD"/>
    <w:rsid w:val="007D77B1"/>
    <w:rsid w:val="007D7985"/>
    <w:rsid w:val="007D7A67"/>
    <w:rsid w:val="007D7D04"/>
    <w:rsid w:val="007E0595"/>
    <w:rsid w:val="007E0626"/>
    <w:rsid w:val="007E06C4"/>
    <w:rsid w:val="007E0811"/>
    <w:rsid w:val="007E0AAC"/>
    <w:rsid w:val="007E0E83"/>
    <w:rsid w:val="007E0F4B"/>
    <w:rsid w:val="007E0F8B"/>
    <w:rsid w:val="007E10C7"/>
    <w:rsid w:val="007E17E7"/>
    <w:rsid w:val="007E1828"/>
    <w:rsid w:val="007E1DA5"/>
    <w:rsid w:val="007E2393"/>
    <w:rsid w:val="007E245B"/>
    <w:rsid w:val="007E27EB"/>
    <w:rsid w:val="007E2B66"/>
    <w:rsid w:val="007E2BD3"/>
    <w:rsid w:val="007E343D"/>
    <w:rsid w:val="007E34C0"/>
    <w:rsid w:val="007E3914"/>
    <w:rsid w:val="007E3C83"/>
    <w:rsid w:val="007E3CDC"/>
    <w:rsid w:val="007E401A"/>
    <w:rsid w:val="007E40CD"/>
    <w:rsid w:val="007E4879"/>
    <w:rsid w:val="007E4936"/>
    <w:rsid w:val="007E4B18"/>
    <w:rsid w:val="007E4CF5"/>
    <w:rsid w:val="007E5165"/>
    <w:rsid w:val="007E51D8"/>
    <w:rsid w:val="007E527B"/>
    <w:rsid w:val="007E5441"/>
    <w:rsid w:val="007E55A8"/>
    <w:rsid w:val="007E5605"/>
    <w:rsid w:val="007E5693"/>
    <w:rsid w:val="007E56A0"/>
    <w:rsid w:val="007E59CE"/>
    <w:rsid w:val="007E5A03"/>
    <w:rsid w:val="007E5CD5"/>
    <w:rsid w:val="007E6126"/>
    <w:rsid w:val="007E64BC"/>
    <w:rsid w:val="007E66A6"/>
    <w:rsid w:val="007E6702"/>
    <w:rsid w:val="007E69EF"/>
    <w:rsid w:val="007E6C3B"/>
    <w:rsid w:val="007E701E"/>
    <w:rsid w:val="007E70FE"/>
    <w:rsid w:val="007E718A"/>
    <w:rsid w:val="007E778C"/>
    <w:rsid w:val="007E79EC"/>
    <w:rsid w:val="007E7C7C"/>
    <w:rsid w:val="007E7E19"/>
    <w:rsid w:val="007E7E45"/>
    <w:rsid w:val="007F0327"/>
    <w:rsid w:val="007F0462"/>
    <w:rsid w:val="007F04B5"/>
    <w:rsid w:val="007F0547"/>
    <w:rsid w:val="007F05CC"/>
    <w:rsid w:val="007F09A2"/>
    <w:rsid w:val="007F0A44"/>
    <w:rsid w:val="007F132E"/>
    <w:rsid w:val="007F1335"/>
    <w:rsid w:val="007F151F"/>
    <w:rsid w:val="007F1C37"/>
    <w:rsid w:val="007F1C40"/>
    <w:rsid w:val="007F1F8D"/>
    <w:rsid w:val="007F2388"/>
    <w:rsid w:val="007F23DC"/>
    <w:rsid w:val="007F261B"/>
    <w:rsid w:val="007F266C"/>
    <w:rsid w:val="007F30F0"/>
    <w:rsid w:val="007F340D"/>
    <w:rsid w:val="007F34A8"/>
    <w:rsid w:val="007F35BA"/>
    <w:rsid w:val="007F3BDA"/>
    <w:rsid w:val="007F3DA7"/>
    <w:rsid w:val="007F3F43"/>
    <w:rsid w:val="007F4425"/>
    <w:rsid w:val="007F442E"/>
    <w:rsid w:val="007F4873"/>
    <w:rsid w:val="007F48A8"/>
    <w:rsid w:val="007F4B58"/>
    <w:rsid w:val="007F5733"/>
    <w:rsid w:val="007F5B93"/>
    <w:rsid w:val="007F5F3E"/>
    <w:rsid w:val="007F60E7"/>
    <w:rsid w:val="007F6562"/>
    <w:rsid w:val="007F682A"/>
    <w:rsid w:val="007F7051"/>
    <w:rsid w:val="007F7204"/>
    <w:rsid w:val="007F721B"/>
    <w:rsid w:val="007F7533"/>
    <w:rsid w:val="007F766F"/>
    <w:rsid w:val="007F7761"/>
    <w:rsid w:val="007F7A5B"/>
    <w:rsid w:val="007F7CF5"/>
    <w:rsid w:val="007F7F50"/>
    <w:rsid w:val="00800009"/>
    <w:rsid w:val="0080009D"/>
    <w:rsid w:val="00800381"/>
    <w:rsid w:val="00800633"/>
    <w:rsid w:val="008006CA"/>
    <w:rsid w:val="0080099E"/>
    <w:rsid w:val="00800AA7"/>
    <w:rsid w:val="00800E73"/>
    <w:rsid w:val="00800EFD"/>
    <w:rsid w:val="00800F23"/>
    <w:rsid w:val="00800FCC"/>
    <w:rsid w:val="008011AA"/>
    <w:rsid w:val="00801572"/>
    <w:rsid w:val="00801573"/>
    <w:rsid w:val="008016E5"/>
    <w:rsid w:val="00801840"/>
    <w:rsid w:val="00801FA7"/>
    <w:rsid w:val="0080266B"/>
    <w:rsid w:val="00802913"/>
    <w:rsid w:val="008029B7"/>
    <w:rsid w:val="00802C40"/>
    <w:rsid w:val="00802D56"/>
    <w:rsid w:val="00802E41"/>
    <w:rsid w:val="00802FA3"/>
    <w:rsid w:val="008032C4"/>
    <w:rsid w:val="0080348D"/>
    <w:rsid w:val="0080348E"/>
    <w:rsid w:val="00803862"/>
    <w:rsid w:val="00803A75"/>
    <w:rsid w:val="00803B22"/>
    <w:rsid w:val="00803BEC"/>
    <w:rsid w:val="00804027"/>
    <w:rsid w:val="00804045"/>
    <w:rsid w:val="00804195"/>
    <w:rsid w:val="00804329"/>
    <w:rsid w:val="00804342"/>
    <w:rsid w:val="0080434D"/>
    <w:rsid w:val="00804479"/>
    <w:rsid w:val="0080463F"/>
    <w:rsid w:val="00804688"/>
    <w:rsid w:val="0080475D"/>
    <w:rsid w:val="00804B59"/>
    <w:rsid w:val="00804BAD"/>
    <w:rsid w:val="00804CA4"/>
    <w:rsid w:val="00805577"/>
    <w:rsid w:val="00805798"/>
    <w:rsid w:val="0080592C"/>
    <w:rsid w:val="00805979"/>
    <w:rsid w:val="00805A45"/>
    <w:rsid w:val="00805B81"/>
    <w:rsid w:val="00805EC8"/>
    <w:rsid w:val="0080626F"/>
    <w:rsid w:val="00806C55"/>
    <w:rsid w:val="00806EDE"/>
    <w:rsid w:val="00806FA9"/>
    <w:rsid w:val="00806FCE"/>
    <w:rsid w:val="0080734F"/>
    <w:rsid w:val="00807401"/>
    <w:rsid w:val="00807B26"/>
    <w:rsid w:val="00807B47"/>
    <w:rsid w:val="00807B90"/>
    <w:rsid w:val="00807D5E"/>
    <w:rsid w:val="00810299"/>
    <w:rsid w:val="0081032A"/>
    <w:rsid w:val="00810717"/>
    <w:rsid w:val="0081098E"/>
    <w:rsid w:val="00810BCE"/>
    <w:rsid w:val="00810C7F"/>
    <w:rsid w:val="00810CFA"/>
    <w:rsid w:val="008110D1"/>
    <w:rsid w:val="00811167"/>
    <w:rsid w:val="008111B6"/>
    <w:rsid w:val="00811262"/>
    <w:rsid w:val="0081127A"/>
    <w:rsid w:val="0081185E"/>
    <w:rsid w:val="008119CB"/>
    <w:rsid w:val="00811A7F"/>
    <w:rsid w:val="008123E7"/>
    <w:rsid w:val="008127E7"/>
    <w:rsid w:val="00812BB7"/>
    <w:rsid w:val="00812E72"/>
    <w:rsid w:val="00812F1D"/>
    <w:rsid w:val="0081320F"/>
    <w:rsid w:val="00813279"/>
    <w:rsid w:val="008132BB"/>
    <w:rsid w:val="0081438A"/>
    <w:rsid w:val="008143C3"/>
    <w:rsid w:val="0081466D"/>
    <w:rsid w:val="00814BD7"/>
    <w:rsid w:val="00814E37"/>
    <w:rsid w:val="00814F9E"/>
    <w:rsid w:val="008151E2"/>
    <w:rsid w:val="00815939"/>
    <w:rsid w:val="00815954"/>
    <w:rsid w:val="00815B15"/>
    <w:rsid w:val="00815B87"/>
    <w:rsid w:val="00815BCF"/>
    <w:rsid w:val="008164A9"/>
    <w:rsid w:val="00816982"/>
    <w:rsid w:val="00816AE1"/>
    <w:rsid w:val="00816C97"/>
    <w:rsid w:val="00816DC5"/>
    <w:rsid w:val="00817169"/>
    <w:rsid w:val="00817241"/>
    <w:rsid w:val="00817251"/>
    <w:rsid w:val="00817258"/>
    <w:rsid w:val="0081727A"/>
    <w:rsid w:val="00817286"/>
    <w:rsid w:val="0081752E"/>
    <w:rsid w:val="00817712"/>
    <w:rsid w:val="00817D61"/>
    <w:rsid w:val="00817FEB"/>
    <w:rsid w:val="00820107"/>
    <w:rsid w:val="0082018C"/>
    <w:rsid w:val="008202D0"/>
    <w:rsid w:val="0082044C"/>
    <w:rsid w:val="008206D4"/>
    <w:rsid w:val="0082097C"/>
    <w:rsid w:val="00820A87"/>
    <w:rsid w:val="00820B96"/>
    <w:rsid w:val="00820C29"/>
    <w:rsid w:val="00820D5F"/>
    <w:rsid w:val="00820F7F"/>
    <w:rsid w:val="00820FDF"/>
    <w:rsid w:val="0082123A"/>
    <w:rsid w:val="00821414"/>
    <w:rsid w:val="0082158A"/>
    <w:rsid w:val="00821757"/>
    <w:rsid w:val="00821EF8"/>
    <w:rsid w:val="00822DF1"/>
    <w:rsid w:val="00822E07"/>
    <w:rsid w:val="00822E14"/>
    <w:rsid w:val="00822F17"/>
    <w:rsid w:val="00823062"/>
    <w:rsid w:val="0082321E"/>
    <w:rsid w:val="0082326B"/>
    <w:rsid w:val="008237F1"/>
    <w:rsid w:val="00823A00"/>
    <w:rsid w:val="00823C80"/>
    <w:rsid w:val="00823EB7"/>
    <w:rsid w:val="0082429D"/>
    <w:rsid w:val="008242F2"/>
    <w:rsid w:val="008246A5"/>
    <w:rsid w:val="00824767"/>
    <w:rsid w:val="008248C6"/>
    <w:rsid w:val="00824E86"/>
    <w:rsid w:val="00824FB5"/>
    <w:rsid w:val="00824FDA"/>
    <w:rsid w:val="0082535E"/>
    <w:rsid w:val="008255B0"/>
    <w:rsid w:val="0082566B"/>
    <w:rsid w:val="00825691"/>
    <w:rsid w:val="00825DFA"/>
    <w:rsid w:val="0082612E"/>
    <w:rsid w:val="008263B5"/>
    <w:rsid w:val="008266E1"/>
    <w:rsid w:val="00826715"/>
    <w:rsid w:val="008267F5"/>
    <w:rsid w:val="00826C6A"/>
    <w:rsid w:val="00826FFC"/>
    <w:rsid w:val="0082719C"/>
    <w:rsid w:val="008278E7"/>
    <w:rsid w:val="008278ED"/>
    <w:rsid w:val="008300A2"/>
    <w:rsid w:val="0083023C"/>
    <w:rsid w:val="00830553"/>
    <w:rsid w:val="008307B7"/>
    <w:rsid w:val="008307EC"/>
    <w:rsid w:val="0083085F"/>
    <w:rsid w:val="00830B4C"/>
    <w:rsid w:val="00830ECC"/>
    <w:rsid w:val="008312D9"/>
    <w:rsid w:val="0083140F"/>
    <w:rsid w:val="008314CC"/>
    <w:rsid w:val="008316A1"/>
    <w:rsid w:val="00831753"/>
    <w:rsid w:val="00831871"/>
    <w:rsid w:val="00831987"/>
    <w:rsid w:val="00831A10"/>
    <w:rsid w:val="00831DC4"/>
    <w:rsid w:val="00831E02"/>
    <w:rsid w:val="00832399"/>
    <w:rsid w:val="00832628"/>
    <w:rsid w:val="0083277F"/>
    <w:rsid w:val="008328E1"/>
    <w:rsid w:val="00832AAC"/>
    <w:rsid w:val="00832F3F"/>
    <w:rsid w:val="00833124"/>
    <w:rsid w:val="008332E4"/>
    <w:rsid w:val="008333CB"/>
    <w:rsid w:val="00833652"/>
    <w:rsid w:val="0083377D"/>
    <w:rsid w:val="00833E29"/>
    <w:rsid w:val="0083424F"/>
    <w:rsid w:val="0083440F"/>
    <w:rsid w:val="0083442C"/>
    <w:rsid w:val="008347EC"/>
    <w:rsid w:val="00834A5A"/>
    <w:rsid w:val="00834D98"/>
    <w:rsid w:val="00834F2B"/>
    <w:rsid w:val="00834F56"/>
    <w:rsid w:val="008350EE"/>
    <w:rsid w:val="008350FB"/>
    <w:rsid w:val="0083550D"/>
    <w:rsid w:val="008356FA"/>
    <w:rsid w:val="00835D47"/>
    <w:rsid w:val="00836627"/>
    <w:rsid w:val="00836E22"/>
    <w:rsid w:val="00837127"/>
    <w:rsid w:val="008371B9"/>
    <w:rsid w:val="00837539"/>
    <w:rsid w:val="0083756E"/>
    <w:rsid w:val="0083765E"/>
    <w:rsid w:val="0083779A"/>
    <w:rsid w:val="008378E3"/>
    <w:rsid w:val="0083793C"/>
    <w:rsid w:val="008379D2"/>
    <w:rsid w:val="008379E9"/>
    <w:rsid w:val="00837AEA"/>
    <w:rsid w:val="00837B3B"/>
    <w:rsid w:val="00837C28"/>
    <w:rsid w:val="00837D90"/>
    <w:rsid w:val="008404A9"/>
    <w:rsid w:val="00840982"/>
    <w:rsid w:val="00841668"/>
    <w:rsid w:val="00841B96"/>
    <w:rsid w:val="00841C38"/>
    <w:rsid w:val="00841D1B"/>
    <w:rsid w:val="00841EE7"/>
    <w:rsid w:val="00842073"/>
    <w:rsid w:val="008421AB"/>
    <w:rsid w:val="00842286"/>
    <w:rsid w:val="008422DB"/>
    <w:rsid w:val="00842521"/>
    <w:rsid w:val="00842624"/>
    <w:rsid w:val="00842C44"/>
    <w:rsid w:val="00842C95"/>
    <w:rsid w:val="00842D4B"/>
    <w:rsid w:val="00842D9A"/>
    <w:rsid w:val="00842DD1"/>
    <w:rsid w:val="008430B4"/>
    <w:rsid w:val="008431EF"/>
    <w:rsid w:val="008433DC"/>
    <w:rsid w:val="00843499"/>
    <w:rsid w:val="00843B31"/>
    <w:rsid w:val="00843E5F"/>
    <w:rsid w:val="00843FFA"/>
    <w:rsid w:val="0084448F"/>
    <w:rsid w:val="00844A97"/>
    <w:rsid w:val="00844A9E"/>
    <w:rsid w:val="00844BF3"/>
    <w:rsid w:val="00844D1E"/>
    <w:rsid w:val="00844DD3"/>
    <w:rsid w:val="00845271"/>
    <w:rsid w:val="0084554E"/>
    <w:rsid w:val="008456BF"/>
    <w:rsid w:val="0084578D"/>
    <w:rsid w:val="00845DD7"/>
    <w:rsid w:val="0084651B"/>
    <w:rsid w:val="008465E7"/>
    <w:rsid w:val="0084684E"/>
    <w:rsid w:val="00846881"/>
    <w:rsid w:val="00846B1B"/>
    <w:rsid w:val="00846BBF"/>
    <w:rsid w:val="00846EAA"/>
    <w:rsid w:val="00846EFF"/>
    <w:rsid w:val="0084739E"/>
    <w:rsid w:val="008475A6"/>
    <w:rsid w:val="008477C0"/>
    <w:rsid w:val="0084798D"/>
    <w:rsid w:val="00847AB2"/>
    <w:rsid w:val="0085034C"/>
    <w:rsid w:val="00850422"/>
    <w:rsid w:val="00850862"/>
    <w:rsid w:val="008508C2"/>
    <w:rsid w:val="008509C5"/>
    <w:rsid w:val="008509CE"/>
    <w:rsid w:val="00850C56"/>
    <w:rsid w:val="00851659"/>
    <w:rsid w:val="00851666"/>
    <w:rsid w:val="00851893"/>
    <w:rsid w:val="00851C4A"/>
    <w:rsid w:val="00851E82"/>
    <w:rsid w:val="00851E9B"/>
    <w:rsid w:val="008520C3"/>
    <w:rsid w:val="008520C7"/>
    <w:rsid w:val="00852312"/>
    <w:rsid w:val="0085239D"/>
    <w:rsid w:val="00852483"/>
    <w:rsid w:val="008526C5"/>
    <w:rsid w:val="008526D4"/>
    <w:rsid w:val="008527CB"/>
    <w:rsid w:val="008529A6"/>
    <w:rsid w:val="008529B0"/>
    <w:rsid w:val="00852E21"/>
    <w:rsid w:val="00852FA3"/>
    <w:rsid w:val="0085312D"/>
    <w:rsid w:val="00853470"/>
    <w:rsid w:val="008534E5"/>
    <w:rsid w:val="00853764"/>
    <w:rsid w:val="0085376E"/>
    <w:rsid w:val="0085377B"/>
    <w:rsid w:val="00853913"/>
    <w:rsid w:val="00853A89"/>
    <w:rsid w:val="00853CDD"/>
    <w:rsid w:val="00853E6A"/>
    <w:rsid w:val="008543D0"/>
    <w:rsid w:val="008544B4"/>
    <w:rsid w:val="00854820"/>
    <w:rsid w:val="00854A76"/>
    <w:rsid w:val="00854C46"/>
    <w:rsid w:val="00854DDD"/>
    <w:rsid w:val="00854E2A"/>
    <w:rsid w:val="00855571"/>
    <w:rsid w:val="00855E89"/>
    <w:rsid w:val="00856060"/>
    <w:rsid w:val="0085606C"/>
    <w:rsid w:val="008560E4"/>
    <w:rsid w:val="008561CE"/>
    <w:rsid w:val="008562D5"/>
    <w:rsid w:val="008566AE"/>
    <w:rsid w:val="00857052"/>
    <w:rsid w:val="0085729C"/>
    <w:rsid w:val="00857640"/>
    <w:rsid w:val="0085765C"/>
    <w:rsid w:val="00857664"/>
    <w:rsid w:val="00857E98"/>
    <w:rsid w:val="0086032E"/>
    <w:rsid w:val="00860C75"/>
    <w:rsid w:val="00860CCA"/>
    <w:rsid w:val="0086107D"/>
    <w:rsid w:val="00861260"/>
    <w:rsid w:val="00861435"/>
    <w:rsid w:val="00861683"/>
    <w:rsid w:val="00861970"/>
    <w:rsid w:val="0086199B"/>
    <w:rsid w:val="00861A47"/>
    <w:rsid w:val="00861ABA"/>
    <w:rsid w:val="00862955"/>
    <w:rsid w:val="00862B36"/>
    <w:rsid w:val="00862B7B"/>
    <w:rsid w:val="00862B8C"/>
    <w:rsid w:val="00862C3F"/>
    <w:rsid w:val="008639F4"/>
    <w:rsid w:val="00864172"/>
    <w:rsid w:val="008643FD"/>
    <w:rsid w:val="008648CE"/>
    <w:rsid w:val="00864AC5"/>
    <w:rsid w:val="00865117"/>
    <w:rsid w:val="00865212"/>
    <w:rsid w:val="00865613"/>
    <w:rsid w:val="00865813"/>
    <w:rsid w:val="00865B7A"/>
    <w:rsid w:val="00865FB9"/>
    <w:rsid w:val="00866C84"/>
    <w:rsid w:val="00866CB0"/>
    <w:rsid w:val="00866E76"/>
    <w:rsid w:val="00866F44"/>
    <w:rsid w:val="00866FC7"/>
    <w:rsid w:val="0086736F"/>
    <w:rsid w:val="00867B7B"/>
    <w:rsid w:val="00867C36"/>
    <w:rsid w:val="00867D0D"/>
    <w:rsid w:val="00867D7E"/>
    <w:rsid w:val="008700C1"/>
    <w:rsid w:val="0087058D"/>
    <w:rsid w:val="00870803"/>
    <w:rsid w:val="008709A7"/>
    <w:rsid w:val="00871186"/>
    <w:rsid w:val="008712FF"/>
    <w:rsid w:val="0087159F"/>
    <w:rsid w:val="008717BD"/>
    <w:rsid w:val="008718AD"/>
    <w:rsid w:val="00871B8B"/>
    <w:rsid w:val="00871EA6"/>
    <w:rsid w:val="00871EC1"/>
    <w:rsid w:val="00872371"/>
    <w:rsid w:val="00872388"/>
    <w:rsid w:val="00872484"/>
    <w:rsid w:val="0087267A"/>
    <w:rsid w:val="008726A9"/>
    <w:rsid w:val="008727A4"/>
    <w:rsid w:val="00872E7F"/>
    <w:rsid w:val="00872F29"/>
    <w:rsid w:val="00873016"/>
    <w:rsid w:val="008730F9"/>
    <w:rsid w:val="0087316D"/>
    <w:rsid w:val="0087351C"/>
    <w:rsid w:val="00873544"/>
    <w:rsid w:val="008735CE"/>
    <w:rsid w:val="00873614"/>
    <w:rsid w:val="00873819"/>
    <w:rsid w:val="00873980"/>
    <w:rsid w:val="00873A74"/>
    <w:rsid w:val="00873D71"/>
    <w:rsid w:val="00874834"/>
    <w:rsid w:val="008748A1"/>
    <w:rsid w:val="00874BB5"/>
    <w:rsid w:val="00874C47"/>
    <w:rsid w:val="00874D89"/>
    <w:rsid w:val="00875152"/>
    <w:rsid w:val="008752E5"/>
    <w:rsid w:val="008753AD"/>
    <w:rsid w:val="00875816"/>
    <w:rsid w:val="00875AA6"/>
    <w:rsid w:val="00875B4E"/>
    <w:rsid w:val="00875BBF"/>
    <w:rsid w:val="0087650B"/>
    <w:rsid w:val="00876567"/>
    <w:rsid w:val="00876649"/>
    <w:rsid w:val="008767BD"/>
    <w:rsid w:val="008767C5"/>
    <w:rsid w:val="00876871"/>
    <w:rsid w:val="0087699C"/>
    <w:rsid w:val="00876F3C"/>
    <w:rsid w:val="00877003"/>
    <w:rsid w:val="008771C0"/>
    <w:rsid w:val="00877502"/>
    <w:rsid w:val="0087751C"/>
    <w:rsid w:val="00877612"/>
    <w:rsid w:val="0087791F"/>
    <w:rsid w:val="00877DE8"/>
    <w:rsid w:val="00877E10"/>
    <w:rsid w:val="008800B4"/>
    <w:rsid w:val="008800C3"/>
    <w:rsid w:val="0088039D"/>
    <w:rsid w:val="00880436"/>
    <w:rsid w:val="008804BC"/>
    <w:rsid w:val="00880A0C"/>
    <w:rsid w:val="00880C4F"/>
    <w:rsid w:val="00880CE2"/>
    <w:rsid w:val="00880EAF"/>
    <w:rsid w:val="00880F79"/>
    <w:rsid w:val="00881120"/>
    <w:rsid w:val="00881329"/>
    <w:rsid w:val="0088156E"/>
    <w:rsid w:val="00881671"/>
    <w:rsid w:val="00881715"/>
    <w:rsid w:val="0088194C"/>
    <w:rsid w:val="00881B54"/>
    <w:rsid w:val="00881C7B"/>
    <w:rsid w:val="008822D9"/>
    <w:rsid w:val="008823F0"/>
    <w:rsid w:val="008825C4"/>
    <w:rsid w:val="0088286F"/>
    <w:rsid w:val="00882D86"/>
    <w:rsid w:val="00882D98"/>
    <w:rsid w:val="00883236"/>
    <w:rsid w:val="008835FD"/>
    <w:rsid w:val="00883B3A"/>
    <w:rsid w:val="00883C0F"/>
    <w:rsid w:val="00883C86"/>
    <w:rsid w:val="00883E86"/>
    <w:rsid w:val="00883F05"/>
    <w:rsid w:val="00883FD5"/>
    <w:rsid w:val="00884130"/>
    <w:rsid w:val="00884328"/>
    <w:rsid w:val="00884696"/>
    <w:rsid w:val="008848FB"/>
    <w:rsid w:val="00884D58"/>
    <w:rsid w:val="0088524D"/>
    <w:rsid w:val="0088538B"/>
    <w:rsid w:val="00885675"/>
    <w:rsid w:val="008856AD"/>
    <w:rsid w:val="008859E5"/>
    <w:rsid w:val="00885C16"/>
    <w:rsid w:val="00886017"/>
    <w:rsid w:val="008860BD"/>
    <w:rsid w:val="008861CA"/>
    <w:rsid w:val="008862B4"/>
    <w:rsid w:val="008863B2"/>
    <w:rsid w:val="00886642"/>
    <w:rsid w:val="00886C1B"/>
    <w:rsid w:val="00886E86"/>
    <w:rsid w:val="00886F8E"/>
    <w:rsid w:val="00887096"/>
    <w:rsid w:val="008871DE"/>
    <w:rsid w:val="008871ED"/>
    <w:rsid w:val="0088724B"/>
    <w:rsid w:val="00887AD4"/>
    <w:rsid w:val="008901F5"/>
    <w:rsid w:val="00890837"/>
    <w:rsid w:val="00890987"/>
    <w:rsid w:val="00890B82"/>
    <w:rsid w:val="00890CA7"/>
    <w:rsid w:val="008911C7"/>
    <w:rsid w:val="00891380"/>
    <w:rsid w:val="0089138A"/>
    <w:rsid w:val="008913E2"/>
    <w:rsid w:val="00891475"/>
    <w:rsid w:val="00891B9E"/>
    <w:rsid w:val="00891BC3"/>
    <w:rsid w:val="00891EB1"/>
    <w:rsid w:val="00892111"/>
    <w:rsid w:val="00892274"/>
    <w:rsid w:val="0089227D"/>
    <w:rsid w:val="008925B7"/>
    <w:rsid w:val="0089283B"/>
    <w:rsid w:val="00892BFE"/>
    <w:rsid w:val="00892D5E"/>
    <w:rsid w:val="00892F27"/>
    <w:rsid w:val="0089329C"/>
    <w:rsid w:val="00893B95"/>
    <w:rsid w:val="00893D22"/>
    <w:rsid w:val="00893EC0"/>
    <w:rsid w:val="008945BF"/>
    <w:rsid w:val="008949DF"/>
    <w:rsid w:val="008949FE"/>
    <w:rsid w:val="00894BC6"/>
    <w:rsid w:val="0089523D"/>
    <w:rsid w:val="00895719"/>
    <w:rsid w:val="00895DE9"/>
    <w:rsid w:val="00895FE7"/>
    <w:rsid w:val="0089607F"/>
    <w:rsid w:val="00896121"/>
    <w:rsid w:val="008962BC"/>
    <w:rsid w:val="008964B3"/>
    <w:rsid w:val="008966B5"/>
    <w:rsid w:val="008967EA"/>
    <w:rsid w:val="008969F1"/>
    <w:rsid w:val="00896AC9"/>
    <w:rsid w:val="00896ACE"/>
    <w:rsid w:val="00896BC2"/>
    <w:rsid w:val="00896BDB"/>
    <w:rsid w:val="00896E50"/>
    <w:rsid w:val="00896F7A"/>
    <w:rsid w:val="0089701B"/>
    <w:rsid w:val="0089711C"/>
    <w:rsid w:val="0089789D"/>
    <w:rsid w:val="00897D69"/>
    <w:rsid w:val="00897F0F"/>
    <w:rsid w:val="00897F99"/>
    <w:rsid w:val="008A0114"/>
    <w:rsid w:val="008A0971"/>
    <w:rsid w:val="008A0C09"/>
    <w:rsid w:val="008A0E85"/>
    <w:rsid w:val="008A11E6"/>
    <w:rsid w:val="008A126F"/>
    <w:rsid w:val="008A1596"/>
    <w:rsid w:val="008A164F"/>
    <w:rsid w:val="008A1F17"/>
    <w:rsid w:val="008A202E"/>
    <w:rsid w:val="008A2708"/>
    <w:rsid w:val="008A2914"/>
    <w:rsid w:val="008A2AFE"/>
    <w:rsid w:val="008A2CB2"/>
    <w:rsid w:val="008A2DC4"/>
    <w:rsid w:val="008A2E0D"/>
    <w:rsid w:val="008A2F85"/>
    <w:rsid w:val="008A38D3"/>
    <w:rsid w:val="008A3958"/>
    <w:rsid w:val="008A3A18"/>
    <w:rsid w:val="008A3B5A"/>
    <w:rsid w:val="008A3CB5"/>
    <w:rsid w:val="008A426E"/>
    <w:rsid w:val="008A43E9"/>
    <w:rsid w:val="008A46E7"/>
    <w:rsid w:val="008A4846"/>
    <w:rsid w:val="008A486D"/>
    <w:rsid w:val="008A4A8F"/>
    <w:rsid w:val="008A4AEA"/>
    <w:rsid w:val="008A4C01"/>
    <w:rsid w:val="008A4C06"/>
    <w:rsid w:val="008A505F"/>
    <w:rsid w:val="008A5555"/>
    <w:rsid w:val="008A568B"/>
    <w:rsid w:val="008A5BBE"/>
    <w:rsid w:val="008A64B4"/>
    <w:rsid w:val="008A6897"/>
    <w:rsid w:val="008A6A50"/>
    <w:rsid w:val="008A6AAC"/>
    <w:rsid w:val="008A6AD8"/>
    <w:rsid w:val="008A7489"/>
    <w:rsid w:val="008A761D"/>
    <w:rsid w:val="008A7A6D"/>
    <w:rsid w:val="008A7CDF"/>
    <w:rsid w:val="008B01E5"/>
    <w:rsid w:val="008B070C"/>
    <w:rsid w:val="008B078C"/>
    <w:rsid w:val="008B123F"/>
    <w:rsid w:val="008B14F7"/>
    <w:rsid w:val="008B15C3"/>
    <w:rsid w:val="008B1679"/>
    <w:rsid w:val="008B17E0"/>
    <w:rsid w:val="008B188E"/>
    <w:rsid w:val="008B1D70"/>
    <w:rsid w:val="008B2217"/>
    <w:rsid w:val="008B256D"/>
    <w:rsid w:val="008B27E5"/>
    <w:rsid w:val="008B2A21"/>
    <w:rsid w:val="008B2AEE"/>
    <w:rsid w:val="008B2CE2"/>
    <w:rsid w:val="008B2E4D"/>
    <w:rsid w:val="008B2EC0"/>
    <w:rsid w:val="008B300F"/>
    <w:rsid w:val="008B31CC"/>
    <w:rsid w:val="008B3216"/>
    <w:rsid w:val="008B33BF"/>
    <w:rsid w:val="008B34B9"/>
    <w:rsid w:val="008B383F"/>
    <w:rsid w:val="008B38AE"/>
    <w:rsid w:val="008B3970"/>
    <w:rsid w:val="008B4309"/>
    <w:rsid w:val="008B4341"/>
    <w:rsid w:val="008B4390"/>
    <w:rsid w:val="008B4BD7"/>
    <w:rsid w:val="008B4F47"/>
    <w:rsid w:val="008B4FE0"/>
    <w:rsid w:val="008B515F"/>
    <w:rsid w:val="008B532D"/>
    <w:rsid w:val="008B5473"/>
    <w:rsid w:val="008B5846"/>
    <w:rsid w:val="008B5970"/>
    <w:rsid w:val="008B5A49"/>
    <w:rsid w:val="008B5A55"/>
    <w:rsid w:val="008B5CF7"/>
    <w:rsid w:val="008B5E5B"/>
    <w:rsid w:val="008B5EE0"/>
    <w:rsid w:val="008B5F78"/>
    <w:rsid w:val="008B6095"/>
    <w:rsid w:val="008B62DC"/>
    <w:rsid w:val="008B6871"/>
    <w:rsid w:val="008B6BFA"/>
    <w:rsid w:val="008B6CD5"/>
    <w:rsid w:val="008B6DC2"/>
    <w:rsid w:val="008B6E0D"/>
    <w:rsid w:val="008B6E94"/>
    <w:rsid w:val="008B7D56"/>
    <w:rsid w:val="008C0071"/>
    <w:rsid w:val="008C0384"/>
    <w:rsid w:val="008C03B3"/>
    <w:rsid w:val="008C03D5"/>
    <w:rsid w:val="008C0532"/>
    <w:rsid w:val="008C06E9"/>
    <w:rsid w:val="008C0723"/>
    <w:rsid w:val="008C0811"/>
    <w:rsid w:val="008C08F6"/>
    <w:rsid w:val="008C0B6C"/>
    <w:rsid w:val="008C0C40"/>
    <w:rsid w:val="008C10D6"/>
    <w:rsid w:val="008C1409"/>
    <w:rsid w:val="008C173A"/>
    <w:rsid w:val="008C1977"/>
    <w:rsid w:val="008C1B1A"/>
    <w:rsid w:val="008C1E4C"/>
    <w:rsid w:val="008C1EFB"/>
    <w:rsid w:val="008C1F2D"/>
    <w:rsid w:val="008C20F2"/>
    <w:rsid w:val="008C26C9"/>
    <w:rsid w:val="008C2BA6"/>
    <w:rsid w:val="008C2EDC"/>
    <w:rsid w:val="008C2F60"/>
    <w:rsid w:val="008C34BA"/>
    <w:rsid w:val="008C351D"/>
    <w:rsid w:val="008C3990"/>
    <w:rsid w:val="008C39E6"/>
    <w:rsid w:val="008C3B50"/>
    <w:rsid w:val="008C3EED"/>
    <w:rsid w:val="008C3F36"/>
    <w:rsid w:val="008C40E9"/>
    <w:rsid w:val="008C453B"/>
    <w:rsid w:val="008C464C"/>
    <w:rsid w:val="008C474E"/>
    <w:rsid w:val="008C4899"/>
    <w:rsid w:val="008C4924"/>
    <w:rsid w:val="008C49D8"/>
    <w:rsid w:val="008C4B02"/>
    <w:rsid w:val="008C4DC2"/>
    <w:rsid w:val="008C4E80"/>
    <w:rsid w:val="008C5267"/>
    <w:rsid w:val="008C53C3"/>
    <w:rsid w:val="008C540C"/>
    <w:rsid w:val="008C54E0"/>
    <w:rsid w:val="008C5749"/>
    <w:rsid w:val="008C59C6"/>
    <w:rsid w:val="008C5BCD"/>
    <w:rsid w:val="008C5D9D"/>
    <w:rsid w:val="008C5F3E"/>
    <w:rsid w:val="008C62CC"/>
    <w:rsid w:val="008C67CA"/>
    <w:rsid w:val="008C6817"/>
    <w:rsid w:val="008C68F5"/>
    <w:rsid w:val="008C690F"/>
    <w:rsid w:val="008C6EA8"/>
    <w:rsid w:val="008C707C"/>
    <w:rsid w:val="008C7128"/>
    <w:rsid w:val="008C748A"/>
    <w:rsid w:val="008C764F"/>
    <w:rsid w:val="008C77B4"/>
    <w:rsid w:val="008C78B1"/>
    <w:rsid w:val="008C7B4E"/>
    <w:rsid w:val="008C7F74"/>
    <w:rsid w:val="008D0046"/>
    <w:rsid w:val="008D01BF"/>
    <w:rsid w:val="008D0249"/>
    <w:rsid w:val="008D02F0"/>
    <w:rsid w:val="008D049D"/>
    <w:rsid w:val="008D062C"/>
    <w:rsid w:val="008D068F"/>
    <w:rsid w:val="008D0928"/>
    <w:rsid w:val="008D0B0A"/>
    <w:rsid w:val="008D1315"/>
    <w:rsid w:val="008D176E"/>
    <w:rsid w:val="008D18D1"/>
    <w:rsid w:val="008D1D63"/>
    <w:rsid w:val="008D1F85"/>
    <w:rsid w:val="008D216F"/>
    <w:rsid w:val="008D2622"/>
    <w:rsid w:val="008D26AE"/>
    <w:rsid w:val="008D288F"/>
    <w:rsid w:val="008D2926"/>
    <w:rsid w:val="008D2A01"/>
    <w:rsid w:val="008D2DC5"/>
    <w:rsid w:val="008D2E7E"/>
    <w:rsid w:val="008D3734"/>
    <w:rsid w:val="008D387F"/>
    <w:rsid w:val="008D3A7A"/>
    <w:rsid w:val="008D3AF4"/>
    <w:rsid w:val="008D3E89"/>
    <w:rsid w:val="008D3F0F"/>
    <w:rsid w:val="008D408A"/>
    <w:rsid w:val="008D49B7"/>
    <w:rsid w:val="008D4CED"/>
    <w:rsid w:val="008D4D7E"/>
    <w:rsid w:val="008D4D8B"/>
    <w:rsid w:val="008D4EB4"/>
    <w:rsid w:val="008D50F7"/>
    <w:rsid w:val="008D524E"/>
    <w:rsid w:val="008D564E"/>
    <w:rsid w:val="008D5D4C"/>
    <w:rsid w:val="008D60D9"/>
    <w:rsid w:val="008D61D6"/>
    <w:rsid w:val="008D632C"/>
    <w:rsid w:val="008D63BD"/>
    <w:rsid w:val="008D6534"/>
    <w:rsid w:val="008D6C32"/>
    <w:rsid w:val="008D733B"/>
    <w:rsid w:val="008D7386"/>
    <w:rsid w:val="008D74C7"/>
    <w:rsid w:val="008D7781"/>
    <w:rsid w:val="008D7A16"/>
    <w:rsid w:val="008D7AD7"/>
    <w:rsid w:val="008D7D8E"/>
    <w:rsid w:val="008D7E0B"/>
    <w:rsid w:val="008D7FB9"/>
    <w:rsid w:val="008E00B4"/>
    <w:rsid w:val="008E1193"/>
    <w:rsid w:val="008E1358"/>
    <w:rsid w:val="008E14D4"/>
    <w:rsid w:val="008E1540"/>
    <w:rsid w:val="008E165F"/>
    <w:rsid w:val="008E17B7"/>
    <w:rsid w:val="008E1B8D"/>
    <w:rsid w:val="008E1E63"/>
    <w:rsid w:val="008E2043"/>
    <w:rsid w:val="008E2088"/>
    <w:rsid w:val="008E2631"/>
    <w:rsid w:val="008E2891"/>
    <w:rsid w:val="008E289E"/>
    <w:rsid w:val="008E2A27"/>
    <w:rsid w:val="008E2DF9"/>
    <w:rsid w:val="008E2F0B"/>
    <w:rsid w:val="008E30AB"/>
    <w:rsid w:val="008E3582"/>
    <w:rsid w:val="008E359D"/>
    <w:rsid w:val="008E39A6"/>
    <w:rsid w:val="008E3B0C"/>
    <w:rsid w:val="008E3E73"/>
    <w:rsid w:val="008E4455"/>
    <w:rsid w:val="008E475F"/>
    <w:rsid w:val="008E4AE5"/>
    <w:rsid w:val="008E4EBD"/>
    <w:rsid w:val="008E522D"/>
    <w:rsid w:val="008E5234"/>
    <w:rsid w:val="008E5236"/>
    <w:rsid w:val="008E5526"/>
    <w:rsid w:val="008E5B87"/>
    <w:rsid w:val="008E5F1A"/>
    <w:rsid w:val="008E6292"/>
    <w:rsid w:val="008E63AA"/>
    <w:rsid w:val="008E641D"/>
    <w:rsid w:val="008E6460"/>
    <w:rsid w:val="008E6994"/>
    <w:rsid w:val="008E7373"/>
    <w:rsid w:val="008E7399"/>
    <w:rsid w:val="008E7586"/>
    <w:rsid w:val="008E7744"/>
    <w:rsid w:val="008E7C99"/>
    <w:rsid w:val="008E7EA8"/>
    <w:rsid w:val="008F006C"/>
    <w:rsid w:val="008F0340"/>
    <w:rsid w:val="008F0B90"/>
    <w:rsid w:val="008F0CE4"/>
    <w:rsid w:val="008F0FD3"/>
    <w:rsid w:val="008F12B1"/>
    <w:rsid w:val="008F131A"/>
    <w:rsid w:val="008F148E"/>
    <w:rsid w:val="008F150A"/>
    <w:rsid w:val="008F17D2"/>
    <w:rsid w:val="008F185E"/>
    <w:rsid w:val="008F18EA"/>
    <w:rsid w:val="008F1938"/>
    <w:rsid w:val="008F1981"/>
    <w:rsid w:val="008F1B95"/>
    <w:rsid w:val="008F1FC4"/>
    <w:rsid w:val="008F20C7"/>
    <w:rsid w:val="008F2176"/>
    <w:rsid w:val="008F2238"/>
    <w:rsid w:val="008F2B3D"/>
    <w:rsid w:val="008F2E4B"/>
    <w:rsid w:val="008F2FA6"/>
    <w:rsid w:val="008F347A"/>
    <w:rsid w:val="008F35A8"/>
    <w:rsid w:val="008F376C"/>
    <w:rsid w:val="008F3BA6"/>
    <w:rsid w:val="008F3FAD"/>
    <w:rsid w:val="008F4065"/>
    <w:rsid w:val="008F4284"/>
    <w:rsid w:val="008F4803"/>
    <w:rsid w:val="008F497B"/>
    <w:rsid w:val="008F4CDD"/>
    <w:rsid w:val="008F4F2D"/>
    <w:rsid w:val="008F51A1"/>
    <w:rsid w:val="008F5347"/>
    <w:rsid w:val="008F5529"/>
    <w:rsid w:val="008F570B"/>
    <w:rsid w:val="008F570E"/>
    <w:rsid w:val="008F5973"/>
    <w:rsid w:val="008F59AF"/>
    <w:rsid w:val="008F5AD6"/>
    <w:rsid w:val="008F5D65"/>
    <w:rsid w:val="008F6233"/>
    <w:rsid w:val="008F6346"/>
    <w:rsid w:val="008F63BF"/>
    <w:rsid w:val="008F670A"/>
    <w:rsid w:val="008F676B"/>
    <w:rsid w:val="008F6A4B"/>
    <w:rsid w:val="008F6BD5"/>
    <w:rsid w:val="008F6D37"/>
    <w:rsid w:val="008F6EDF"/>
    <w:rsid w:val="008F6FBD"/>
    <w:rsid w:val="008F7257"/>
    <w:rsid w:val="008F74B4"/>
    <w:rsid w:val="008F7705"/>
    <w:rsid w:val="008F7B1E"/>
    <w:rsid w:val="008F7ED4"/>
    <w:rsid w:val="009005ED"/>
    <w:rsid w:val="00900679"/>
    <w:rsid w:val="00900984"/>
    <w:rsid w:val="00900A6F"/>
    <w:rsid w:val="00900BFD"/>
    <w:rsid w:val="00900CD3"/>
    <w:rsid w:val="009018E0"/>
    <w:rsid w:val="00901903"/>
    <w:rsid w:val="00901913"/>
    <w:rsid w:val="00901B4D"/>
    <w:rsid w:val="00901E1E"/>
    <w:rsid w:val="009024BD"/>
    <w:rsid w:val="009024BF"/>
    <w:rsid w:val="0090289B"/>
    <w:rsid w:val="009028EE"/>
    <w:rsid w:val="00902D59"/>
    <w:rsid w:val="009031B3"/>
    <w:rsid w:val="009031D4"/>
    <w:rsid w:val="009034E3"/>
    <w:rsid w:val="0090368C"/>
    <w:rsid w:val="00903821"/>
    <w:rsid w:val="00903836"/>
    <w:rsid w:val="0090396B"/>
    <w:rsid w:val="00903B0A"/>
    <w:rsid w:val="00903DF6"/>
    <w:rsid w:val="00903E71"/>
    <w:rsid w:val="00903F52"/>
    <w:rsid w:val="009042DD"/>
    <w:rsid w:val="00904411"/>
    <w:rsid w:val="00904482"/>
    <w:rsid w:val="009048F5"/>
    <w:rsid w:val="00904BFB"/>
    <w:rsid w:val="0090519A"/>
    <w:rsid w:val="009051EF"/>
    <w:rsid w:val="009058F0"/>
    <w:rsid w:val="00905A11"/>
    <w:rsid w:val="00906062"/>
    <w:rsid w:val="0090650D"/>
    <w:rsid w:val="00906522"/>
    <w:rsid w:val="00906558"/>
    <w:rsid w:val="00906A59"/>
    <w:rsid w:val="00906B17"/>
    <w:rsid w:val="00906C5E"/>
    <w:rsid w:val="009074A2"/>
    <w:rsid w:val="009075E1"/>
    <w:rsid w:val="00907A50"/>
    <w:rsid w:val="00907B7B"/>
    <w:rsid w:val="00907C81"/>
    <w:rsid w:val="0091012E"/>
    <w:rsid w:val="00910402"/>
    <w:rsid w:val="00910458"/>
    <w:rsid w:val="009104C0"/>
    <w:rsid w:val="0091099E"/>
    <w:rsid w:val="00910D90"/>
    <w:rsid w:val="00911054"/>
    <w:rsid w:val="009110FB"/>
    <w:rsid w:val="00911252"/>
    <w:rsid w:val="00911434"/>
    <w:rsid w:val="00911D90"/>
    <w:rsid w:val="00911F05"/>
    <w:rsid w:val="00912199"/>
    <w:rsid w:val="009121F5"/>
    <w:rsid w:val="009127D3"/>
    <w:rsid w:val="00912CB1"/>
    <w:rsid w:val="00912D4A"/>
    <w:rsid w:val="00912EF9"/>
    <w:rsid w:val="0091301F"/>
    <w:rsid w:val="00913508"/>
    <w:rsid w:val="00913543"/>
    <w:rsid w:val="00913591"/>
    <w:rsid w:val="00913598"/>
    <w:rsid w:val="009135C5"/>
    <w:rsid w:val="00913FEE"/>
    <w:rsid w:val="0091425C"/>
    <w:rsid w:val="009145CA"/>
    <w:rsid w:val="009145F0"/>
    <w:rsid w:val="009146EB"/>
    <w:rsid w:val="0091476D"/>
    <w:rsid w:val="0091486A"/>
    <w:rsid w:val="0091491E"/>
    <w:rsid w:val="00914CB0"/>
    <w:rsid w:val="00914E2C"/>
    <w:rsid w:val="00914F71"/>
    <w:rsid w:val="00915077"/>
    <w:rsid w:val="009152F0"/>
    <w:rsid w:val="00915467"/>
    <w:rsid w:val="009154DA"/>
    <w:rsid w:val="00915574"/>
    <w:rsid w:val="0091577B"/>
    <w:rsid w:val="009158B5"/>
    <w:rsid w:val="00915D71"/>
    <w:rsid w:val="00915EFF"/>
    <w:rsid w:val="00916164"/>
    <w:rsid w:val="00916501"/>
    <w:rsid w:val="009168CF"/>
    <w:rsid w:val="009168E0"/>
    <w:rsid w:val="00916AEA"/>
    <w:rsid w:val="00916B8A"/>
    <w:rsid w:val="00916C9D"/>
    <w:rsid w:val="00916E48"/>
    <w:rsid w:val="00916F59"/>
    <w:rsid w:val="0091765F"/>
    <w:rsid w:val="00917CEC"/>
    <w:rsid w:val="00917F7E"/>
    <w:rsid w:val="009202CC"/>
    <w:rsid w:val="00920745"/>
    <w:rsid w:val="00920839"/>
    <w:rsid w:val="00920846"/>
    <w:rsid w:val="00920BA4"/>
    <w:rsid w:val="009211C6"/>
    <w:rsid w:val="009212D7"/>
    <w:rsid w:val="009214DB"/>
    <w:rsid w:val="009216A0"/>
    <w:rsid w:val="0092173A"/>
    <w:rsid w:val="00921ED0"/>
    <w:rsid w:val="00921F5B"/>
    <w:rsid w:val="009221C3"/>
    <w:rsid w:val="009222F5"/>
    <w:rsid w:val="00922B3E"/>
    <w:rsid w:val="00922C28"/>
    <w:rsid w:val="0092337A"/>
    <w:rsid w:val="00923405"/>
    <w:rsid w:val="009236B0"/>
    <w:rsid w:val="00923746"/>
    <w:rsid w:val="00923CD8"/>
    <w:rsid w:val="00923D18"/>
    <w:rsid w:val="0092446A"/>
    <w:rsid w:val="009246FF"/>
    <w:rsid w:val="009247F0"/>
    <w:rsid w:val="0092482F"/>
    <w:rsid w:val="00924BBD"/>
    <w:rsid w:val="00924D6E"/>
    <w:rsid w:val="00924DE3"/>
    <w:rsid w:val="00924F27"/>
    <w:rsid w:val="00924FAA"/>
    <w:rsid w:val="009251CC"/>
    <w:rsid w:val="00925810"/>
    <w:rsid w:val="009259F9"/>
    <w:rsid w:val="00925D9A"/>
    <w:rsid w:val="009260E6"/>
    <w:rsid w:val="009261ED"/>
    <w:rsid w:val="00926297"/>
    <w:rsid w:val="009262D5"/>
    <w:rsid w:val="009265D3"/>
    <w:rsid w:val="00926837"/>
    <w:rsid w:val="0092693A"/>
    <w:rsid w:val="00926B47"/>
    <w:rsid w:val="00926E48"/>
    <w:rsid w:val="0092758D"/>
    <w:rsid w:val="0092766F"/>
    <w:rsid w:val="00927783"/>
    <w:rsid w:val="009277D6"/>
    <w:rsid w:val="00927AE3"/>
    <w:rsid w:val="00927B11"/>
    <w:rsid w:val="00927F1C"/>
    <w:rsid w:val="009302BE"/>
    <w:rsid w:val="0093053E"/>
    <w:rsid w:val="00930633"/>
    <w:rsid w:val="00930812"/>
    <w:rsid w:val="009309A2"/>
    <w:rsid w:val="00930A24"/>
    <w:rsid w:val="00930D57"/>
    <w:rsid w:val="00930E83"/>
    <w:rsid w:val="00930F2E"/>
    <w:rsid w:val="00931442"/>
    <w:rsid w:val="00931924"/>
    <w:rsid w:val="0093199E"/>
    <w:rsid w:val="00931D09"/>
    <w:rsid w:val="0093200F"/>
    <w:rsid w:val="00932271"/>
    <w:rsid w:val="0093230C"/>
    <w:rsid w:val="0093291A"/>
    <w:rsid w:val="00932A7D"/>
    <w:rsid w:val="00932CFB"/>
    <w:rsid w:val="00932CFE"/>
    <w:rsid w:val="00932DAF"/>
    <w:rsid w:val="00932FDA"/>
    <w:rsid w:val="009333CC"/>
    <w:rsid w:val="00933630"/>
    <w:rsid w:val="009337EE"/>
    <w:rsid w:val="00933A37"/>
    <w:rsid w:val="00933B1A"/>
    <w:rsid w:val="00933BA2"/>
    <w:rsid w:val="00933BD8"/>
    <w:rsid w:val="00933C3E"/>
    <w:rsid w:val="00934031"/>
    <w:rsid w:val="0093422E"/>
    <w:rsid w:val="0093453E"/>
    <w:rsid w:val="009346BC"/>
    <w:rsid w:val="009347F3"/>
    <w:rsid w:val="009349D0"/>
    <w:rsid w:val="00934B3E"/>
    <w:rsid w:val="00934BA7"/>
    <w:rsid w:val="00934DE8"/>
    <w:rsid w:val="00935115"/>
    <w:rsid w:val="00935393"/>
    <w:rsid w:val="00935473"/>
    <w:rsid w:val="00935D5A"/>
    <w:rsid w:val="00936018"/>
    <w:rsid w:val="00936020"/>
    <w:rsid w:val="00936F0D"/>
    <w:rsid w:val="009370F9"/>
    <w:rsid w:val="00937151"/>
    <w:rsid w:val="00937244"/>
    <w:rsid w:val="00937721"/>
    <w:rsid w:val="009400E7"/>
    <w:rsid w:val="00940101"/>
    <w:rsid w:val="0094034F"/>
    <w:rsid w:val="009403AE"/>
    <w:rsid w:val="0094040D"/>
    <w:rsid w:val="00940A0A"/>
    <w:rsid w:val="00940B7E"/>
    <w:rsid w:val="00940BD2"/>
    <w:rsid w:val="009412B5"/>
    <w:rsid w:val="009413A7"/>
    <w:rsid w:val="0094145A"/>
    <w:rsid w:val="009414B4"/>
    <w:rsid w:val="0094195F"/>
    <w:rsid w:val="00941C66"/>
    <w:rsid w:val="00941D94"/>
    <w:rsid w:val="00941E18"/>
    <w:rsid w:val="00942003"/>
    <w:rsid w:val="0094208E"/>
    <w:rsid w:val="0094211B"/>
    <w:rsid w:val="0094217B"/>
    <w:rsid w:val="009425EC"/>
    <w:rsid w:val="009427D7"/>
    <w:rsid w:val="009427E6"/>
    <w:rsid w:val="00942C94"/>
    <w:rsid w:val="009432CD"/>
    <w:rsid w:val="0094344C"/>
    <w:rsid w:val="009434DB"/>
    <w:rsid w:val="00943A7A"/>
    <w:rsid w:val="00943D93"/>
    <w:rsid w:val="00943FA5"/>
    <w:rsid w:val="00944046"/>
    <w:rsid w:val="009440A1"/>
    <w:rsid w:val="00944129"/>
    <w:rsid w:val="00944187"/>
    <w:rsid w:val="009441E1"/>
    <w:rsid w:val="009442A5"/>
    <w:rsid w:val="00944495"/>
    <w:rsid w:val="0094465C"/>
    <w:rsid w:val="00944714"/>
    <w:rsid w:val="009447B7"/>
    <w:rsid w:val="00944F72"/>
    <w:rsid w:val="00944FA4"/>
    <w:rsid w:val="0094545A"/>
    <w:rsid w:val="0094559B"/>
    <w:rsid w:val="009456CC"/>
    <w:rsid w:val="00945982"/>
    <w:rsid w:val="00945B4D"/>
    <w:rsid w:val="00945D8C"/>
    <w:rsid w:val="00945EAF"/>
    <w:rsid w:val="00945F71"/>
    <w:rsid w:val="009464B4"/>
    <w:rsid w:val="00946591"/>
    <w:rsid w:val="0094693B"/>
    <w:rsid w:val="00946982"/>
    <w:rsid w:val="00946AE1"/>
    <w:rsid w:val="00946B64"/>
    <w:rsid w:val="00946FB8"/>
    <w:rsid w:val="009473B5"/>
    <w:rsid w:val="009474DC"/>
    <w:rsid w:val="0094751C"/>
    <w:rsid w:val="00947ACB"/>
    <w:rsid w:val="00947B08"/>
    <w:rsid w:val="0095057C"/>
    <w:rsid w:val="00950587"/>
    <w:rsid w:val="009505A1"/>
    <w:rsid w:val="00950730"/>
    <w:rsid w:val="00950C49"/>
    <w:rsid w:val="009510DB"/>
    <w:rsid w:val="00951262"/>
    <w:rsid w:val="0095128E"/>
    <w:rsid w:val="00951290"/>
    <w:rsid w:val="00951691"/>
    <w:rsid w:val="009518BE"/>
    <w:rsid w:val="009519D1"/>
    <w:rsid w:val="00951ACE"/>
    <w:rsid w:val="00952966"/>
    <w:rsid w:val="009529B6"/>
    <w:rsid w:val="00952FE6"/>
    <w:rsid w:val="009530AA"/>
    <w:rsid w:val="009530B6"/>
    <w:rsid w:val="00953239"/>
    <w:rsid w:val="0095365F"/>
    <w:rsid w:val="00953694"/>
    <w:rsid w:val="00953879"/>
    <w:rsid w:val="00953C5D"/>
    <w:rsid w:val="009541A3"/>
    <w:rsid w:val="009543FF"/>
    <w:rsid w:val="0095458E"/>
    <w:rsid w:val="0095474D"/>
    <w:rsid w:val="00954806"/>
    <w:rsid w:val="00954964"/>
    <w:rsid w:val="00954A79"/>
    <w:rsid w:val="00954E1F"/>
    <w:rsid w:val="00954EAF"/>
    <w:rsid w:val="009556E6"/>
    <w:rsid w:val="00955DC7"/>
    <w:rsid w:val="009562C4"/>
    <w:rsid w:val="0095655F"/>
    <w:rsid w:val="0095669E"/>
    <w:rsid w:val="00956D6F"/>
    <w:rsid w:val="00956D75"/>
    <w:rsid w:val="00957091"/>
    <w:rsid w:val="009572A5"/>
    <w:rsid w:val="00957668"/>
    <w:rsid w:val="00957673"/>
    <w:rsid w:val="00957D98"/>
    <w:rsid w:val="009601E6"/>
    <w:rsid w:val="00960281"/>
    <w:rsid w:val="009605A7"/>
    <w:rsid w:val="0096063E"/>
    <w:rsid w:val="009606F6"/>
    <w:rsid w:val="00960988"/>
    <w:rsid w:val="00960AC7"/>
    <w:rsid w:val="00960B7E"/>
    <w:rsid w:val="00960B8D"/>
    <w:rsid w:val="00960C83"/>
    <w:rsid w:val="00960FA0"/>
    <w:rsid w:val="009612F9"/>
    <w:rsid w:val="0096138F"/>
    <w:rsid w:val="00961A8C"/>
    <w:rsid w:val="009620BE"/>
    <w:rsid w:val="0096230B"/>
    <w:rsid w:val="00962565"/>
    <w:rsid w:val="00962A47"/>
    <w:rsid w:val="00962A64"/>
    <w:rsid w:val="00962AC4"/>
    <w:rsid w:val="00962FD7"/>
    <w:rsid w:val="00963C14"/>
    <w:rsid w:val="00963ED3"/>
    <w:rsid w:val="0096415B"/>
    <w:rsid w:val="009641B5"/>
    <w:rsid w:val="00964262"/>
    <w:rsid w:val="00964962"/>
    <w:rsid w:val="00964B92"/>
    <w:rsid w:val="00964D24"/>
    <w:rsid w:val="00964E1C"/>
    <w:rsid w:val="00964E32"/>
    <w:rsid w:val="00965175"/>
    <w:rsid w:val="00965332"/>
    <w:rsid w:val="00965386"/>
    <w:rsid w:val="009653A7"/>
    <w:rsid w:val="00965492"/>
    <w:rsid w:val="00965997"/>
    <w:rsid w:val="00965D99"/>
    <w:rsid w:val="00965E54"/>
    <w:rsid w:val="0096607A"/>
    <w:rsid w:val="0096612D"/>
    <w:rsid w:val="00966243"/>
    <w:rsid w:val="009665BE"/>
    <w:rsid w:val="009666E6"/>
    <w:rsid w:val="00966796"/>
    <w:rsid w:val="00966BE2"/>
    <w:rsid w:val="00966BEB"/>
    <w:rsid w:val="00966ECD"/>
    <w:rsid w:val="009702C0"/>
    <w:rsid w:val="009705CC"/>
    <w:rsid w:val="0097080B"/>
    <w:rsid w:val="00970BC5"/>
    <w:rsid w:val="00970D16"/>
    <w:rsid w:val="00970ECB"/>
    <w:rsid w:val="009716A8"/>
    <w:rsid w:val="009716C3"/>
    <w:rsid w:val="00971B57"/>
    <w:rsid w:val="00971BE5"/>
    <w:rsid w:val="00971C6B"/>
    <w:rsid w:val="00972248"/>
    <w:rsid w:val="009724DA"/>
    <w:rsid w:val="009725D4"/>
    <w:rsid w:val="0097278B"/>
    <w:rsid w:val="00972983"/>
    <w:rsid w:val="00972D09"/>
    <w:rsid w:val="00972ED9"/>
    <w:rsid w:val="00973151"/>
    <w:rsid w:val="009731D0"/>
    <w:rsid w:val="0097348C"/>
    <w:rsid w:val="00974237"/>
    <w:rsid w:val="00974356"/>
    <w:rsid w:val="00974457"/>
    <w:rsid w:val="00974719"/>
    <w:rsid w:val="00974D0D"/>
    <w:rsid w:val="00974D1D"/>
    <w:rsid w:val="00974F3E"/>
    <w:rsid w:val="00974FDD"/>
    <w:rsid w:val="009754B0"/>
    <w:rsid w:val="009754FD"/>
    <w:rsid w:val="00975779"/>
    <w:rsid w:val="00975915"/>
    <w:rsid w:val="00975959"/>
    <w:rsid w:val="00975BBB"/>
    <w:rsid w:val="00975CA4"/>
    <w:rsid w:val="00975CC9"/>
    <w:rsid w:val="00975FC4"/>
    <w:rsid w:val="009766BD"/>
    <w:rsid w:val="00976760"/>
    <w:rsid w:val="009767E8"/>
    <w:rsid w:val="009768B9"/>
    <w:rsid w:val="00976B5E"/>
    <w:rsid w:val="00976B9F"/>
    <w:rsid w:val="00976CD1"/>
    <w:rsid w:val="00977027"/>
    <w:rsid w:val="009773A2"/>
    <w:rsid w:val="00977691"/>
    <w:rsid w:val="00977947"/>
    <w:rsid w:val="00977C40"/>
    <w:rsid w:val="00977D3B"/>
    <w:rsid w:val="00977F24"/>
    <w:rsid w:val="00977F72"/>
    <w:rsid w:val="00977F98"/>
    <w:rsid w:val="00980099"/>
    <w:rsid w:val="00980111"/>
    <w:rsid w:val="0098022B"/>
    <w:rsid w:val="0098069C"/>
    <w:rsid w:val="0098091E"/>
    <w:rsid w:val="00980AA4"/>
    <w:rsid w:val="00980AA9"/>
    <w:rsid w:val="00980C43"/>
    <w:rsid w:val="009815B2"/>
    <w:rsid w:val="00981797"/>
    <w:rsid w:val="009818FA"/>
    <w:rsid w:val="009819F4"/>
    <w:rsid w:val="00981B07"/>
    <w:rsid w:val="00981C7F"/>
    <w:rsid w:val="00981F51"/>
    <w:rsid w:val="009820BA"/>
    <w:rsid w:val="0098223B"/>
    <w:rsid w:val="0098226F"/>
    <w:rsid w:val="0098247E"/>
    <w:rsid w:val="009825A6"/>
    <w:rsid w:val="00982628"/>
    <w:rsid w:val="00982A01"/>
    <w:rsid w:val="00982F89"/>
    <w:rsid w:val="00983744"/>
    <w:rsid w:val="0098378E"/>
    <w:rsid w:val="00983A6E"/>
    <w:rsid w:val="00983C55"/>
    <w:rsid w:val="00983F37"/>
    <w:rsid w:val="00984041"/>
    <w:rsid w:val="0098421C"/>
    <w:rsid w:val="0098460A"/>
    <w:rsid w:val="00984A46"/>
    <w:rsid w:val="00984DD1"/>
    <w:rsid w:val="00984E67"/>
    <w:rsid w:val="009853CB"/>
    <w:rsid w:val="00985779"/>
    <w:rsid w:val="00985950"/>
    <w:rsid w:val="00985C61"/>
    <w:rsid w:val="00985ECA"/>
    <w:rsid w:val="0098606B"/>
    <w:rsid w:val="009860DF"/>
    <w:rsid w:val="009870BE"/>
    <w:rsid w:val="009872F2"/>
    <w:rsid w:val="00987492"/>
    <w:rsid w:val="0098764C"/>
    <w:rsid w:val="009876C0"/>
    <w:rsid w:val="009877B4"/>
    <w:rsid w:val="00987BBF"/>
    <w:rsid w:val="00987C23"/>
    <w:rsid w:val="00987DB0"/>
    <w:rsid w:val="00987FDF"/>
    <w:rsid w:val="009901D1"/>
    <w:rsid w:val="00990245"/>
    <w:rsid w:val="00990745"/>
    <w:rsid w:val="00990811"/>
    <w:rsid w:val="00990B81"/>
    <w:rsid w:val="00991089"/>
    <w:rsid w:val="009911C4"/>
    <w:rsid w:val="009912D1"/>
    <w:rsid w:val="0099133E"/>
    <w:rsid w:val="00991392"/>
    <w:rsid w:val="0099151D"/>
    <w:rsid w:val="00991AA9"/>
    <w:rsid w:val="00992919"/>
    <w:rsid w:val="00992AF8"/>
    <w:rsid w:val="00992C39"/>
    <w:rsid w:val="00992CAA"/>
    <w:rsid w:val="00992E9E"/>
    <w:rsid w:val="009939CF"/>
    <w:rsid w:val="00993AEF"/>
    <w:rsid w:val="00993CA9"/>
    <w:rsid w:val="00993D9E"/>
    <w:rsid w:val="00993F3B"/>
    <w:rsid w:val="00994068"/>
    <w:rsid w:val="0099459C"/>
    <w:rsid w:val="0099465B"/>
    <w:rsid w:val="00994691"/>
    <w:rsid w:val="00994720"/>
    <w:rsid w:val="00994926"/>
    <w:rsid w:val="00994CAE"/>
    <w:rsid w:val="0099517C"/>
    <w:rsid w:val="0099550D"/>
    <w:rsid w:val="00995E5A"/>
    <w:rsid w:val="00995E87"/>
    <w:rsid w:val="0099662B"/>
    <w:rsid w:val="009966F3"/>
    <w:rsid w:val="009968E1"/>
    <w:rsid w:val="00996D09"/>
    <w:rsid w:val="00996E3D"/>
    <w:rsid w:val="00996EAD"/>
    <w:rsid w:val="009971BA"/>
    <w:rsid w:val="009975A5"/>
    <w:rsid w:val="0099786E"/>
    <w:rsid w:val="009978B5"/>
    <w:rsid w:val="0099794F"/>
    <w:rsid w:val="00997998"/>
    <w:rsid w:val="00997B95"/>
    <w:rsid w:val="00997CA8"/>
    <w:rsid w:val="009A0437"/>
    <w:rsid w:val="009A050A"/>
    <w:rsid w:val="009A098D"/>
    <w:rsid w:val="009A0A51"/>
    <w:rsid w:val="009A0B8E"/>
    <w:rsid w:val="009A0BAB"/>
    <w:rsid w:val="009A0DDA"/>
    <w:rsid w:val="009A0E96"/>
    <w:rsid w:val="009A0F08"/>
    <w:rsid w:val="009A1356"/>
    <w:rsid w:val="009A156E"/>
    <w:rsid w:val="009A199C"/>
    <w:rsid w:val="009A1BA0"/>
    <w:rsid w:val="009A1BE5"/>
    <w:rsid w:val="009A1D89"/>
    <w:rsid w:val="009A201A"/>
    <w:rsid w:val="009A212A"/>
    <w:rsid w:val="009A2373"/>
    <w:rsid w:val="009A272F"/>
    <w:rsid w:val="009A2896"/>
    <w:rsid w:val="009A2927"/>
    <w:rsid w:val="009A2D6A"/>
    <w:rsid w:val="009A3323"/>
    <w:rsid w:val="009A33BB"/>
    <w:rsid w:val="009A360F"/>
    <w:rsid w:val="009A389A"/>
    <w:rsid w:val="009A39F9"/>
    <w:rsid w:val="009A41E4"/>
    <w:rsid w:val="009A4221"/>
    <w:rsid w:val="009A435C"/>
    <w:rsid w:val="009A4AE4"/>
    <w:rsid w:val="009A4BAE"/>
    <w:rsid w:val="009A4CF0"/>
    <w:rsid w:val="009A513C"/>
    <w:rsid w:val="009A5141"/>
    <w:rsid w:val="009A56E4"/>
    <w:rsid w:val="009A571A"/>
    <w:rsid w:val="009A57A7"/>
    <w:rsid w:val="009A613E"/>
    <w:rsid w:val="009A66F8"/>
    <w:rsid w:val="009A6A52"/>
    <w:rsid w:val="009A6B1B"/>
    <w:rsid w:val="009A6F57"/>
    <w:rsid w:val="009A722B"/>
    <w:rsid w:val="009A73D2"/>
    <w:rsid w:val="009A7705"/>
    <w:rsid w:val="009A79A8"/>
    <w:rsid w:val="009A7AF7"/>
    <w:rsid w:val="009A7F99"/>
    <w:rsid w:val="009B018C"/>
    <w:rsid w:val="009B02C3"/>
    <w:rsid w:val="009B054A"/>
    <w:rsid w:val="009B0683"/>
    <w:rsid w:val="009B0693"/>
    <w:rsid w:val="009B0AF5"/>
    <w:rsid w:val="009B0BE2"/>
    <w:rsid w:val="009B1123"/>
    <w:rsid w:val="009B1221"/>
    <w:rsid w:val="009B1353"/>
    <w:rsid w:val="009B14AE"/>
    <w:rsid w:val="009B15BA"/>
    <w:rsid w:val="009B1652"/>
    <w:rsid w:val="009B1AAF"/>
    <w:rsid w:val="009B1AC0"/>
    <w:rsid w:val="009B1C40"/>
    <w:rsid w:val="009B2160"/>
    <w:rsid w:val="009B21CF"/>
    <w:rsid w:val="009B22E4"/>
    <w:rsid w:val="009B2530"/>
    <w:rsid w:val="009B26B9"/>
    <w:rsid w:val="009B2786"/>
    <w:rsid w:val="009B2AA5"/>
    <w:rsid w:val="009B2C64"/>
    <w:rsid w:val="009B2E08"/>
    <w:rsid w:val="009B2F17"/>
    <w:rsid w:val="009B3069"/>
    <w:rsid w:val="009B31F3"/>
    <w:rsid w:val="009B326B"/>
    <w:rsid w:val="009B329C"/>
    <w:rsid w:val="009B32F3"/>
    <w:rsid w:val="009B34D1"/>
    <w:rsid w:val="009B36F8"/>
    <w:rsid w:val="009B37CC"/>
    <w:rsid w:val="009B39B9"/>
    <w:rsid w:val="009B3BD3"/>
    <w:rsid w:val="009B40F0"/>
    <w:rsid w:val="009B41DB"/>
    <w:rsid w:val="009B4236"/>
    <w:rsid w:val="009B444E"/>
    <w:rsid w:val="009B45E9"/>
    <w:rsid w:val="009B48A4"/>
    <w:rsid w:val="009B48D2"/>
    <w:rsid w:val="009B4FDE"/>
    <w:rsid w:val="009B516F"/>
    <w:rsid w:val="009B5580"/>
    <w:rsid w:val="009B5847"/>
    <w:rsid w:val="009B58A3"/>
    <w:rsid w:val="009B58AF"/>
    <w:rsid w:val="009B5929"/>
    <w:rsid w:val="009B5ABB"/>
    <w:rsid w:val="009B5AED"/>
    <w:rsid w:val="009B5C69"/>
    <w:rsid w:val="009B5C86"/>
    <w:rsid w:val="009B5D0B"/>
    <w:rsid w:val="009B5D23"/>
    <w:rsid w:val="009B60A9"/>
    <w:rsid w:val="009B6557"/>
    <w:rsid w:val="009B675B"/>
    <w:rsid w:val="009B6B35"/>
    <w:rsid w:val="009B6CEB"/>
    <w:rsid w:val="009B6D72"/>
    <w:rsid w:val="009B703F"/>
    <w:rsid w:val="009B7421"/>
    <w:rsid w:val="009B74AA"/>
    <w:rsid w:val="009B7611"/>
    <w:rsid w:val="009B772D"/>
    <w:rsid w:val="009B7C1E"/>
    <w:rsid w:val="009B7E28"/>
    <w:rsid w:val="009C0093"/>
    <w:rsid w:val="009C00AB"/>
    <w:rsid w:val="009C047A"/>
    <w:rsid w:val="009C054B"/>
    <w:rsid w:val="009C05F6"/>
    <w:rsid w:val="009C07EF"/>
    <w:rsid w:val="009C0A9E"/>
    <w:rsid w:val="009C0ACB"/>
    <w:rsid w:val="009C0BC3"/>
    <w:rsid w:val="009C0BF9"/>
    <w:rsid w:val="009C0DDB"/>
    <w:rsid w:val="009C1171"/>
    <w:rsid w:val="009C1337"/>
    <w:rsid w:val="009C1682"/>
    <w:rsid w:val="009C1BA1"/>
    <w:rsid w:val="009C1F69"/>
    <w:rsid w:val="009C202A"/>
    <w:rsid w:val="009C217B"/>
    <w:rsid w:val="009C21C0"/>
    <w:rsid w:val="009C2825"/>
    <w:rsid w:val="009C2904"/>
    <w:rsid w:val="009C2940"/>
    <w:rsid w:val="009C2C38"/>
    <w:rsid w:val="009C33D5"/>
    <w:rsid w:val="009C375A"/>
    <w:rsid w:val="009C37E3"/>
    <w:rsid w:val="009C3BC6"/>
    <w:rsid w:val="009C3F82"/>
    <w:rsid w:val="009C4079"/>
    <w:rsid w:val="009C45D4"/>
    <w:rsid w:val="009C4728"/>
    <w:rsid w:val="009C48D3"/>
    <w:rsid w:val="009C4968"/>
    <w:rsid w:val="009C4AEE"/>
    <w:rsid w:val="009C543E"/>
    <w:rsid w:val="009C5850"/>
    <w:rsid w:val="009C59B5"/>
    <w:rsid w:val="009C5B95"/>
    <w:rsid w:val="009C5F92"/>
    <w:rsid w:val="009C6344"/>
    <w:rsid w:val="009C6434"/>
    <w:rsid w:val="009C6705"/>
    <w:rsid w:val="009C6D33"/>
    <w:rsid w:val="009C6D6B"/>
    <w:rsid w:val="009C6F0F"/>
    <w:rsid w:val="009C7399"/>
    <w:rsid w:val="009C76C4"/>
    <w:rsid w:val="009C774F"/>
    <w:rsid w:val="009C77A4"/>
    <w:rsid w:val="009C789A"/>
    <w:rsid w:val="009C7AF9"/>
    <w:rsid w:val="009C7FB2"/>
    <w:rsid w:val="009D0057"/>
    <w:rsid w:val="009D00CA"/>
    <w:rsid w:val="009D0187"/>
    <w:rsid w:val="009D0328"/>
    <w:rsid w:val="009D0654"/>
    <w:rsid w:val="009D0887"/>
    <w:rsid w:val="009D0AB2"/>
    <w:rsid w:val="009D0B75"/>
    <w:rsid w:val="009D0CC0"/>
    <w:rsid w:val="009D0F06"/>
    <w:rsid w:val="009D11C0"/>
    <w:rsid w:val="009D15E2"/>
    <w:rsid w:val="009D170D"/>
    <w:rsid w:val="009D185E"/>
    <w:rsid w:val="009D1A39"/>
    <w:rsid w:val="009D1AC2"/>
    <w:rsid w:val="009D1D92"/>
    <w:rsid w:val="009D21DC"/>
    <w:rsid w:val="009D225D"/>
    <w:rsid w:val="009D234F"/>
    <w:rsid w:val="009D25E9"/>
    <w:rsid w:val="009D266D"/>
    <w:rsid w:val="009D26EE"/>
    <w:rsid w:val="009D2BA6"/>
    <w:rsid w:val="009D2E96"/>
    <w:rsid w:val="009D2F19"/>
    <w:rsid w:val="009D304E"/>
    <w:rsid w:val="009D3277"/>
    <w:rsid w:val="009D3504"/>
    <w:rsid w:val="009D38DB"/>
    <w:rsid w:val="009D44D7"/>
    <w:rsid w:val="009D47BB"/>
    <w:rsid w:val="009D48D3"/>
    <w:rsid w:val="009D48DB"/>
    <w:rsid w:val="009D48E8"/>
    <w:rsid w:val="009D4E88"/>
    <w:rsid w:val="009D5200"/>
    <w:rsid w:val="009D5257"/>
    <w:rsid w:val="009D5492"/>
    <w:rsid w:val="009D60CB"/>
    <w:rsid w:val="009D6158"/>
    <w:rsid w:val="009D667B"/>
    <w:rsid w:val="009D6B64"/>
    <w:rsid w:val="009D6C1A"/>
    <w:rsid w:val="009D6F0D"/>
    <w:rsid w:val="009D6F3D"/>
    <w:rsid w:val="009D75E4"/>
    <w:rsid w:val="009D78CC"/>
    <w:rsid w:val="009D78F4"/>
    <w:rsid w:val="009D797C"/>
    <w:rsid w:val="009D79F2"/>
    <w:rsid w:val="009D7A1C"/>
    <w:rsid w:val="009D7C24"/>
    <w:rsid w:val="009D7D03"/>
    <w:rsid w:val="009D7F83"/>
    <w:rsid w:val="009E0370"/>
    <w:rsid w:val="009E0B28"/>
    <w:rsid w:val="009E110E"/>
    <w:rsid w:val="009E147A"/>
    <w:rsid w:val="009E1995"/>
    <w:rsid w:val="009E1E21"/>
    <w:rsid w:val="009E22E9"/>
    <w:rsid w:val="009E245C"/>
    <w:rsid w:val="009E297A"/>
    <w:rsid w:val="009E2C48"/>
    <w:rsid w:val="009E2C91"/>
    <w:rsid w:val="009E2E5B"/>
    <w:rsid w:val="009E307A"/>
    <w:rsid w:val="009E31DE"/>
    <w:rsid w:val="009E358A"/>
    <w:rsid w:val="009E39AB"/>
    <w:rsid w:val="009E3B53"/>
    <w:rsid w:val="009E3C54"/>
    <w:rsid w:val="009E3D8A"/>
    <w:rsid w:val="009E3EE5"/>
    <w:rsid w:val="009E3F3A"/>
    <w:rsid w:val="009E440E"/>
    <w:rsid w:val="009E4533"/>
    <w:rsid w:val="009E4653"/>
    <w:rsid w:val="009E479C"/>
    <w:rsid w:val="009E4DF3"/>
    <w:rsid w:val="009E4DFB"/>
    <w:rsid w:val="009E5144"/>
    <w:rsid w:val="009E515C"/>
    <w:rsid w:val="009E55D3"/>
    <w:rsid w:val="009E599A"/>
    <w:rsid w:val="009E5BCB"/>
    <w:rsid w:val="009E5C62"/>
    <w:rsid w:val="009E5D83"/>
    <w:rsid w:val="009E5DDB"/>
    <w:rsid w:val="009E5F34"/>
    <w:rsid w:val="009E5F48"/>
    <w:rsid w:val="009E6040"/>
    <w:rsid w:val="009E6283"/>
    <w:rsid w:val="009E631F"/>
    <w:rsid w:val="009E65CE"/>
    <w:rsid w:val="009E6631"/>
    <w:rsid w:val="009E6FF1"/>
    <w:rsid w:val="009E73EF"/>
    <w:rsid w:val="009E7684"/>
    <w:rsid w:val="009E7703"/>
    <w:rsid w:val="009E7782"/>
    <w:rsid w:val="009E7B88"/>
    <w:rsid w:val="009E7BBD"/>
    <w:rsid w:val="009E7D01"/>
    <w:rsid w:val="009E7F17"/>
    <w:rsid w:val="009E7FD8"/>
    <w:rsid w:val="009F021C"/>
    <w:rsid w:val="009F0593"/>
    <w:rsid w:val="009F08CF"/>
    <w:rsid w:val="009F0C98"/>
    <w:rsid w:val="009F0E9E"/>
    <w:rsid w:val="009F0ECF"/>
    <w:rsid w:val="009F0EEA"/>
    <w:rsid w:val="009F10C8"/>
    <w:rsid w:val="009F10CC"/>
    <w:rsid w:val="009F177D"/>
    <w:rsid w:val="009F1855"/>
    <w:rsid w:val="009F1B63"/>
    <w:rsid w:val="009F1BB5"/>
    <w:rsid w:val="009F1C4D"/>
    <w:rsid w:val="009F1D38"/>
    <w:rsid w:val="009F1F3B"/>
    <w:rsid w:val="009F1F41"/>
    <w:rsid w:val="009F21CE"/>
    <w:rsid w:val="009F24F0"/>
    <w:rsid w:val="009F2B59"/>
    <w:rsid w:val="009F2CC9"/>
    <w:rsid w:val="009F2EE6"/>
    <w:rsid w:val="009F3466"/>
    <w:rsid w:val="009F390C"/>
    <w:rsid w:val="009F394C"/>
    <w:rsid w:val="009F3F27"/>
    <w:rsid w:val="009F3FAE"/>
    <w:rsid w:val="009F40A1"/>
    <w:rsid w:val="009F42D2"/>
    <w:rsid w:val="009F444F"/>
    <w:rsid w:val="009F499F"/>
    <w:rsid w:val="009F4A1B"/>
    <w:rsid w:val="009F4B0B"/>
    <w:rsid w:val="009F4B6C"/>
    <w:rsid w:val="009F50D0"/>
    <w:rsid w:val="009F52FB"/>
    <w:rsid w:val="009F52FC"/>
    <w:rsid w:val="009F531E"/>
    <w:rsid w:val="009F5430"/>
    <w:rsid w:val="009F557C"/>
    <w:rsid w:val="009F562B"/>
    <w:rsid w:val="009F5883"/>
    <w:rsid w:val="009F5A09"/>
    <w:rsid w:val="009F5A14"/>
    <w:rsid w:val="009F5BC8"/>
    <w:rsid w:val="009F5BEF"/>
    <w:rsid w:val="009F5C85"/>
    <w:rsid w:val="009F64CC"/>
    <w:rsid w:val="009F674D"/>
    <w:rsid w:val="009F68D3"/>
    <w:rsid w:val="009F6CAD"/>
    <w:rsid w:val="009F6FCC"/>
    <w:rsid w:val="009F7691"/>
    <w:rsid w:val="009F76B9"/>
    <w:rsid w:val="009F7A92"/>
    <w:rsid w:val="009F7BA1"/>
    <w:rsid w:val="009F7C3F"/>
    <w:rsid w:val="009F7C57"/>
    <w:rsid w:val="009F7C61"/>
    <w:rsid w:val="009F7CF0"/>
    <w:rsid w:val="00A00349"/>
    <w:rsid w:val="00A004A6"/>
    <w:rsid w:val="00A010D5"/>
    <w:rsid w:val="00A01148"/>
    <w:rsid w:val="00A01196"/>
    <w:rsid w:val="00A011E7"/>
    <w:rsid w:val="00A01209"/>
    <w:rsid w:val="00A0128B"/>
    <w:rsid w:val="00A01B2B"/>
    <w:rsid w:val="00A02081"/>
    <w:rsid w:val="00A02186"/>
    <w:rsid w:val="00A023BE"/>
    <w:rsid w:val="00A02441"/>
    <w:rsid w:val="00A02EBE"/>
    <w:rsid w:val="00A03145"/>
    <w:rsid w:val="00A0343C"/>
    <w:rsid w:val="00A03898"/>
    <w:rsid w:val="00A03C76"/>
    <w:rsid w:val="00A03E7D"/>
    <w:rsid w:val="00A0403C"/>
    <w:rsid w:val="00A040D9"/>
    <w:rsid w:val="00A04201"/>
    <w:rsid w:val="00A0443A"/>
    <w:rsid w:val="00A047E6"/>
    <w:rsid w:val="00A04CAE"/>
    <w:rsid w:val="00A04D04"/>
    <w:rsid w:val="00A05BD4"/>
    <w:rsid w:val="00A05EAC"/>
    <w:rsid w:val="00A06223"/>
    <w:rsid w:val="00A0628F"/>
    <w:rsid w:val="00A067CD"/>
    <w:rsid w:val="00A0698A"/>
    <w:rsid w:val="00A06D8E"/>
    <w:rsid w:val="00A06E5E"/>
    <w:rsid w:val="00A0796A"/>
    <w:rsid w:val="00A1022E"/>
    <w:rsid w:val="00A10260"/>
    <w:rsid w:val="00A10341"/>
    <w:rsid w:val="00A103D3"/>
    <w:rsid w:val="00A1081D"/>
    <w:rsid w:val="00A10AFB"/>
    <w:rsid w:val="00A10B36"/>
    <w:rsid w:val="00A10DE9"/>
    <w:rsid w:val="00A10FB7"/>
    <w:rsid w:val="00A1111B"/>
    <w:rsid w:val="00A115BF"/>
    <w:rsid w:val="00A11A76"/>
    <w:rsid w:val="00A11BE0"/>
    <w:rsid w:val="00A11DE5"/>
    <w:rsid w:val="00A11E17"/>
    <w:rsid w:val="00A1225D"/>
    <w:rsid w:val="00A12789"/>
    <w:rsid w:val="00A1284C"/>
    <w:rsid w:val="00A12877"/>
    <w:rsid w:val="00A12AC6"/>
    <w:rsid w:val="00A1337D"/>
    <w:rsid w:val="00A133EE"/>
    <w:rsid w:val="00A13651"/>
    <w:rsid w:val="00A13790"/>
    <w:rsid w:val="00A13FE8"/>
    <w:rsid w:val="00A1402A"/>
    <w:rsid w:val="00A140F1"/>
    <w:rsid w:val="00A141CF"/>
    <w:rsid w:val="00A141FC"/>
    <w:rsid w:val="00A14853"/>
    <w:rsid w:val="00A14A11"/>
    <w:rsid w:val="00A14F52"/>
    <w:rsid w:val="00A150C3"/>
    <w:rsid w:val="00A1569C"/>
    <w:rsid w:val="00A15AB2"/>
    <w:rsid w:val="00A15D74"/>
    <w:rsid w:val="00A15E33"/>
    <w:rsid w:val="00A1623D"/>
    <w:rsid w:val="00A167D8"/>
    <w:rsid w:val="00A167F0"/>
    <w:rsid w:val="00A168CF"/>
    <w:rsid w:val="00A16B79"/>
    <w:rsid w:val="00A16C7E"/>
    <w:rsid w:val="00A1729A"/>
    <w:rsid w:val="00A17300"/>
    <w:rsid w:val="00A17785"/>
    <w:rsid w:val="00A17978"/>
    <w:rsid w:val="00A20012"/>
    <w:rsid w:val="00A20244"/>
    <w:rsid w:val="00A2057C"/>
    <w:rsid w:val="00A20A17"/>
    <w:rsid w:val="00A20B72"/>
    <w:rsid w:val="00A2160E"/>
    <w:rsid w:val="00A21966"/>
    <w:rsid w:val="00A2208B"/>
    <w:rsid w:val="00A22156"/>
    <w:rsid w:val="00A225DB"/>
    <w:rsid w:val="00A22891"/>
    <w:rsid w:val="00A229F0"/>
    <w:rsid w:val="00A22CD8"/>
    <w:rsid w:val="00A2329D"/>
    <w:rsid w:val="00A23356"/>
    <w:rsid w:val="00A235EA"/>
    <w:rsid w:val="00A23946"/>
    <w:rsid w:val="00A23B77"/>
    <w:rsid w:val="00A241DC"/>
    <w:rsid w:val="00A246AF"/>
    <w:rsid w:val="00A2483F"/>
    <w:rsid w:val="00A24C3E"/>
    <w:rsid w:val="00A24F0F"/>
    <w:rsid w:val="00A251B0"/>
    <w:rsid w:val="00A2557E"/>
    <w:rsid w:val="00A255BC"/>
    <w:rsid w:val="00A255C5"/>
    <w:rsid w:val="00A25BA0"/>
    <w:rsid w:val="00A25F50"/>
    <w:rsid w:val="00A262ED"/>
    <w:rsid w:val="00A26D80"/>
    <w:rsid w:val="00A26FAF"/>
    <w:rsid w:val="00A26FC5"/>
    <w:rsid w:val="00A27302"/>
    <w:rsid w:val="00A276DD"/>
    <w:rsid w:val="00A27767"/>
    <w:rsid w:val="00A27C03"/>
    <w:rsid w:val="00A27F9F"/>
    <w:rsid w:val="00A30335"/>
    <w:rsid w:val="00A303A7"/>
    <w:rsid w:val="00A30555"/>
    <w:rsid w:val="00A306A5"/>
    <w:rsid w:val="00A306B6"/>
    <w:rsid w:val="00A30E8E"/>
    <w:rsid w:val="00A30EC6"/>
    <w:rsid w:val="00A311B4"/>
    <w:rsid w:val="00A31512"/>
    <w:rsid w:val="00A3155E"/>
    <w:rsid w:val="00A3165C"/>
    <w:rsid w:val="00A31708"/>
    <w:rsid w:val="00A31934"/>
    <w:rsid w:val="00A319B3"/>
    <w:rsid w:val="00A32312"/>
    <w:rsid w:val="00A32CD3"/>
    <w:rsid w:val="00A32CF9"/>
    <w:rsid w:val="00A330B0"/>
    <w:rsid w:val="00A333C0"/>
    <w:rsid w:val="00A333D6"/>
    <w:rsid w:val="00A3370D"/>
    <w:rsid w:val="00A338ED"/>
    <w:rsid w:val="00A33ACB"/>
    <w:rsid w:val="00A33CA0"/>
    <w:rsid w:val="00A33DC7"/>
    <w:rsid w:val="00A34016"/>
    <w:rsid w:val="00A34058"/>
    <w:rsid w:val="00A34428"/>
    <w:rsid w:val="00A3457D"/>
    <w:rsid w:val="00A34E69"/>
    <w:rsid w:val="00A351C3"/>
    <w:rsid w:val="00A3545F"/>
    <w:rsid w:val="00A3548C"/>
    <w:rsid w:val="00A35627"/>
    <w:rsid w:val="00A359AE"/>
    <w:rsid w:val="00A35CB3"/>
    <w:rsid w:val="00A35E66"/>
    <w:rsid w:val="00A36067"/>
    <w:rsid w:val="00A36864"/>
    <w:rsid w:val="00A3690F"/>
    <w:rsid w:val="00A36B82"/>
    <w:rsid w:val="00A36E10"/>
    <w:rsid w:val="00A36F73"/>
    <w:rsid w:val="00A3770A"/>
    <w:rsid w:val="00A377AD"/>
    <w:rsid w:val="00A37985"/>
    <w:rsid w:val="00A37CA0"/>
    <w:rsid w:val="00A40BA7"/>
    <w:rsid w:val="00A40D5A"/>
    <w:rsid w:val="00A40E70"/>
    <w:rsid w:val="00A4109C"/>
    <w:rsid w:val="00A410C6"/>
    <w:rsid w:val="00A41286"/>
    <w:rsid w:val="00A41295"/>
    <w:rsid w:val="00A41317"/>
    <w:rsid w:val="00A417A8"/>
    <w:rsid w:val="00A41B25"/>
    <w:rsid w:val="00A41C01"/>
    <w:rsid w:val="00A41D21"/>
    <w:rsid w:val="00A41DAC"/>
    <w:rsid w:val="00A41E02"/>
    <w:rsid w:val="00A41E85"/>
    <w:rsid w:val="00A41FA4"/>
    <w:rsid w:val="00A4210C"/>
    <w:rsid w:val="00A42151"/>
    <w:rsid w:val="00A42377"/>
    <w:rsid w:val="00A42687"/>
    <w:rsid w:val="00A43015"/>
    <w:rsid w:val="00A4365A"/>
    <w:rsid w:val="00A43697"/>
    <w:rsid w:val="00A439C1"/>
    <w:rsid w:val="00A43A39"/>
    <w:rsid w:val="00A44B07"/>
    <w:rsid w:val="00A44C55"/>
    <w:rsid w:val="00A44C5E"/>
    <w:rsid w:val="00A44EC1"/>
    <w:rsid w:val="00A451DC"/>
    <w:rsid w:val="00A4520D"/>
    <w:rsid w:val="00A45220"/>
    <w:rsid w:val="00A45341"/>
    <w:rsid w:val="00A45F26"/>
    <w:rsid w:val="00A4644E"/>
    <w:rsid w:val="00A46A84"/>
    <w:rsid w:val="00A46E02"/>
    <w:rsid w:val="00A46E08"/>
    <w:rsid w:val="00A46E18"/>
    <w:rsid w:val="00A46FDF"/>
    <w:rsid w:val="00A4737A"/>
    <w:rsid w:val="00A4740D"/>
    <w:rsid w:val="00A474EF"/>
    <w:rsid w:val="00A4752B"/>
    <w:rsid w:val="00A4777D"/>
    <w:rsid w:val="00A477F0"/>
    <w:rsid w:val="00A47CB1"/>
    <w:rsid w:val="00A47CBB"/>
    <w:rsid w:val="00A47D6C"/>
    <w:rsid w:val="00A50391"/>
    <w:rsid w:val="00A5043A"/>
    <w:rsid w:val="00A5065C"/>
    <w:rsid w:val="00A50741"/>
    <w:rsid w:val="00A508BB"/>
    <w:rsid w:val="00A508FB"/>
    <w:rsid w:val="00A50F37"/>
    <w:rsid w:val="00A51043"/>
    <w:rsid w:val="00A5125E"/>
    <w:rsid w:val="00A514D4"/>
    <w:rsid w:val="00A51836"/>
    <w:rsid w:val="00A51CA1"/>
    <w:rsid w:val="00A51F9F"/>
    <w:rsid w:val="00A5214C"/>
    <w:rsid w:val="00A52905"/>
    <w:rsid w:val="00A52D8E"/>
    <w:rsid w:val="00A53115"/>
    <w:rsid w:val="00A531C6"/>
    <w:rsid w:val="00A53431"/>
    <w:rsid w:val="00A5388A"/>
    <w:rsid w:val="00A538C0"/>
    <w:rsid w:val="00A53DE6"/>
    <w:rsid w:val="00A53FA8"/>
    <w:rsid w:val="00A543A2"/>
    <w:rsid w:val="00A54407"/>
    <w:rsid w:val="00A54812"/>
    <w:rsid w:val="00A54BAA"/>
    <w:rsid w:val="00A54CD3"/>
    <w:rsid w:val="00A54EA0"/>
    <w:rsid w:val="00A5513F"/>
    <w:rsid w:val="00A55267"/>
    <w:rsid w:val="00A55406"/>
    <w:rsid w:val="00A5560D"/>
    <w:rsid w:val="00A55817"/>
    <w:rsid w:val="00A55A71"/>
    <w:rsid w:val="00A55BCB"/>
    <w:rsid w:val="00A55C07"/>
    <w:rsid w:val="00A5602D"/>
    <w:rsid w:val="00A56066"/>
    <w:rsid w:val="00A560B7"/>
    <w:rsid w:val="00A569EB"/>
    <w:rsid w:val="00A57723"/>
    <w:rsid w:val="00A57B08"/>
    <w:rsid w:val="00A57C3E"/>
    <w:rsid w:val="00A57C9A"/>
    <w:rsid w:val="00A57CA6"/>
    <w:rsid w:val="00A57DF1"/>
    <w:rsid w:val="00A60068"/>
    <w:rsid w:val="00A602F0"/>
    <w:rsid w:val="00A60428"/>
    <w:rsid w:val="00A60658"/>
    <w:rsid w:val="00A611F7"/>
    <w:rsid w:val="00A6135C"/>
    <w:rsid w:val="00A613D7"/>
    <w:rsid w:val="00A61AB7"/>
    <w:rsid w:val="00A61E1E"/>
    <w:rsid w:val="00A621FA"/>
    <w:rsid w:val="00A62463"/>
    <w:rsid w:val="00A625EF"/>
    <w:rsid w:val="00A62792"/>
    <w:rsid w:val="00A629BE"/>
    <w:rsid w:val="00A629DD"/>
    <w:rsid w:val="00A62B80"/>
    <w:rsid w:val="00A62BFE"/>
    <w:rsid w:val="00A62C15"/>
    <w:rsid w:val="00A62E94"/>
    <w:rsid w:val="00A63071"/>
    <w:rsid w:val="00A630F5"/>
    <w:rsid w:val="00A63125"/>
    <w:rsid w:val="00A63233"/>
    <w:rsid w:val="00A63380"/>
    <w:rsid w:val="00A63543"/>
    <w:rsid w:val="00A6386D"/>
    <w:rsid w:val="00A63977"/>
    <w:rsid w:val="00A63BE1"/>
    <w:rsid w:val="00A63D4B"/>
    <w:rsid w:val="00A63DEE"/>
    <w:rsid w:val="00A63EAC"/>
    <w:rsid w:val="00A6448C"/>
    <w:rsid w:val="00A64814"/>
    <w:rsid w:val="00A648F9"/>
    <w:rsid w:val="00A64CEE"/>
    <w:rsid w:val="00A65098"/>
    <w:rsid w:val="00A6546B"/>
    <w:rsid w:val="00A65769"/>
    <w:rsid w:val="00A6585B"/>
    <w:rsid w:val="00A65A06"/>
    <w:rsid w:val="00A65B46"/>
    <w:rsid w:val="00A65F5D"/>
    <w:rsid w:val="00A6601E"/>
    <w:rsid w:val="00A66085"/>
    <w:rsid w:val="00A66346"/>
    <w:rsid w:val="00A665FA"/>
    <w:rsid w:val="00A6694B"/>
    <w:rsid w:val="00A66B77"/>
    <w:rsid w:val="00A66C2D"/>
    <w:rsid w:val="00A66DD8"/>
    <w:rsid w:val="00A66F3F"/>
    <w:rsid w:val="00A671F5"/>
    <w:rsid w:val="00A674BF"/>
    <w:rsid w:val="00A676A2"/>
    <w:rsid w:val="00A678BB"/>
    <w:rsid w:val="00A6799F"/>
    <w:rsid w:val="00A67A94"/>
    <w:rsid w:val="00A67BEC"/>
    <w:rsid w:val="00A67BF9"/>
    <w:rsid w:val="00A708E7"/>
    <w:rsid w:val="00A70960"/>
    <w:rsid w:val="00A70E49"/>
    <w:rsid w:val="00A710B4"/>
    <w:rsid w:val="00A71124"/>
    <w:rsid w:val="00A71136"/>
    <w:rsid w:val="00A71237"/>
    <w:rsid w:val="00A71AC1"/>
    <w:rsid w:val="00A71C3F"/>
    <w:rsid w:val="00A71C4B"/>
    <w:rsid w:val="00A71C92"/>
    <w:rsid w:val="00A71D8C"/>
    <w:rsid w:val="00A71DDF"/>
    <w:rsid w:val="00A71EA7"/>
    <w:rsid w:val="00A722D5"/>
    <w:rsid w:val="00A72374"/>
    <w:rsid w:val="00A72645"/>
    <w:rsid w:val="00A728BB"/>
    <w:rsid w:val="00A731A5"/>
    <w:rsid w:val="00A73814"/>
    <w:rsid w:val="00A73993"/>
    <w:rsid w:val="00A73A49"/>
    <w:rsid w:val="00A73CC6"/>
    <w:rsid w:val="00A73D30"/>
    <w:rsid w:val="00A73EB9"/>
    <w:rsid w:val="00A73FC9"/>
    <w:rsid w:val="00A747F0"/>
    <w:rsid w:val="00A74881"/>
    <w:rsid w:val="00A748CE"/>
    <w:rsid w:val="00A749F0"/>
    <w:rsid w:val="00A751CD"/>
    <w:rsid w:val="00A751E0"/>
    <w:rsid w:val="00A753B9"/>
    <w:rsid w:val="00A756DC"/>
    <w:rsid w:val="00A7593E"/>
    <w:rsid w:val="00A75B47"/>
    <w:rsid w:val="00A75EAC"/>
    <w:rsid w:val="00A75F26"/>
    <w:rsid w:val="00A764B7"/>
    <w:rsid w:val="00A76664"/>
    <w:rsid w:val="00A76920"/>
    <w:rsid w:val="00A769DC"/>
    <w:rsid w:val="00A76AAC"/>
    <w:rsid w:val="00A76B77"/>
    <w:rsid w:val="00A76CD9"/>
    <w:rsid w:val="00A76CE0"/>
    <w:rsid w:val="00A76E46"/>
    <w:rsid w:val="00A76F22"/>
    <w:rsid w:val="00A778CB"/>
    <w:rsid w:val="00A7799F"/>
    <w:rsid w:val="00A77B69"/>
    <w:rsid w:val="00A77BAF"/>
    <w:rsid w:val="00A77C41"/>
    <w:rsid w:val="00A77DDF"/>
    <w:rsid w:val="00A77E81"/>
    <w:rsid w:val="00A77F89"/>
    <w:rsid w:val="00A77FD9"/>
    <w:rsid w:val="00A8067E"/>
    <w:rsid w:val="00A80BE0"/>
    <w:rsid w:val="00A80D34"/>
    <w:rsid w:val="00A80D94"/>
    <w:rsid w:val="00A80DCA"/>
    <w:rsid w:val="00A80F89"/>
    <w:rsid w:val="00A8144E"/>
    <w:rsid w:val="00A81865"/>
    <w:rsid w:val="00A818D2"/>
    <w:rsid w:val="00A81906"/>
    <w:rsid w:val="00A81CAD"/>
    <w:rsid w:val="00A81DDB"/>
    <w:rsid w:val="00A81EC1"/>
    <w:rsid w:val="00A82145"/>
    <w:rsid w:val="00A82155"/>
    <w:rsid w:val="00A82199"/>
    <w:rsid w:val="00A823D6"/>
    <w:rsid w:val="00A824BF"/>
    <w:rsid w:val="00A82834"/>
    <w:rsid w:val="00A82849"/>
    <w:rsid w:val="00A82E05"/>
    <w:rsid w:val="00A83370"/>
    <w:rsid w:val="00A835ED"/>
    <w:rsid w:val="00A8379A"/>
    <w:rsid w:val="00A83942"/>
    <w:rsid w:val="00A83DB0"/>
    <w:rsid w:val="00A83F40"/>
    <w:rsid w:val="00A8404E"/>
    <w:rsid w:val="00A8405E"/>
    <w:rsid w:val="00A84157"/>
    <w:rsid w:val="00A84429"/>
    <w:rsid w:val="00A84553"/>
    <w:rsid w:val="00A84631"/>
    <w:rsid w:val="00A846F4"/>
    <w:rsid w:val="00A84715"/>
    <w:rsid w:val="00A8475B"/>
    <w:rsid w:val="00A8475E"/>
    <w:rsid w:val="00A84C61"/>
    <w:rsid w:val="00A85309"/>
    <w:rsid w:val="00A854A8"/>
    <w:rsid w:val="00A854FF"/>
    <w:rsid w:val="00A8553E"/>
    <w:rsid w:val="00A857AE"/>
    <w:rsid w:val="00A85D2A"/>
    <w:rsid w:val="00A85E30"/>
    <w:rsid w:val="00A85F59"/>
    <w:rsid w:val="00A85F73"/>
    <w:rsid w:val="00A86132"/>
    <w:rsid w:val="00A86193"/>
    <w:rsid w:val="00A86201"/>
    <w:rsid w:val="00A86909"/>
    <w:rsid w:val="00A86ABE"/>
    <w:rsid w:val="00A86CA0"/>
    <w:rsid w:val="00A86DF3"/>
    <w:rsid w:val="00A86E68"/>
    <w:rsid w:val="00A86FDA"/>
    <w:rsid w:val="00A8710C"/>
    <w:rsid w:val="00A873EB"/>
    <w:rsid w:val="00A876A7"/>
    <w:rsid w:val="00A8773C"/>
    <w:rsid w:val="00A87CF2"/>
    <w:rsid w:val="00A90047"/>
    <w:rsid w:val="00A9008F"/>
    <w:rsid w:val="00A90581"/>
    <w:rsid w:val="00A9070F"/>
    <w:rsid w:val="00A907D3"/>
    <w:rsid w:val="00A9087E"/>
    <w:rsid w:val="00A90981"/>
    <w:rsid w:val="00A90999"/>
    <w:rsid w:val="00A90D79"/>
    <w:rsid w:val="00A90F92"/>
    <w:rsid w:val="00A911DB"/>
    <w:rsid w:val="00A9154E"/>
    <w:rsid w:val="00A91654"/>
    <w:rsid w:val="00A91A86"/>
    <w:rsid w:val="00A91C6A"/>
    <w:rsid w:val="00A91DFC"/>
    <w:rsid w:val="00A91E1C"/>
    <w:rsid w:val="00A91FA6"/>
    <w:rsid w:val="00A92CFC"/>
    <w:rsid w:val="00A92E41"/>
    <w:rsid w:val="00A93010"/>
    <w:rsid w:val="00A9338D"/>
    <w:rsid w:val="00A93798"/>
    <w:rsid w:val="00A937C3"/>
    <w:rsid w:val="00A93AD8"/>
    <w:rsid w:val="00A93F86"/>
    <w:rsid w:val="00A940C6"/>
    <w:rsid w:val="00A9410D"/>
    <w:rsid w:val="00A9415F"/>
    <w:rsid w:val="00A94432"/>
    <w:rsid w:val="00A9471F"/>
    <w:rsid w:val="00A9496B"/>
    <w:rsid w:val="00A94A46"/>
    <w:rsid w:val="00A95489"/>
    <w:rsid w:val="00A956AA"/>
    <w:rsid w:val="00A959A0"/>
    <w:rsid w:val="00A95B56"/>
    <w:rsid w:val="00A95BBE"/>
    <w:rsid w:val="00A95D3C"/>
    <w:rsid w:val="00A95DDE"/>
    <w:rsid w:val="00A9626E"/>
    <w:rsid w:val="00A9646F"/>
    <w:rsid w:val="00A966BF"/>
    <w:rsid w:val="00A96810"/>
    <w:rsid w:val="00A96EF3"/>
    <w:rsid w:val="00A97022"/>
    <w:rsid w:val="00A97023"/>
    <w:rsid w:val="00A9758B"/>
    <w:rsid w:val="00A97707"/>
    <w:rsid w:val="00A9778B"/>
    <w:rsid w:val="00A977B1"/>
    <w:rsid w:val="00A979DF"/>
    <w:rsid w:val="00A97DC0"/>
    <w:rsid w:val="00A97FB5"/>
    <w:rsid w:val="00A97FE2"/>
    <w:rsid w:val="00AA0104"/>
    <w:rsid w:val="00AA0211"/>
    <w:rsid w:val="00AA02DA"/>
    <w:rsid w:val="00AA0458"/>
    <w:rsid w:val="00AA0798"/>
    <w:rsid w:val="00AA07A8"/>
    <w:rsid w:val="00AA07B7"/>
    <w:rsid w:val="00AA0CBB"/>
    <w:rsid w:val="00AA10A6"/>
    <w:rsid w:val="00AA13A8"/>
    <w:rsid w:val="00AA15F4"/>
    <w:rsid w:val="00AA16B4"/>
    <w:rsid w:val="00AA17E9"/>
    <w:rsid w:val="00AA1878"/>
    <w:rsid w:val="00AA1BE8"/>
    <w:rsid w:val="00AA1C47"/>
    <w:rsid w:val="00AA1CBA"/>
    <w:rsid w:val="00AA1CDF"/>
    <w:rsid w:val="00AA1F28"/>
    <w:rsid w:val="00AA23C4"/>
    <w:rsid w:val="00AA24DD"/>
    <w:rsid w:val="00AA29A2"/>
    <w:rsid w:val="00AA2A9E"/>
    <w:rsid w:val="00AA2B58"/>
    <w:rsid w:val="00AA2E15"/>
    <w:rsid w:val="00AA3090"/>
    <w:rsid w:val="00AA34C3"/>
    <w:rsid w:val="00AA362D"/>
    <w:rsid w:val="00AA3741"/>
    <w:rsid w:val="00AA3917"/>
    <w:rsid w:val="00AA3956"/>
    <w:rsid w:val="00AA3B5D"/>
    <w:rsid w:val="00AA3B82"/>
    <w:rsid w:val="00AA3F0E"/>
    <w:rsid w:val="00AA3FA5"/>
    <w:rsid w:val="00AA4042"/>
    <w:rsid w:val="00AA4199"/>
    <w:rsid w:val="00AA4348"/>
    <w:rsid w:val="00AA4CEE"/>
    <w:rsid w:val="00AA5C62"/>
    <w:rsid w:val="00AA5D35"/>
    <w:rsid w:val="00AA5E8E"/>
    <w:rsid w:val="00AA6093"/>
    <w:rsid w:val="00AA6302"/>
    <w:rsid w:val="00AA6357"/>
    <w:rsid w:val="00AA64BB"/>
    <w:rsid w:val="00AA65A8"/>
    <w:rsid w:val="00AA67AF"/>
    <w:rsid w:val="00AA6F0C"/>
    <w:rsid w:val="00AA70B6"/>
    <w:rsid w:val="00AA715E"/>
    <w:rsid w:val="00AA73E5"/>
    <w:rsid w:val="00AA74DB"/>
    <w:rsid w:val="00AA75BE"/>
    <w:rsid w:val="00AA76AA"/>
    <w:rsid w:val="00AA7E2F"/>
    <w:rsid w:val="00AA7ECE"/>
    <w:rsid w:val="00AB0C95"/>
    <w:rsid w:val="00AB1022"/>
    <w:rsid w:val="00AB12C0"/>
    <w:rsid w:val="00AB12DF"/>
    <w:rsid w:val="00AB1436"/>
    <w:rsid w:val="00AB151A"/>
    <w:rsid w:val="00AB1791"/>
    <w:rsid w:val="00AB1950"/>
    <w:rsid w:val="00AB1B8B"/>
    <w:rsid w:val="00AB1B9C"/>
    <w:rsid w:val="00AB1E88"/>
    <w:rsid w:val="00AB2085"/>
    <w:rsid w:val="00AB241F"/>
    <w:rsid w:val="00AB250D"/>
    <w:rsid w:val="00AB2BE1"/>
    <w:rsid w:val="00AB2EE7"/>
    <w:rsid w:val="00AB2FF4"/>
    <w:rsid w:val="00AB3A84"/>
    <w:rsid w:val="00AB409D"/>
    <w:rsid w:val="00AB4115"/>
    <w:rsid w:val="00AB4953"/>
    <w:rsid w:val="00AB4BBB"/>
    <w:rsid w:val="00AB4CB0"/>
    <w:rsid w:val="00AB4F6F"/>
    <w:rsid w:val="00AB5086"/>
    <w:rsid w:val="00AB51A7"/>
    <w:rsid w:val="00AB51DF"/>
    <w:rsid w:val="00AB5480"/>
    <w:rsid w:val="00AB569A"/>
    <w:rsid w:val="00AB5BF6"/>
    <w:rsid w:val="00AB5D0D"/>
    <w:rsid w:val="00AB5E51"/>
    <w:rsid w:val="00AB5F1D"/>
    <w:rsid w:val="00AB6016"/>
    <w:rsid w:val="00AB614E"/>
    <w:rsid w:val="00AB6522"/>
    <w:rsid w:val="00AB6694"/>
    <w:rsid w:val="00AB66F1"/>
    <w:rsid w:val="00AB6909"/>
    <w:rsid w:val="00AB698F"/>
    <w:rsid w:val="00AB6B19"/>
    <w:rsid w:val="00AB6E01"/>
    <w:rsid w:val="00AB6F0A"/>
    <w:rsid w:val="00AB763B"/>
    <w:rsid w:val="00AB78FA"/>
    <w:rsid w:val="00AB7BEE"/>
    <w:rsid w:val="00AB7C09"/>
    <w:rsid w:val="00AB7D32"/>
    <w:rsid w:val="00AB7E5B"/>
    <w:rsid w:val="00AC00A7"/>
    <w:rsid w:val="00AC0174"/>
    <w:rsid w:val="00AC044C"/>
    <w:rsid w:val="00AC05BA"/>
    <w:rsid w:val="00AC0698"/>
    <w:rsid w:val="00AC06FE"/>
    <w:rsid w:val="00AC0722"/>
    <w:rsid w:val="00AC08D1"/>
    <w:rsid w:val="00AC08E7"/>
    <w:rsid w:val="00AC0C65"/>
    <w:rsid w:val="00AC0D8E"/>
    <w:rsid w:val="00AC0FE9"/>
    <w:rsid w:val="00AC13F8"/>
    <w:rsid w:val="00AC14E1"/>
    <w:rsid w:val="00AC14E9"/>
    <w:rsid w:val="00AC15C6"/>
    <w:rsid w:val="00AC173F"/>
    <w:rsid w:val="00AC17F5"/>
    <w:rsid w:val="00AC20D3"/>
    <w:rsid w:val="00AC23DD"/>
    <w:rsid w:val="00AC25CA"/>
    <w:rsid w:val="00AC263D"/>
    <w:rsid w:val="00AC2BFD"/>
    <w:rsid w:val="00AC3025"/>
    <w:rsid w:val="00AC306E"/>
    <w:rsid w:val="00AC30EC"/>
    <w:rsid w:val="00AC3624"/>
    <w:rsid w:val="00AC3BE5"/>
    <w:rsid w:val="00AC3C53"/>
    <w:rsid w:val="00AC3EB3"/>
    <w:rsid w:val="00AC4139"/>
    <w:rsid w:val="00AC417E"/>
    <w:rsid w:val="00AC41BA"/>
    <w:rsid w:val="00AC458D"/>
    <w:rsid w:val="00AC45A9"/>
    <w:rsid w:val="00AC47AD"/>
    <w:rsid w:val="00AC4A89"/>
    <w:rsid w:val="00AC4BC0"/>
    <w:rsid w:val="00AC4BD7"/>
    <w:rsid w:val="00AC4D79"/>
    <w:rsid w:val="00AC54EA"/>
    <w:rsid w:val="00AC5784"/>
    <w:rsid w:val="00AC5877"/>
    <w:rsid w:val="00AC5A37"/>
    <w:rsid w:val="00AC5B80"/>
    <w:rsid w:val="00AC6680"/>
    <w:rsid w:val="00AC689F"/>
    <w:rsid w:val="00AC6BDD"/>
    <w:rsid w:val="00AC713A"/>
    <w:rsid w:val="00AC7766"/>
    <w:rsid w:val="00AC7803"/>
    <w:rsid w:val="00AC7BB3"/>
    <w:rsid w:val="00AC7E0F"/>
    <w:rsid w:val="00AD011D"/>
    <w:rsid w:val="00AD0144"/>
    <w:rsid w:val="00AD0746"/>
    <w:rsid w:val="00AD097F"/>
    <w:rsid w:val="00AD0A18"/>
    <w:rsid w:val="00AD0D08"/>
    <w:rsid w:val="00AD0F02"/>
    <w:rsid w:val="00AD114F"/>
    <w:rsid w:val="00AD134E"/>
    <w:rsid w:val="00AD138B"/>
    <w:rsid w:val="00AD1452"/>
    <w:rsid w:val="00AD1513"/>
    <w:rsid w:val="00AD1872"/>
    <w:rsid w:val="00AD2528"/>
    <w:rsid w:val="00AD266F"/>
    <w:rsid w:val="00AD29AD"/>
    <w:rsid w:val="00AD2A9E"/>
    <w:rsid w:val="00AD2AA6"/>
    <w:rsid w:val="00AD2C52"/>
    <w:rsid w:val="00AD2D9D"/>
    <w:rsid w:val="00AD2F55"/>
    <w:rsid w:val="00AD2FB2"/>
    <w:rsid w:val="00AD310F"/>
    <w:rsid w:val="00AD3132"/>
    <w:rsid w:val="00AD347B"/>
    <w:rsid w:val="00AD383E"/>
    <w:rsid w:val="00AD3905"/>
    <w:rsid w:val="00AD3DE3"/>
    <w:rsid w:val="00AD428B"/>
    <w:rsid w:val="00AD42A5"/>
    <w:rsid w:val="00AD48FB"/>
    <w:rsid w:val="00AD49CE"/>
    <w:rsid w:val="00AD4BA6"/>
    <w:rsid w:val="00AD4E6E"/>
    <w:rsid w:val="00AD509C"/>
    <w:rsid w:val="00AD50AE"/>
    <w:rsid w:val="00AD50C6"/>
    <w:rsid w:val="00AD54EB"/>
    <w:rsid w:val="00AD5563"/>
    <w:rsid w:val="00AD56BB"/>
    <w:rsid w:val="00AD583A"/>
    <w:rsid w:val="00AD5E74"/>
    <w:rsid w:val="00AD6474"/>
    <w:rsid w:val="00AD64E4"/>
    <w:rsid w:val="00AD6800"/>
    <w:rsid w:val="00AD6929"/>
    <w:rsid w:val="00AD6A06"/>
    <w:rsid w:val="00AD6DBC"/>
    <w:rsid w:val="00AD6EE3"/>
    <w:rsid w:val="00AD6FF6"/>
    <w:rsid w:val="00AD70D5"/>
    <w:rsid w:val="00AD7F27"/>
    <w:rsid w:val="00AD7F81"/>
    <w:rsid w:val="00AD7F8A"/>
    <w:rsid w:val="00AE0374"/>
    <w:rsid w:val="00AE043B"/>
    <w:rsid w:val="00AE0513"/>
    <w:rsid w:val="00AE07AF"/>
    <w:rsid w:val="00AE0E24"/>
    <w:rsid w:val="00AE0FB9"/>
    <w:rsid w:val="00AE126D"/>
    <w:rsid w:val="00AE131A"/>
    <w:rsid w:val="00AE151E"/>
    <w:rsid w:val="00AE15A5"/>
    <w:rsid w:val="00AE1B79"/>
    <w:rsid w:val="00AE2561"/>
    <w:rsid w:val="00AE2A2A"/>
    <w:rsid w:val="00AE2E6B"/>
    <w:rsid w:val="00AE3257"/>
    <w:rsid w:val="00AE3508"/>
    <w:rsid w:val="00AE370A"/>
    <w:rsid w:val="00AE389B"/>
    <w:rsid w:val="00AE38FC"/>
    <w:rsid w:val="00AE3DF6"/>
    <w:rsid w:val="00AE41D8"/>
    <w:rsid w:val="00AE43AC"/>
    <w:rsid w:val="00AE466C"/>
    <w:rsid w:val="00AE48F8"/>
    <w:rsid w:val="00AE4D4D"/>
    <w:rsid w:val="00AE4D78"/>
    <w:rsid w:val="00AE4DCE"/>
    <w:rsid w:val="00AE4ED3"/>
    <w:rsid w:val="00AE5093"/>
    <w:rsid w:val="00AE53C3"/>
    <w:rsid w:val="00AE59C1"/>
    <w:rsid w:val="00AE5D06"/>
    <w:rsid w:val="00AE5D2F"/>
    <w:rsid w:val="00AE5D82"/>
    <w:rsid w:val="00AE5EB9"/>
    <w:rsid w:val="00AE61BD"/>
    <w:rsid w:val="00AE62D9"/>
    <w:rsid w:val="00AE633C"/>
    <w:rsid w:val="00AE6796"/>
    <w:rsid w:val="00AE684D"/>
    <w:rsid w:val="00AE6AE2"/>
    <w:rsid w:val="00AE6C58"/>
    <w:rsid w:val="00AE6DA2"/>
    <w:rsid w:val="00AE6F00"/>
    <w:rsid w:val="00AE7C21"/>
    <w:rsid w:val="00AE7DEE"/>
    <w:rsid w:val="00AE7FC9"/>
    <w:rsid w:val="00AE7FD0"/>
    <w:rsid w:val="00AF041F"/>
    <w:rsid w:val="00AF06C7"/>
    <w:rsid w:val="00AF08F7"/>
    <w:rsid w:val="00AF0D74"/>
    <w:rsid w:val="00AF1023"/>
    <w:rsid w:val="00AF14C7"/>
    <w:rsid w:val="00AF17F5"/>
    <w:rsid w:val="00AF1AF2"/>
    <w:rsid w:val="00AF1F00"/>
    <w:rsid w:val="00AF2118"/>
    <w:rsid w:val="00AF2706"/>
    <w:rsid w:val="00AF2B25"/>
    <w:rsid w:val="00AF2C14"/>
    <w:rsid w:val="00AF2FD9"/>
    <w:rsid w:val="00AF335C"/>
    <w:rsid w:val="00AF37EE"/>
    <w:rsid w:val="00AF39AA"/>
    <w:rsid w:val="00AF3FDB"/>
    <w:rsid w:val="00AF418F"/>
    <w:rsid w:val="00AF4223"/>
    <w:rsid w:val="00AF43F7"/>
    <w:rsid w:val="00AF487F"/>
    <w:rsid w:val="00AF49E4"/>
    <w:rsid w:val="00AF4BD9"/>
    <w:rsid w:val="00AF4E10"/>
    <w:rsid w:val="00AF4EA0"/>
    <w:rsid w:val="00AF50B6"/>
    <w:rsid w:val="00AF51EA"/>
    <w:rsid w:val="00AF535A"/>
    <w:rsid w:val="00AF53A6"/>
    <w:rsid w:val="00AF58CB"/>
    <w:rsid w:val="00AF5A25"/>
    <w:rsid w:val="00AF5A76"/>
    <w:rsid w:val="00AF5B2C"/>
    <w:rsid w:val="00AF6274"/>
    <w:rsid w:val="00AF62DE"/>
    <w:rsid w:val="00AF659E"/>
    <w:rsid w:val="00AF65C6"/>
    <w:rsid w:val="00AF6C65"/>
    <w:rsid w:val="00AF6D4E"/>
    <w:rsid w:val="00AF6F78"/>
    <w:rsid w:val="00AF7346"/>
    <w:rsid w:val="00AF73ED"/>
    <w:rsid w:val="00AF7524"/>
    <w:rsid w:val="00AF7558"/>
    <w:rsid w:val="00AF7764"/>
    <w:rsid w:val="00AF7AC9"/>
    <w:rsid w:val="00AF7FB6"/>
    <w:rsid w:val="00B00024"/>
    <w:rsid w:val="00B000B1"/>
    <w:rsid w:val="00B001E3"/>
    <w:rsid w:val="00B0061C"/>
    <w:rsid w:val="00B008D2"/>
    <w:rsid w:val="00B009F4"/>
    <w:rsid w:val="00B00C47"/>
    <w:rsid w:val="00B00C4D"/>
    <w:rsid w:val="00B0113E"/>
    <w:rsid w:val="00B012C3"/>
    <w:rsid w:val="00B018AC"/>
    <w:rsid w:val="00B018DD"/>
    <w:rsid w:val="00B01AC3"/>
    <w:rsid w:val="00B01C11"/>
    <w:rsid w:val="00B02045"/>
    <w:rsid w:val="00B0232E"/>
    <w:rsid w:val="00B025C3"/>
    <w:rsid w:val="00B025D0"/>
    <w:rsid w:val="00B0275F"/>
    <w:rsid w:val="00B0298D"/>
    <w:rsid w:val="00B02C75"/>
    <w:rsid w:val="00B02D1C"/>
    <w:rsid w:val="00B032D7"/>
    <w:rsid w:val="00B03356"/>
    <w:rsid w:val="00B0348B"/>
    <w:rsid w:val="00B0354A"/>
    <w:rsid w:val="00B035A7"/>
    <w:rsid w:val="00B03670"/>
    <w:rsid w:val="00B0376D"/>
    <w:rsid w:val="00B03A85"/>
    <w:rsid w:val="00B03ACF"/>
    <w:rsid w:val="00B03BA8"/>
    <w:rsid w:val="00B042DF"/>
    <w:rsid w:val="00B0442C"/>
    <w:rsid w:val="00B04605"/>
    <w:rsid w:val="00B046A0"/>
    <w:rsid w:val="00B046CD"/>
    <w:rsid w:val="00B04968"/>
    <w:rsid w:val="00B049DA"/>
    <w:rsid w:val="00B04A85"/>
    <w:rsid w:val="00B04EE2"/>
    <w:rsid w:val="00B05075"/>
    <w:rsid w:val="00B058BC"/>
    <w:rsid w:val="00B05912"/>
    <w:rsid w:val="00B05943"/>
    <w:rsid w:val="00B0595C"/>
    <w:rsid w:val="00B059E7"/>
    <w:rsid w:val="00B05AE0"/>
    <w:rsid w:val="00B05D33"/>
    <w:rsid w:val="00B06027"/>
    <w:rsid w:val="00B062B8"/>
    <w:rsid w:val="00B063D5"/>
    <w:rsid w:val="00B0677B"/>
    <w:rsid w:val="00B06863"/>
    <w:rsid w:val="00B06E34"/>
    <w:rsid w:val="00B071B8"/>
    <w:rsid w:val="00B0720A"/>
    <w:rsid w:val="00B07324"/>
    <w:rsid w:val="00B0775D"/>
    <w:rsid w:val="00B077EC"/>
    <w:rsid w:val="00B07818"/>
    <w:rsid w:val="00B07B3A"/>
    <w:rsid w:val="00B07DCF"/>
    <w:rsid w:val="00B07F6E"/>
    <w:rsid w:val="00B07F9F"/>
    <w:rsid w:val="00B10468"/>
    <w:rsid w:val="00B105BF"/>
    <w:rsid w:val="00B1094D"/>
    <w:rsid w:val="00B10D1D"/>
    <w:rsid w:val="00B10F64"/>
    <w:rsid w:val="00B11144"/>
    <w:rsid w:val="00B11DD6"/>
    <w:rsid w:val="00B11EB3"/>
    <w:rsid w:val="00B11ED1"/>
    <w:rsid w:val="00B11F10"/>
    <w:rsid w:val="00B12039"/>
    <w:rsid w:val="00B12232"/>
    <w:rsid w:val="00B12339"/>
    <w:rsid w:val="00B12493"/>
    <w:rsid w:val="00B12732"/>
    <w:rsid w:val="00B13078"/>
    <w:rsid w:val="00B130A1"/>
    <w:rsid w:val="00B1336F"/>
    <w:rsid w:val="00B135B3"/>
    <w:rsid w:val="00B1386C"/>
    <w:rsid w:val="00B13A4C"/>
    <w:rsid w:val="00B13ABC"/>
    <w:rsid w:val="00B13D99"/>
    <w:rsid w:val="00B13E56"/>
    <w:rsid w:val="00B13FAA"/>
    <w:rsid w:val="00B1418E"/>
    <w:rsid w:val="00B15173"/>
    <w:rsid w:val="00B15337"/>
    <w:rsid w:val="00B1555A"/>
    <w:rsid w:val="00B159E1"/>
    <w:rsid w:val="00B15A09"/>
    <w:rsid w:val="00B15A7E"/>
    <w:rsid w:val="00B161DE"/>
    <w:rsid w:val="00B162DF"/>
    <w:rsid w:val="00B163D1"/>
    <w:rsid w:val="00B166C8"/>
    <w:rsid w:val="00B167CE"/>
    <w:rsid w:val="00B16A22"/>
    <w:rsid w:val="00B16AED"/>
    <w:rsid w:val="00B16B98"/>
    <w:rsid w:val="00B16EC8"/>
    <w:rsid w:val="00B17131"/>
    <w:rsid w:val="00B17150"/>
    <w:rsid w:val="00B17364"/>
    <w:rsid w:val="00B176B8"/>
    <w:rsid w:val="00B176F4"/>
    <w:rsid w:val="00B178A0"/>
    <w:rsid w:val="00B17FF1"/>
    <w:rsid w:val="00B201F4"/>
    <w:rsid w:val="00B20282"/>
    <w:rsid w:val="00B2044F"/>
    <w:rsid w:val="00B20C1E"/>
    <w:rsid w:val="00B20C2D"/>
    <w:rsid w:val="00B20FE9"/>
    <w:rsid w:val="00B21811"/>
    <w:rsid w:val="00B218BA"/>
    <w:rsid w:val="00B218D7"/>
    <w:rsid w:val="00B21924"/>
    <w:rsid w:val="00B21CE0"/>
    <w:rsid w:val="00B21DDE"/>
    <w:rsid w:val="00B22482"/>
    <w:rsid w:val="00B2294A"/>
    <w:rsid w:val="00B22F13"/>
    <w:rsid w:val="00B22FB1"/>
    <w:rsid w:val="00B2331B"/>
    <w:rsid w:val="00B23383"/>
    <w:rsid w:val="00B2341E"/>
    <w:rsid w:val="00B237E5"/>
    <w:rsid w:val="00B24334"/>
    <w:rsid w:val="00B243CA"/>
    <w:rsid w:val="00B24622"/>
    <w:rsid w:val="00B2462F"/>
    <w:rsid w:val="00B24B55"/>
    <w:rsid w:val="00B250D5"/>
    <w:rsid w:val="00B2516D"/>
    <w:rsid w:val="00B25199"/>
    <w:rsid w:val="00B25403"/>
    <w:rsid w:val="00B25523"/>
    <w:rsid w:val="00B255F2"/>
    <w:rsid w:val="00B2572E"/>
    <w:rsid w:val="00B2589B"/>
    <w:rsid w:val="00B2591B"/>
    <w:rsid w:val="00B25964"/>
    <w:rsid w:val="00B26660"/>
    <w:rsid w:val="00B2677D"/>
    <w:rsid w:val="00B26A32"/>
    <w:rsid w:val="00B26AE9"/>
    <w:rsid w:val="00B26E75"/>
    <w:rsid w:val="00B26E7F"/>
    <w:rsid w:val="00B26F36"/>
    <w:rsid w:val="00B26F5C"/>
    <w:rsid w:val="00B27086"/>
    <w:rsid w:val="00B2725A"/>
    <w:rsid w:val="00B274B5"/>
    <w:rsid w:val="00B27F3F"/>
    <w:rsid w:val="00B27F7B"/>
    <w:rsid w:val="00B27F90"/>
    <w:rsid w:val="00B3063F"/>
    <w:rsid w:val="00B3066B"/>
    <w:rsid w:val="00B30D1A"/>
    <w:rsid w:val="00B310AF"/>
    <w:rsid w:val="00B313C8"/>
    <w:rsid w:val="00B317E3"/>
    <w:rsid w:val="00B31E38"/>
    <w:rsid w:val="00B321F6"/>
    <w:rsid w:val="00B3231E"/>
    <w:rsid w:val="00B3254D"/>
    <w:rsid w:val="00B32BCA"/>
    <w:rsid w:val="00B3315B"/>
    <w:rsid w:val="00B336C2"/>
    <w:rsid w:val="00B3382A"/>
    <w:rsid w:val="00B33956"/>
    <w:rsid w:val="00B33D2E"/>
    <w:rsid w:val="00B33D35"/>
    <w:rsid w:val="00B34333"/>
    <w:rsid w:val="00B3459B"/>
    <w:rsid w:val="00B345CA"/>
    <w:rsid w:val="00B345ED"/>
    <w:rsid w:val="00B347AC"/>
    <w:rsid w:val="00B349B7"/>
    <w:rsid w:val="00B35248"/>
    <w:rsid w:val="00B3539F"/>
    <w:rsid w:val="00B35606"/>
    <w:rsid w:val="00B359CE"/>
    <w:rsid w:val="00B35A59"/>
    <w:rsid w:val="00B35A9B"/>
    <w:rsid w:val="00B35B82"/>
    <w:rsid w:val="00B35BE0"/>
    <w:rsid w:val="00B360B3"/>
    <w:rsid w:val="00B360FC"/>
    <w:rsid w:val="00B36156"/>
    <w:rsid w:val="00B36208"/>
    <w:rsid w:val="00B36280"/>
    <w:rsid w:val="00B3656B"/>
    <w:rsid w:val="00B3685B"/>
    <w:rsid w:val="00B36865"/>
    <w:rsid w:val="00B36B8C"/>
    <w:rsid w:val="00B37320"/>
    <w:rsid w:val="00B3753D"/>
    <w:rsid w:val="00B379F9"/>
    <w:rsid w:val="00B37A49"/>
    <w:rsid w:val="00B37A5E"/>
    <w:rsid w:val="00B37B58"/>
    <w:rsid w:val="00B37D03"/>
    <w:rsid w:val="00B37E09"/>
    <w:rsid w:val="00B4012F"/>
    <w:rsid w:val="00B4036C"/>
    <w:rsid w:val="00B4086E"/>
    <w:rsid w:val="00B408B5"/>
    <w:rsid w:val="00B41089"/>
    <w:rsid w:val="00B41310"/>
    <w:rsid w:val="00B4171F"/>
    <w:rsid w:val="00B4187A"/>
    <w:rsid w:val="00B41A4D"/>
    <w:rsid w:val="00B41BAA"/>
    <w:rsid w:val="00B41BB8"/>
    <w:rsid w:val="00B41D64"/>
    <w:rsid w:val="00B41DC8"/>
    <w:rsid w:val="00B41F9F"/>
    <w:rsid w:val="00B421AC"/>
    <w:rsid w:val="00B4239C"/>
    <w:rsid w:val="00B423E8"/>
    <w:rsid w:val="00B42763"/>
    <w:rsid w:val="00B4285C"/>
    <w:rsid w:val="00B42B33"/>
    <w:rsid w:val="00B42CB6"/>
    <w:rsid w:val="00B42D9D"/>
    <w:rsid w:val="00B433D6"/>
    <w:rsid w:val="00B435C9"/>
    <w:rsid w:val="00B437A6"/>
    <w:rsid w:val="00B43B05"/>
    <w:rsid w:val="00B43C8D"/>
    <w:rsid w:val="00B43DD6"/>
    <w:rsid w:val="00B43E21"/>
    <w:rsid w:val="00B44968"/>
    <w:rsid w:val="00B44A1D"/>
    <w:rsid w:val="00B44BC4"/>
    <w:rsid w:val="00B44BCE"/>
    <w:rsid w:val="00B44E1E"/>
    <w:rsid w:val="00B45189"/>
    <w:rsid w:val="00B4523D"/>
    <w:rsid w:val="00B4593C"/>
    <w:rsid w:val="00B4598F"/>
    <w:rsid w:val="00B459DD"/>
    <w:rsid w:val="00B45A4F"/>
    <w:rsid w:val="00B45FD4"/>
    <w:rsid w:val="00B4613B"/>
    <w:rsid w:val="00B46157"/>
    <w:rsid w:val="00B462F6"/>
    <w:rsid w:val="00B4634A"/>
    <w:rsid w:val="00B463B0"/>
    <w:rsid w:val="00B4642F"/>
    <w:rsid w:val="00B465C2"/>
    <w:rsid w:val="00B4673C"/>
    <w:rsid w:val="00B4684A"/>
    <w:rsid w:val="00B46943"/>
    <w:rsid w:val="00B46FC1"/>
    <w:rsid w:val="00B476DA"/>
    <w:rsid w:val="00B47A0E"/>
    <w:rsid w:val="00B47E19"/>
    <w:rsid w:val="00B5001E"/>
    <w:rsid w:val="00B500DC"/>
    <w:rsid w:val="00B50118"/>
    <w:rsid w:val="00B50292"/>
    <w:rsid w:val="00B5065C"/>
    <w:rsid w:val="00B50AA2"/>
    <w:rsid w:val="00B50B44"/>
    <w:rsid w:val="00B50B90"/>
    <w:rsid w:val="00B50C69"/>
    <w:rsid w:val="00B50CE1"/>
    <w:rsid w:val="00B50D0D"/>
    <w:rsid w:val="00B50D7E"/>
    <w:rsid w:val="00B519CF"/>
    <w:rsid w:val="00B51A32"/>
    <w:rsid w:val="00B51EEA"/>
    <w:rsid w:val="00B5204A"/>
    <w:rsid w:val="00B52D85"/>
    <w:rsid w:val="00B52EB9"/>
    <w:rsid w:val="00B52F4A"/>
    <w:rsid w:val="00B52F4C"/>
    <w:rsid w:val="00B5319F"/>
    <w:rsid w:val="00B5330A"/>
    <w:rsid w:val="00B538CC"/>
    <w:rsid w:val="00B53923"/>
    <w:rsid w:val="00B53C1D"/>
    <w:rsid w:val="00B54235"/>
    <w:rsid w:val="00B54750"/>
    <w:rsid w:val="00B547E8"/>
    <w:rsid w:val="00B54976"/>
    <w:rsid w:val="00B54B69"/>
    <w:rsid w:val="00B54C23"/>
    <w:rsid w:val="00B54D1F"/>
    <w:rsid w:val="00B54DD1"/>
    <w:rsid w:val="00B54EB0"/>
    <w:rsid w:val="00B54F1C"/>
    <w:rsid w:val="00B550D8"/>
    <w:rsid w:val="00B55168"/>
    <w:rsid w:val="00B554A2"/>
    <w:rsid w:val="00B557DD"/>
    <w:rsid w:val="00B5582A"/>
    <w:rsid w:val="00B55914"/>
    <w:rsid w:val="00B55C21"/>
    <w:rsid w:val="00B55DEE"/>
    <w:rsid w:val="00B55DF8"/>
    <w:rsid w:val="00B569D2"/>
    <w:rsid w:val="00B56B89"/>
    <w:rsid w:val="00B56C67"/>
    <w:rsid w:val="00B56C79"/>
    <w:rsid w:val="00B56D73"/>
    <w:rsid w:val="00B56DDF"/>
    <w:rsid w:val="00B572A3"/>
    <w:rsid w:val="00B576E3"/>
    <w:rsid w:val="00B578D3"/>
    <w:rsid w:val="00B57E1D"/>
    <w:rsid w:val="00B6018E"/>
    <w:rsid w:val="00B60220"/>
    <w:rsid w:val="00B6033B"/>
    <w:rsid w:val="00B6035B"/>
    <w:rsid w:val="00B60622"/>
    <w:rsid w:val="00B607F0"/>
    <w:rsid w:val="00B6130E"/>
    <w:rsid w:val="00B61313"/>
    <w:rsid w:val="00B61812"/>
    <w:rsid w:val="00B61832"/>
    <w:rsid w:val="00B618EC"/>
    <w:rsid w:val="00B61AA4"/>
    <w:rsid w:val="00B61AC5"/>
    <w:rsid w:val="00B61E1D"/>
    <w:rsid w:val="00B61F07"/>
    <w:rsid w:val="00B626AD"/>
    <w:rsid w:val="00B62894"/>
    <w:rsid w:val="00B628C7"/>
    <w:rsid w:val="00B62D00"/>
    <w:rsid w:val="00B62F15"/>
    <w:rsid w:val="00B62F18"/>
    <w:rsid w:val="00B6314D"/>
    <w:rsid w:val="00B633B2"/>
    <w:rsid w:val="00B63A59"/>
    <w:rsid w:val="00B63E7E"/>
    <w:rsid w:val="00B63EB3"/>
    <w:rsid w:val="00B64081"/>
    <w:rsid w:val="00B641B8"/>
    <w:rsid w:val="00B64439"/>
    <w:rsid w:val="00B6492D"/>
    <w:rsid w:val="00B64B47"/>
    <w:rsid w:val="00B64F5D"/>
    <w:rsid w:val="00B65504"/>
    <w:rsid w:val="00B6582F"/>
    <w:rsid w:val="00B65BBE"/>
    <w:rsid w:val="00B6635B"/>
    <w:rsid w:val="00B66418"/>
    <w:rsid w:val="00B6686D"/>
    <w:rsid w:val="00B66A3B"/>
    <w:rsid w:val="00B66CE0"/>
    <w:rsid w:val="00B66D4D"/>
    <w:rsid w:val="00B66F9E"/>
    <w:rsid w:val="00B67098"/>
    <w:rsid w:val="00B671A1"/>
    <w:rsid w:val="00B674F3"/>
    <w:rsid w:val="00B67648"/>
    <w:rsid w:val="00B6789A"/>
    <w:rsid w:val="00B679AC"/>
    <w:rsid w:val="00B67ABB"/>
    <w:rsid w:val="00B67B0B"/>
    <w:rsid w:val="00B67BAF"/>
    <w:rsid w:val="00B67C4D"/>
    <w:rsid w:val="00B67C97"/>
    <w:rsid w:val="00B67E62"/>
    <w:rsid w:val="00B7020A"/>
    <w:rsid w:val="00B706CD"/>
    <w:rsid w:val="00B708C3"/>
    <w:rsid w:val="00B708DC"/>
    <w:rsid w:val="00B709AF"/>
    <w:rsid w:val="00B709B2"/>
    <w:rsid w:val="00B70B71"/>
    <w:rsid w:val="00B70BF0"/>
    <w:rsid w:val="00B70C4C"/>
    <w:rsid w:val="00B70C71"/>
    <w:rsid w:val="00B70D94"/>
    <w:rsid w:val="00B70F3C"/>
    <w:rsid w:val="00B717B1"/>
    <w:rsid w:val="00B71A30"/>
    <w:rsid w:val="00B71A46"/>
    <w:rsid w:val="00B71F1F"/>
    <w:rsid w:val="00B721F9"/>
    <w:rsid w:val="00B7221A"/>
    <w:rsid w:val="00B7225E"/>
    <w:rsid w:val="00B722FC"/>
    <w:rsid w:val="00B72379"/>
    <w:rsid w:val="00B72472"/>
    <w:rsid w:val="00B72876"/>
    <w:rsid w:val="00B72C89"/>
    <w:rsid w:val="00B72DFE"/>
    <w:rsid w:val="00B73243"/>
    <w:rsid w:val="00B73338"/>
    <w:rsid w:val="00B739AC"/>
    <w:rsid w:val="00B73A82"/>
    <w:rsid w:val="00B73AF1"/>
    <w:rsid w:val="00B73B05"/>
    <w:rsid w:val="00B73B8F"/>
    <w:rsid w:val="00B73CCD"/>
    <w:rsid w:val="00B744B5"/>
    <w:rsid w:val="00B74509"/>
    <w:rsid w:val="00B745DF"/>
    <w:rsid w:val="00B74986"/>
    <w:rsid w:val="00B749C3"/>
    <w:rsid w:val="00B749FC"/>
    <w:rsid w:val="00B74AC2"/>
    <w:rsid w:val="00B74D76"/>
    <w:rsid w:val="00B74DED"/>
    <w:rsid w:val="00B74E65"/>
    <w:rsid w:val="00B75120"/>
    <w:rsid w:val="00B7514B"/>
    <w:rsid w:val="00B75358"/>
    <w:rsid w:val="00B75362"/>
    <w:rsid w:val="00B7547D"/>
    <w:rsid w:val="00B75527"/>
    <w:rsid w:val="00B756BA"/>
    <w:rsid w:val="00B75951"/>
    <w:rsid w:val="00B759E1"/>
    <w:rsid w:val="00B75BE1"/>
    <w:rsid w:val="00B75C38"/>
    <w:rsid w:val="00B7601B"/>
    <w:rsid w:val="00B76043"/>
    <w:rsid w:val="00B7658A"/>
    <w:rsid w:val="00B76FF2"/>
    <w:rsid w:val="00B77331"/>
    <w:rsid w:val="00B775B0"/>
    <w:rsid w:val="00B775B9"/>
    <w:rsid w:val="00B77770"/>
    <w:rsid w:val="00B77D00"/>
    <w:rsid w:val="00B77FE6"/>
    <w:rsid w:val="00B80187"/>
    <w:rsid w:val="00B80254"/>
    <w:rsid w:val="00B80374"/>
    <w:rsid w:val="00B805E9"/>
    <w:rsid w:val="00B8080A"/>
    <w:rsid w:val="00B80945"/>
    <w:rsid w:val="00B80C5C"/>
    <w:rsid w:val="00B80D03"/>
    <w:rsid w:val="00B80D59"/>
    <w:rsid w:val="00B80F25"/>
    <w:rsid w:val="00B810FA"/>
    <w:rsid w:val="00B812C9"/>
    <w:rsid w:val="00B8197E"/>
    <w:rsid w:val="00B81A9C"/>
    <w:rsid w:val="00B81B6C"/>
    <w:rsid w:val="00B822EC"/>
    <w:rsid w:val="00B82347"/>
    <w:rsid w:val="00B82421"/>
    <w:rsid w:val="00B824B5"/>
    <w:rsid w:val="00B82562"/>
    <w:rsid w:val="00B829F7"/>
    <w:rsid w:val="00B82CE3"/>
    <w:rsid w:val="00B833F4"/>
    <w:rsid w:val="00B8342B"/>
    <w:rsid w:val="00B83812"/>
    <w:rsid w:val="00B839E6"/>
    <w:rsid w:val="00B83B08"/>
    <w:rsid w:val="00B842CA"/>
    <w:rsid w:val="00B84530"/>
    <w:rsid w:val="00B846BF"/>
    <w:rsid w:val="00B848A0"/>
    <w:rsid w:val="00B85348"/>
    <w:rsid w:val="00B85B35"/>
    <w:rsid w:val="00B85B4E"/>
    <w:rsid w:val="00B85BF4"/>
    <w:rsid w:val="00B85F07"/>
    <w:rsid w:val="00B86423"/>
    <w:rsid w:val="00B86627"/>
    <w:rsid w:val="00B8664D"/>
    <w:rsid w:val="00B8670D"/>
    <w:rsid w:val="00B8682B"/>
    <w:rsid w:val="00B86930"/>
    <w:rsid w:val="00B86A57"/>
    <w:rsid w:val="00B86BED"/>
    <w:rsid w:val="00B874BC"/>
    <w:rsid w:val="00B87746"/>
    <w:rsid w:val="00B8779B"/>
    <w:rsid w:val="00B877A1"/>
    <w:rsid w:val="00B8787D"/>
    <w:rsid w:val="00B878B2"/>
    <w:rsid w:val="00B87ECA"/>
    <w:rsid w:val="00B87F17"/>
    <w:rsid w:val="00B87F7F"/>
    <w:rsid w:val="00B90833"/>
    <w:rsid w:val="00B90C6F"/>
    <w:rsid w:val="00B9108A"/>
    <w:rsid w:val="00B91210"/>
    <w:rsid w:val="00B913F3"/>
    <w:rsid w:val="00B9167F"/>
    <w:rsid w:val="00B917A5"/>
    <w:rsid w:val="00B918E7"/>
    <w:rsid w:val="00B91A74"/>
    <w:rsid w:val="00B91AAC"/>
    <w:rsid w:val="00B91B6C"/>
    <w:rsid w:val="00B91D3E"/>
    <w:rsid w:val="00B91D92"/>
    <w:rsid w:val="00B92090"/>
    <w:rsid w:val="00B92386"/>
    <w:rsid w:val="00B924B2"/>
    <w:rsid w:val="00B928AD"/>
    <w:rsid w:val="00B92988"/>
    <w:rsid w:val="00B92A07"/>
    <w:rsid w:val="00B92D60"/>
    <w:rsid w:val="00B92E13"/>
    <w:rsid w:val="00B92E6B"/>
    <w:rsid w:val="00B92EF7"/>
    <w:rsid w:val="00B935A5"/>
    <w:rsid w:val="00B93728"/>
    <w:rsid w:val="00B93FDA"/>
    <w:rsid w:val="00B94255"/>
    <w:rsid w:val="00B949F9"/>
    <w:rsid w:val="00B94F28"/>
    <w:rsid w:val="00B95026"/>
    <w:rsid w:val="00B9580D"/>
    <w:rsid w:val="00B95B85"/>
    <w:rsid w:val="00B96548"/>
    <w:rsid w:val="00B96C2E"/>
    <w:rsid w:val="00B96D62"/>
    <w:rsid w:val="00B96D71"/>
    <w:rsid w:val="00B971FA"/>
    <w:rsid w:val="00B97213"/>
    <w:rsid w:val="00B97989"/>
    <w:rsid w:val="00B97EC5"/>
    <w:rsid w:val="00BA02ED"/>
    <w:rsid w:val="00BA0674"/>
    <w:rsid w:val="00BA09E8"/>
    <w:rsid w:val="00BA0B62"/>
    <w:rsid w:val="00BA0B7F"/>
    <w:rsid w:val="00BA1007"/>
    <w:rsid w:val="00BA101B"/>
    <w:rsid w:val="00BA1083"/>
    <w:rsid w:val="00BA1475"/>
    <w:rsid w:val="00BA14C5"/>
    <w:rsid w:val="00BA176F"/>
    <w:rsid w:val="00BA1859"/>
    <w:rsid w:val="00BA1A95"/>
    <w:rsid w:val="00BA1B61"/>
    <w:rsid w:val="00BA1BBA"/>
    <w:rsid w:val="00BA22DF"/>
    <w:rsid w:val="00BA2477"/>
    <w:rsid w:val="00BA2674"/>
    <w:rsid w:val="00BA2A99"/>
    <w:rsid w:val="00BA2ACD"/>
    <w:rsid w:val="00BA2C89"/>
    <w:rsid w:val="00BA325E"/>
    <w:rsid w:val="00BA35CE"/>
    <w:rsid w:val="00BA3837"/>
    <w:rsid w:val="00BA4015"/>
    <w:rsid w:val="00BA4056"/>
    <w:rsid w:val="00BA4520"/>
    <w:rsid w:val="00BA4695"/>
    <w:rsid w:val="00BA486E"/>
    <w:rsid w:val="00BA4B0D"/>
    <w:rsid w:val="00BA4B59"/>
    <w:rsid w:val="00BA50EB"/>
    <w:rsid w:val="00BA5298"/>
    <w:rsid w:val="00BA563E"/>
    <w:rsid w:val="00BA57C7"/>
    <w:rsid w:val="00BA57D5"/>
    <w:rsid w:val="00BA5F15"/>
    <w:rsid w:val="00BA5FB2"/>
    <w:rsid w:val="00BA62D9"/>
    <w:rsid w:val="00BA6321"/>
    <w:rsid w:val="00BA6689"/>
    <w:rsid w:val="00BA681B"/>
    <w:rsid w:val="00BA6B29"/>
    <w:rsid w:val="00BA6DBF"/>
    <w:rsid w:val="00BA70E1"/>
    <w:rsid w:val="00BA7162"/>
    <w:rsid w:val="00BA71BD"/>
    <w:rsid w:val="00BA72DA"/>
    <w:rsid w:val="00BA74BD"/>
    <w:rsid w:val="00BA77FD"/>
    <w:rsid w:val="00BA7A0C"/>
    <w:rsid w:val="00BA7B25"/>
    <w:rsid w:val="00BA7CC2"/>
    <w:rsid w:val="00BB002C"/>
    <w:rsid w:val="00BB01DA"/>
    <w:rsid w:val="00BB0A3A"/>
    <w:rsid w:val="00BB0B6B"/>
    <w:rsid w:val="00BB0CA3"/>
    <w:rsid w:val="00BB17AC"/>
    <w:rsid w:val="00BB1C1F"/>
    <w:rsid w:val="00BB1C6A"/>
    <w:rsid w:val="00BB2560"/>
    <w:rsid w:val="00BB2EB9"/>
    <w:rsid w:val="00BB2F83"/>
    <w:rsid w:val="00BB33CE"/>
    <w:rsid w:val="00BB348D"/>
    <w:rsid w:val="00BB384C"/>
    <w:rsid w:val="00BB396E"/>
    <w:rsid w:val="00BB3A33"/>
    <w:rsid w:val="00BB3CCE"/>
    <w:rsid w:val="00BB4076"/>
    <w:rsid w:val="00BB4089"/>
    <w:rsid w:val="00BB41BB"/>
    <w:rsid w:val="00BB426D"/>
    <w:rsid w:val="00BB427A"/>
    <w:rsid w:val="00BB4883"/>
    <w:rsid w:val="00BB48CA"/>
    <w:rsid w:val="00BB4BDE"/>
    <w:rsid w:val="00BB4D52"/>
    <w:rsid w:val="00BB4F30"/>
    <w:rsid w:val="00BB54F9"/>
    <w:rsid w:val="00BB582A"/>
    <w:rsid w:val="00BB5ACD"/>
    <w:rsid w:val="00BB5B2F"/>
    <w:rsid w:val="00BB5C2A"/>
    <w:rsid w:val="00BB5D5B"/>
    <w:rsid w:val="00BB603A"/>
    <w:rsid w:val="00BB6106"/>
    <w:rsid w:val="00BB618A"/>
    <w:rsid w:val="00BB699F"/>
    <w:rsid w:val="00BB70C6"/>
    <w:rsid w:val="00BB71AB"/>
    <w:rsid w:val="00BB75C4"/>
    <w:rsid w:val="00BB767F"/>
    <w:rsid w:val="00BB7755"/>
    <w:rsid w:val="00BB7985"/>
    <w:rsid w:val="00BB7D24"/>
    <w:rsid w:val="00BB7DCC"/>
    <w:rsid w:val="00BC019B"/>
    <w:rsid w:val="00BC0407"/>
    <w:rsid w:val="00BC0B26"/>
    <w:rsid w:val="00BC0B71"/>
    <w:rsid w:val="00BC0B7A"/>
    <w:rsid w:val="00BC0C64"/>
    <w:rsid w:val="00BC0CC9"/>
    <w:rsid w:val="00BC0FA9"/>
    <w:rsid w:val="00BC104D"/>
    <w:rsid w:val="00BC1254"/>
    <w:rsid w:val="00BC1368"/>
    <w:rsid w:val="00BC1852"/>
    <w:rsid w:val="00BC191E"/>
    <w:rsid w:val="00BC19B1"/>
    <w:rsid w:val="00BC1B4A"/>
    <w:rsid w:val="00BC1EBA"/>
    <w:rsid w:val="00BC2098"/>
    <w:rsid w:val="00BC2103"/>
    <w:rsid w:val="00BC2231"/>
    <w:rsid w:val="00BC229A"/>
    <w:rsid w:val="00BC247C"/>
    <w:rsid w:val="00BC25F8"/>
    <w:rsid w:val="00BC267F"/>
    <w:rsid w:val="00BC2C63"/>
    <w:rsid w:val="00BC2CDB"/>
    <w:rsid w:val="00BC2EDA"/>
    <w:rsid w:val="00BC3330"/>
    <w:rsid w:val="00BC3748"/>
    <w:rsid w:val="00BC374D"/>
    <w:rsid w:val="00BC3836"/>
    <w:rsid w:val="00BC3843"/>
    <w:rsid w:val="00BC38AC"/>
    <w:rsid w:val="00BC42B1"/>
    <w:rsid w:val="00BC42C6"/>
    <w:rsid w:val="00BC45B2"/>
    <w:rsid w:val="00BC4762"/>
    <w:rsid w:val="00BC48E6"/>
    <w:rsid w:val="00BC48F4"/>
    <w:rsid w:val="00BC4AE9"/>
    <w:rsid w:val="00BC4C04"/>
    <w:rsid w:val="00BC4F82"/>
    <w:rsid w:val="00BC534C"/>
    <w:rsid w:val="00BC5371"/>
    <w:rsid w:val="00BC573C"/>
    <w:rsid w:val="00BC5842"/>
    <w:rsid w:val="00BC58DB"/>
    <w:rsid w:val="00BC5929"/>
    <w:rsid w:val="00BC5A85"/>
    <w:rsid w:val="00BC5B56"/>
    <w:rsid w:val="00BC5CB8"/>
    <w:rsid w:val="00BC656D"/>
    <w:rsid w:val="00BC6B17"/>
    <w:rsid w:val="00BC6BB1"/>
    <w:rsid w:val="00BC6E8B"/>
    <w:rsid w:val="00BC707B"/>
    <w:rsid w:val="00BC7089"/>
    <w:rsid w:val="00BC7281"/>
    <w:rsid w:val="00BC7848"/>
    <w:rsid w:val="00BC7A34"/>
    <w:rsid w:val="00BC7E7D"/>
    <w:rsid w:val="00BD0207"/>
    <w:rsid w:val="00BD030B"/>
    <w:rsid w:val="00BD0BE0"/>
    <w:rsid w:val="00BD0C1F"/>
    <w:rsid w:val="00BD0EB0"/>
    <w:rsid w:val="00BD185D"/>
    <w:rsid w:val="00BD1AEE"/>
    <w:rsid w:val="00BD1BE1"/>
    <w:rsid w:val="00BD1C90"/>
    <w:rsid w:val="00BD1EAF"/>
    <w:rsid w:val="00BD2284"/>
    <w:rsid w:val="00BD3089"/>
    <w:rsid w:val="00BD341C"/>
    <w:rsid w:val="00BD374A"/>
    <w:rsid w:val="00BD3DB7"/>
    <w:rsid w:val="00BD4035"/>
    <w:rsid w:val="00BD4062"/>
    <w:rsid w:val="00BD41A7"/>
    <w:rsid w:val="00BD41DF"/>
    <w:rsid w:val="00BD45CD"/>
    <w:rsid w:val="00BD4641"/>
    <w:rsid w:val="00BD4AAB"/>
    <w:rsid w:val="00BD4C2F"/>
    <w:rsid w:val="00BD4DAF"/>
    <w:rsid w:val="00BD4EB4"/>
    <w:rsid w:val="00BD5129"/>
    <w:rsid w:val="00BD516A"/>
    <w:rsid w:val="00BD549E"/>
    <w:rsid w:val="00BD557B"/>
    <w:rsid w:val="00BD56BC"/>
    <w:rsid w:val="00BD57CB"/>
    <w:rsid w:val="00BD582C"/>
    <w:rsid w:val="00BD5AA6"/>
    <w:rsid w:val="00BD5D24"/>
    <w:rsid w:val="00BD662A"/>
    <w:rsid w:val="00BD6900"/>
    <w:rsid w:val="00BD6930"/>
    <w:rsid w:val="00BD6BDA"/>
    <w:rsid w:val="00BD6DEC"/>
    <w:rsid w:val="00BD6FCF"/>
    <w:rsid w:val="00BD70C0"/>
    <w:rsid w:val="00BD7252"/>
    <w:rsid w:val="00BD72AB"/>
    <w:rsid w:val="00BD75C0"/>
    <w:rsid w:val="00BD7A15"/>
    <w:rsid w:val="00BD7A94"/>
    <w:rsid w:val="00BD7B3D"/>
    <w:rsid w:val="00BD7C18"/>
    <w:rsid w:val="00BD7D9E"/>
    <w:rsid w:val="00BE0024"/>
    <w:rsid w:val="00BE0111"/>
    <w:rsid w:val="00BE0319"/>
    <w:rsid w:val="00BE03A5"/>
    <w:rsid w:val="00BE03CB"/>
    <w:rsid w:val="00BE08DC"/>
    <w:rsid w:val="00BE09A2"/>
    <w:rsid w:val="00BE0C84"/>
    <w:rsid w:val="00BE0C86"/>
    <w:rsid w:val="00BE12D7"/>
    <w:rsid w:val="00BE13EA"/>
    <w:rsid w:val="00BE1BA0"/>
    <w:rsid w:val="00BE1F12"/>
    <w:rsid w:val="00BE208E"/>
    <w:rsid w:val="00BE2249"/>
    <w:rsid w:val="00BE23A3"/>
    <w:rsid w:val="00BE29B7"/>
    <w:rsid w:val="00BE2C90"/>
    <w:rsid w:val="00BE2EDA"/>
    <w:rsid w:val="00BE3255"/>
    <w:rsid w:val="00BE327A"/>
    <w:rsid w:val="00BE34F6"/>
    <w:rsid w:val="00BE3689"/>
    <w:rsid w:val="00BE3938"/>
    <w:rsid w:val="00BE3BD7"/>
    <w:rsid w:val="00BE3DF1"/>
    <w:rsid w:val="00BE3F9C"/>
    <w:rsid w:val="00BE40EE"/>
    <w:rsid w:val="00BE479C"/>
    <w:rsid w:val="00BE4B94"/>
    <w:rsid w:val="00BE4C37"/>
    <w:rsid w:val="00BE4CEA"/>
    <w:rsid w:val="00BE4ECB"/>
    <w:rsid w:val="00BE52EF"/>
    <w:rsid w:val="00BE54F4"/>
    <w:rsid w:val="00BE55F7"/>
    <w:rsid w:val="00BE5645"/>
    <w:rsid w:val="00BE5CB7"/>
    <w:rsid w:val="00BE6510"/>
    <w:rsid w:val="00BE65A1"/>
    <w:rsid w:val="00BE6627"/>
    <w:rsid w:val="00BE66BE"/>
    <w:rsid w:val="00BE6738"/>
    <w:rsid w:val="00BE68F2"/>
    <w:rsid w:val="00BE6BDE"/>
    <w:rsid w:val="00BE6F4C"/>
    <w:rsid w:val="00BE77CC"/>
    <w:rsid w:val="00BF006D"/>
    <w:rsid w:val="00BF0152"/>
    <w:rsid w:val="00BF016A"/>
    <w:rsid w:val="00BF01F0"/>
    <w:rsid w:val="00BF02D6"/>
    <w:rsid w:val="00BF038B"/>
    <w:rsid w:val="00BF061C"/>
    <w:rsid w:val="00BF064A"/>
    <w:rsid w:val="00BF09F5"/>
    <w:rsid w:val="00BF0AB2"/>
    <w:rsid w:val="00BF1005"/>
    <w:rsid w:val="00BF11AF"/>
    <w:rsid w:val="00BF1289"/>
    <w:rsid w:val="00BF15C3"/>
    <w:rsid w:val="00BF19E6"/>
    <w:rsid w:val="00BF1B0A"/>
    <w:rsid w:val="00BF1C4B"/>
    <w:rsid w:val="00BF1DD1"/>
    <w:rsid w:val="00BF216D"/>
    <w:rsid w:val="00BF219B"/>
    <w:rsid w:val="00BF2286"/>
    <w:rsid w:val="00BF242C"/>
    <w:rsid w:val="00BF2644"/>
    <w:rsid w:val="00BF2E76"/>
    <w:rsid w:val="00BF3060"/>
    <w:rsid w:val="00BF335B"/>
    <w:rsid w:val="00BF3893"/>
    <w:rsid w:val="00BF3F24"/>
    <w:rsid w:val="00BF4067"/>
    <w:rsid w:val="00BF40E6"/>
    <w:rsid w:val="00BF4147"/>
    <w:rsid w:val="00BF426C"/>
    <w:rsid w:val="00BF42F4"/>
    <w:rsid w:val="00BF44D3"/>
    <w:rsid w:val="00BF477D"/>
    <w:rsid w:val="00BF4A80"/>
    <w:rsid w:val="00BF4AC2"/>
    <w:rsid w:val="00BF4F58"/>
    <w:rsid w:val="00BF5216"/>
    <w:rsid w:val="00BF5338"/>
    <w:rsid w:val="00BF5351"/>
    <w:rsid w:val="00BF5416"/>
    <w:rsid w:val="00BF54C5"/>
    <w:rsid w:val="00BF5A58"/>
    <w:rsid w:val="00BF5AB7"/>
    <w:rsid w:val="00BF5DB8"/>
    <w:rsid w:val="00BF5DFD"/>
    <w:rsid w:val="00BF5FED"/>
    <w:rsid w:val="00BF60E2"/>
    <w:rsid w:val="00BF61B7"/>
    <w:rsid w:val="00BF6471"/>
    <w:rsid w:val="00BF67FF"/>
    <w:rsid w:val="00BF6A5D"/>
    <w:rsid w:val="00BF6B3B"/>
    <w:rsid w:val="00BF6C87"/>
    <w:rsid w:val="00BF6EB0"/>
    <w:rsid w:val="00BF6F08"/>
    <w:rsid w:val="00BF7175"/>
    <w:rsid w:val="00BF7430"/>
    <w:rsid w:val="00BF75B6"/>
    <w:rsid w:val="00BF774A"/>
    <w:rsid w:val="00BF7A5D"/>
    <w:rsid w:val="00BF7D82"/>
    <w:rsid w:val="00C0029F"/>
    <w:rsid w:val="00C00463"/>
    <w:rsid w:val="00C009B3"/>
    <w:rsid w:val="00C00A25"/>
    <w:rsid w:val="00C00F16"/>
    <w:rsid w:val="00C014D8"/>
    <w:rsid w:val="00C01855"/>
    <w:rsid w:val="00C018CF"/>
    <w:rsid w:val="00C01906"/>
    <w:rsid w:val="00C01CF4"/>
    <w:rsid w:val="00C01D1B"/>
    <w:rsid w:val="00C01E51"/>
    <w:rsid w:val="00C02010"/>
    <w:rsid w:val="00C02175"/>
    <w:rsid w:val="00C02307"/>
    <w:rsid w:val="00C02626"/>
    <w:rsid w:val="00C026B8"/>
    <w:rsid w:val="00C026CB"/>
    <w:rsid w:val="00C0276C"/>
    <w:rsid w:val="00C02A60"/>
    <w:rsid w:val="00C02BD3"/>
    <w:rsid w:val="00C02BD9"/>
    <w:rsid w:val="00C02D19"/>
    <w:rsid w:val="00C02D46"/>
    <w:rsid w:val="00C02EA5"/>
    <w:rsid w:val="00C0331B"/>
    <w:rsid w:val="00C0334A"/>
    <w:rsid w:val="00C03411"/>
    <w:rsid w:val="00C0344B"/>
    <w:rsid w:val="00C03594"/>
    <w:rsid w:val="00C036AD"/>
    <w:rsid w:val="00C03C91"/>
    <w:rsid w:val="00C03E45"/>
    <w:rsid w:val="00C043DD"/>
    <w:rsid w:val="00C04536"/>
    <w:rsid w:val="00C04A45"/>
    <w:rsid w:val="00C04B81"/>
    <w:rsid w:val="00C04E6E"/>
    <w:rsid w:val="00C04F7A"/>
    <w:rsid w:val="00C04FBC"/>
    <w:rsid w:val="00C04FE1"/>
    <w:rsid w:val="00C04FF4"/>
    <w:rsid w:val="00C05367"/>
    <w:rsid w:val="00C053E7"/>
    <w:rsid w:val="00C0587E"/>
    <w:rsid w:val="00C05900"/>
    <w:rsid w:val="00C05A4E"/>
    <w:rsid w:val="00C05DCF"/>
    <w:rsid w:val="00C05FD8"/>
    <w:rsid w:val="00C060A8"/>
    <w:rsid w:val="00C060E5"/>
    <w:rsid w:val="00C0625F"/>
    <w:rsid w:val="00C072D5"/>
    <w:rsid w:val="00C07305"/>
    <w:rsid w:val="00C07A3F"/>
    <w:rsid w:val="00C07DDB"/>
    <w:rsid w:val="00C07E5C"/>
    <w:rsid w:val="00C1002B"/>
    <w:rsid w:val="00C10370"/>
    <w:rsid w:val="00C10450"/>
    <w:rsid w:val="00C1064C"/>
    <w:rsid w:val="00C1069D"/>
    <w:rsid w:val="00C10732"/>
    <w:rsid w:val="00C1076B"/>
    <w:rsid w:val="00C1085A"/>
    <w:rsid w:val="00C1150A"/>
    <w:rsid w:val="00C116AF"/>
    <w:rsid w:val="00C116BF"/>
    <w:rsid w:val="00C11C0A"/>
    <w:rsid w:val="00C11D9D"/>
    <w:rsid w:val="00C11FAB"/>
    <w:rsid w:val="00C12B3F"/>
    <w:rsid w:val="00C12D19"/>
    <w:rsid w:val="00C12E20"/>
    <w:rsid w:val="00C12E55"/>
    <w:rsid w:val="00C13083"/>
    <w:rsid w:val="00C132D7"/>
    <w:rsid w:val="00C1358A"/>
    <w:rsid w:val="00C135FA"/>
    <w:rsid w:val="00C1370D"/>
    <w:rsid w:val="00C13754"/>
    <w:rsid w:val="00C138A1"/>
    <w:rsid w:val="00C13B43"/>
    <w:rsid w:val="00C13FAA"/>
    <w:rsid w:val="00C1404F"/>
    <w:rsid w:val="00C14642"/>
    <w:rsid w:val="00C148F6"/>
    <w:rsid w:val="00C14966"/>
    <w:rsid w:val="00C14D6F"/>
    <w:rsid w:val="00C15168"/>
    <w:rsid w:val="00C15C65"/>
    <w:rsid w:val="00C15DF1"/>
    <w:rsid w:val="00C15FAE"/>
    <w:rsid w:val="00C16161"/>
    <w:rsid w:val="00C161E8"/>
    <w:rsid w:val="00C162F2"/>
    <w:rsid w:val="00C164C7"/>
    <w:rsid w:val="00C16823"/>
    <w:rsid w:val="00C16D5E"/>
    <w:rsid w:val="00C1720C"/>
    <w:rsid w:val="00C17260"/>
    <w:rsid w:val="00C173CB"/>
    <w:rsid w:val="00C17981"/>
    <w:rsid w:val="00C17AAA"/>
    <w:rsid w:val="00C17EB3"/>
    <w:rsid w:val="00C17EED"/>
    <w:rsid w:val="00C17F92"/>
    <w:rsid w:val="00C2019E"/>
    <w:rsid w:val="00C205C1"/>
    <w:rsid w:val="00C209B3"/>
    <w:rsid w:val="00C20AA5"/>
    <w:rsid w:val="00C20AF9"/>
    <w:rsid w:val="00C20CA7"/>
    <w:rsid w:val="00C20DE7"/>
    <w:rsid w:val="00C210BA"/>
    <w:rsid w:val="00C2126A"/>
    <w:rsid w:val="00C212EA"/>
    <w:rsid w:val="00C2136A"/>
    <w:rsid w:val="00C214A6"/>
    <w:rsid w:val="00C217A6"/>
    <w:rsid w:val="00C2186C"/>
    <w:rsid w:val="00C21932"/>
    <w:rsid w:val="00C224B8"/>
    <w:rsid w:val="00C22544"/>
    <w:rsid w:val="00C225A5"/>
    <w:rsid w:val="00C22774"/>
    <w:rsid w:val="00C233A0"/>
    <w:rsid w:val="00C2354E"/>
    <w:rsid w:val="00C23E68"/>
    <w:rsid w:val="00C23E6F"/>
    <w:rsid w:val="00C246C0"/>
    <w:rsid w:val="00C24C30"/>
    <w:rsid w:val="00C251E4"/>
    <w:rsid w:val="00C252E2"/>
    <w:rsid w:val="00C2545B"/>
    <w:rsid w:val="00C25537"/>
    <w:rsid w:val="00C25659"/>
    <w:rsid w:val="00C25783"/>
    <w:rsid w:val="00C2611A"/>
    <w:rsid w:val="00C261AD"/>
    <w:rsid w:val="00C265C6"/>
    <w:rsid w:val="00C266C0"/>
    <w:rsid w:val="00C2672C"/>
    <w:rsid w:val="00C269D3"/>
    <w:rsid w:val="00C26A16"/>
    <w:rsid w:val="00C26ACD"/>
    <w:rsid w:val="00C26C24"/>
    <w:rsid w:val="00C26F69"/>
    <w:rsid w:val="00C270B9"/>
    <w:rsid w:val="00C2711B"/>
    <w:rsid w:val="00C27760"/>
    <w:rsid w:val="00C279C2"/>
    <w:rsid w:val="00C27C8F"/>
    <w:rsid w:val="00C27DCE"/>
    <w:rsid w:val="00C27EB2"/>
    <w:rsid w:val="00C27F54"/>
    <w:rsid w:val="00C301B6"/>
    <w:rsid w:val="00C30247"/>
    <w:rsid w:val="00C302FD"/>
    <w:rsid w:val="00C30341"/>
    <w:rsid w:val="00C30387"/>
    <w:rsid w:val="00C3063A"/>
    <w:rsid w:val="00C30E7D"/>
    <w:rsid w:val="00C31167"/>
    <w:rsid w:val="00C31468"/>
    <w:rsid w:val="00C31769"/>
    <w:rsid w:val="00C31A06"/>
    <w:rsid w:val="00C31DEF"/>
    <w:rsid w:val="00C31F9F"/>
    <w:rsid w:val="00C320AF"/>
    <w:rsid w:val="00C3210F"/>
    <w:rsid w:val="00C3281E"/>
    <w:rsid w:val="00C32DF2"/>
    <w:rsid w:val="00C32E29"/>
    <w:rsid w:val="00C33105"/>
    <w:rsid w:val="00C33137"/>
    <w:rsid w:val="00C33141"/>
    <w:rsid w:val="00C3334F"/>
    <w:rsid w:val="00C33427"/>
    <w:rsid w:val="00C33623"/>
    <w:rsid w:val="00C338C7"/>
    <w:rsid w:val="00C33A41"/>
    <w:rsid w:val="00C33BA8"/>
    <w:rsid w:val="00C33CD1"/>
    <w:rsid w:val="00C33F21"/>
    <w:rsid w:val="00C34092"/>
    <w:rsid w:val="00C3430C"/>
    <w:rsid w:val="00C343A7"/>
    <w:rsid w:val="00C34410"/>
    <w:rsid w:val="00C3475A"/>
    <w:rsid w:val="00C34BE8"/>
    <w:rsid w:val="00C34C00"/>
    <w:rsid w:val="00C34CAB"/>
    <w:rsid w:val="00C35230"/>
    <w:rsid w:val="00C35305"/>
    <w:rsid w:val="00C35389"/>
    <w:rsid w:val="00C3544F"/>
    <w:rsid w:val="00C35B13"/>
    <w:rsid w:val="00C35EC0"/>
    <w:rsid w:val="00C35EF4"/>
    <w:rsid w:val="00C35F2E"/>
    <w:rsid w:val="00C361B7"/>
    <w:rsid w:val="00C36334"/>
    <w:rsid w:val="00C36887"/>
    <w:rsid w:val="00C3689B"/>
    <w:rsid w:val="00C36994"/>
    <w:rsid w:val="00C369D1"/>
    <w:rsid w:val="00C36A59"/>
    <w:rsid w:val="00C36BF0"/>
    <w:rsid w:val="00C36FF9"/>
    <w:rsid w:val="00C37016"/>
    <w:rsid w:val="00C37617"/>
    <w:rsid w:val="00C37B6E"/>
    <w:rsid w:val="00C37C4D"/>
    <w:rsid w:val="00C37D42"/>
    <w:rsid w:val="00C40002"/>
    <w:rsid w:val="00C401D3"/>
    <w:rsid w:val="00C40728"/>
    <w:rsid w:val="00C4076B"/>
    <w:rsid w:val="00C40D1F"/>
    <w:rsid w:val="00C40DA1"/>
    <w:rsid w:val="00C411AA"/>
    <w:rsid w:val="00C4121B"/>
    <w:rsid w:val="00C41618"/>
    <w:rsid w:val="00C41776"/>
    <w:rsid w:val="00C41835"/>
    <w:rsid w:val="00C41B4C"/>
    <w:rsid w:val="00C41F73"/>
    <w:rsid w:val="00C42225"/>
    <w:rsid w:val="00C422D0"/>
    <w:rsid w:val="00C42407"/>
    <w:rsid w:val="00C4268D"/>
    <w:rsid w:val="00C42BFC"/>
    <w:rsid w:val="00C42D02"/>
    <w:rsid w:val="00C4391C"/>
    <w:rsid w:val="00C43F87"/>
    <w:rsid w:val="00C43FA7"/>
    <w:rsid w:val="00C44224"/>
    <w:rsid w:val="00C44329"/>
    <w:rsid w:val="00C443D3"/>
    <w:rsid w:val="00C44406"/>
    <w:rsid w:val="00C445E5"/>
    <w:rsid w:val="00C44D0A"/>
    <w:rsid w:val="00C44F93"/>
    <w:rsid w:val="00C4515F"/>
    <w:rsid w:val="00C45404"/>
    <w:rsid w:val="00C454FC"/>
    <w:rsid w:val="00C45692"/>
    <w:rsid w:val="00C45A2C"/>
    <w:rsid w:val="00C45F4D"/>
    <w:rsid w:val="00C46010"/>
    <w:rsid w:val="00C462D2"/>
    <w:rsid w:val="00C463C0"/>
    <w:rsid w:val="00C46406"/>
    <w:rsid w:val="00C465B3"/>
    <w:rsid w:val="00C4670C"/>
    <w:rsid w:val="00C4693B"/>
    <w:rsid w:val="00C46B5E"/>
    <w:rsid w:val="00C46C76"/>
    <w:rsid w:val="00C4704D"/>
    <w:rsid w:val="00C4719A"/>
    <w:rsid w:val="00C471FD"/>
    <w:rsid w:val="00C4752F"/>
    <w:rsid w:val="00C4763F"/>
    <w:rsid w:val="00C47B21"/>
    <w:rsid w:val="00C47B54"/>
    <w:rsid w:val="00C47C4D"/>
    <w:rsid w:val="00C47F45"/>
    <w:rsid w:val="00C47FF9"/>
    <w:rsid w:val="00C50327"/>
    <w:rsid w:val="00C50833"/>
    <w:rsid w:val="00C50BF8"/>
    <w:rsid w:val="00C50C01"/>
    <w:rsid w:val="00C50CC9"/>
    <w:rsid w:val="00C50DF1"/>
    <w:rsid w:val="00C50F9C"/>
    <w:rsid w:val="00C5122E"/>
    <w:rsid w:val="00C5147C"/>
    <w:rsid w:val="00C51A36"/>
    <w:rsid w:val="00C51B24"/>
    <w:rsid w:val="00C51CCA"/>
    <w:rsid w:val="00C51F29"/>
    <w:rsid w:val="00C522F7"/>
    <w:rsid w:val="00C5253F"/>
    <w:rsid w:val="00C535C5"/>
    <w:rsid w:val="00C53730"/>
    <w:rsid w:val="00C53947"/>
    <w:rsid w:val="00C53DA3"/>
    <w:rsid w:val="00C53F02"/>
    <w:rsid w:val="00C54041"/>
    <w:rsid w:val="00C54193"/>
    <w:rsid w:val="00C5450E"/>
    <w:rsid w:val="00C545C4"/>
    <w:rsid w:val="00C5488B"/>
    <w:rsid w:val="00C548D5"/>
    <w:rsid w:val="00C54ACD"/>
    <w:rsid w:val="00C54EFC"/>
    <w:rsid w:val="00C54F5B"/>
    <w:rsid w:val="00C54F93"/>
    <w:rsid w:val="00C54FA3"/>
    <w:rsid w:val="00C55185"/>
    <w:rsid w:val="00C552BE"/>
    <w:rsid w:val="00C555AA"/>
    <w:rsid w:val="00C556A2"/>
    <w:rsid w:val="00C55823"/>
    <w:rsid w:val="00C55C4B"/>
    <w:rsid w:val="00C55CF8"/>
    <w:rsid w:val="00C55D27"/>
    <w:rsid w:val="00C55E99"/>
    <w:rsid w:val="00C55FA6"/>
    <w:rsid w:val="00C561C8"/>
    <w:rsid w:val="00C565E1"/>
    <w:rsid w:val="00C5686F"/>
    <w:rsid w:val="00C56893"/>
    <w:rsid w:val="00C569B4"/>
    <w:rsid w:val="00C56BA2"/>
    <w:rsid w:val="00C56DC5"/>
    <w:rsid w:val="00C56F2D"/>
    <w:rsid w:val="00C570EB"/>
    <w:rsid w:val="00C57182"/>
    <w:rsid w:val="00C573E8"/>
    <w:rsid w:val="00C574E8"/>
    <w:rsid w:val="00C5756D"/>
    <w:rsid w:val="00C5765F"/>
    <w:rsid w:val="00C57687"/>
    <w:rsid w:val="00C5783A"/>
    <w:rsid w:val="00C5795C"/>
    <w:rsid w:val="00C57981"/>
    <w:rsid w:val="00C57A6E"/>
    <w:rsid w:val="00C57E36"/>
    <w:rsid w:val="00C60341"/>
    <w:rsid w:val="00C606A4"/>
    <w:rsid w:val="00C606CB"/>
    <w:rsid w:val="00C608B4"/>
    <w:rsid w:val="00C609D7"/>
    <w:rsid w:val="00C60A57"/>
    <w:rsid w:val="00C60ADE"/>
    <w:rsid w:val="00C60D82"/>
    <w:rsid w:val="00C60EDB"/>
    <w:rsid w:val="00C610EF"/>
    <w:rsid w:val="00C61440"/>
    <w:rsid w:val="00C61498"/>
    <w:rsid w:val="00C6171E"/>
    <w:rsid w:val="00C618EE"/>
    <w:rsid w:val="00C61AA0"/>
    <w:rsid w:val="00C61C24"/>
    <w:rsid w:val="00C620D0"/>
    <w:rsid w:val="00C62338"/>
    <w:rsid w:val="00C624B8"/>
    <w:rsid w:val="00C62511"/>
    <w:rsid w:val="00C62662"/>
    <w:rsid w:val="00C62729"/>
    <w:rsid w:val="00C627BF"/>
    <w:rsid w:val="00C62C00"/>
    <w:rsid w:val="00C62C3A"/>
    <w:rsid w:val="00C62D92"/>
    <w:rsid w:val="00C62DF7"/>
    <w:rsid w:val="00C63158"/>
    <w:rsid w:val="00C63233"/>
    <w:rsid w:val="00C632C4"/>
    <w:rsid w:val="00C633D4"/>
    <w:rsid w:val="00C6360A"/>
    <w:rsid w:val="00C6386E"/>
    <w:rsid w:val="00C63D40"/>
    <w:rsid w:val="00C63E1A"/>
    <w:rsid w:val="00C63E6D"/>
    <w:rsid w:val="00C640E7"/>
    <w:rsid w:val="00C6414F"/>
    <w:rsid w:val="00C643B5"/>
    <w:rsid w:val="00C6482A"/>
    <w:rsid w:val="00C6498F"/>
    <w:rsid w:val="00C64A09"/>
    <w:rsid w:val="00C64A61"/>
    <w:rsid w:val="00C64DBF"/>
    <w:rsid w:val="00C6568C"/>
    <w:rsid w:val="00C6569E"/>
    <w:rsid w:val="00C65AF0"/>
    <w:rsid w:val="00C65EC8"/>
    <w:rsid w:val="00C661CC"/>
    <w:rsid w:val="00C6625A"/>
    <w:rsid w:val="00C663F8"/>
    <w:rsid w:val="00C66734"/>
    <w:rsid w:val="00C66A06"/>
    <w:rsid w:val="00C66A2A"/>
    <w:rsid w:val="00C6739B"/>
    <w:rsid w:val="00C673DC"/>
    <w:rsid w:val="00C676BC"/>
    <w:rsid w:val="00C676C8"/>
    <w:rsid w:val="00C67A90"/>
    <w:rsid w:val="00C67C09"/>
    <w:rsid w:val="00C67D35"/>
    <w:rsid w:val="00C67EB1"/>
    <w:rsid w:val="00C70250"/>
    <w:rsid w:val="00C70524"/>
    <w:rsid w:val="00C70855"/>
    <w:rsid w:val="00C70BC7"/>
    <w:rsid w:val="00C70F3B"/>
    <w:rsid w:val="00C7162A"/>
    <w:rsid w:val="00C71682"/>
    <w:rsid w:val="00C7184F"/>
    <w:rsid w:val="00C71C4D"/>
    <w:rsid w:val="00C71CF6"/>
    <w:rsid w:val="00C72054"/>
    <w:rsid w:val="00C72063"/>
    <w:rsid w:val="00C720A7"/>
    <w:rsid w:val="00C724D5"/>
    <w:rsid w:val="00C7286E"/>
    <w:rsid w:val="00C72965"/>
    <w:rsid w:val="00C72A38"/>
    <w:rsid w:val="00C72BDD"/>
    <w:rsid w:val="00C72D8D"/>
    <w:rsid w:val="00C72E3A"/>
    <w:rsid w:val="00C73771"/>
    <w:rsid w:val="00C73779"/>
    <w:rsid w:val="00C737E0"/>
    <w:rsid w:val="00C7396D"/>
    <w:rsid w:val="00C73AA3"/>
    <w:rsid w:val="00C73F09"/>
    <w:rsid w:val="00C73F8C"/>
    <w:rsid w:val="00C74278"/>
    <w:rsid w:val="00C74937"/>
    <w:rsid w:val="00C74C7A"/>
    <w:rsid w:val="00C74D0C"/>
    <w:rsid w:val="00C74D42"/>
    <w:rsid w:val="00C74FA5"/>
    <w:rsid w:val="00C7525A"/>
    <w:rsid w:val="00C7526E"/>
    <w:rsid w:val="00C752A2"/>
    <w:rsid w:val="00C7578E"/>
    <w:rsid w:val="00C757B0"/>
    <w:rsid w:val="00C75930"/>
    <w:rsid w:val="00C75B99"/>
    <w:rsid w:val="00C75CC8"/>
    <w:rsid w:val="00C75EEC"/>
    <w:rsid w:val="00C76105"/>
    <w:rsid w:val="00C764BA"/>
    <w:rsid w:val="00C76529"/>
    <w:rsid w:val="00C7699A"/>
    <w:rsid w:val="00C76B48"/>
    <w:rsid w:val="00C76CDC"/>
    <w:rsid w:val="00C76E00"/>
    <w:rsid w:val="00C76FB2"/>
    <w:rsid w:val="00C76FCA"/>
    <w:rsid w:val="00C7736E"/>
    <w:rsid w:val="00C77371"/>
    <w:rsid w:val="00C77422"/>
    <w:rsid w:val="00C7799B"/>
    <w:rsid w:val="00C77B94"/>
    <w:rsid w:val="00C77C9C"/>
    <w:rsid w:val="00C77F42"/>
    <w:rsid w:val="00C8003D"/>
    <w:rsid w:val="00C801ED"/>
    <w:rsid w:val="00C80336"/>
    <w:rsid w:val="00C803C5"/>
    <w:rsid w:val="00C8099B"/>
    <w:rsid w:val="00C80D3D"/>
    <w:rsid w:val="00C80FAC"/>
    <w:rsid w:val="00C81CD7"/>
    <w:rsid w:val="00C81E8E"/>
    <w:rsid w:val="00C823E1"/>
    <w:rsid w:val="00C8241D"/>
    <w:rsid w:val="00C82C66"/>
    <w:rsid w:val="00C82ED8"/>
    <w:rsid w:val="00C82F36"/>
    <w:rsid w:val="00C82F3D"/>
    <w:rsid w:val="00C8323F"/>
    <w:rsid w:val="00C83615"/>
    <w:rsid w:val="00C837D9"/>
    <w:rsid w:val="00C839AB"/>
    <w:rsid w:val="00C83F52"/>
    <w:rsid w:val="00C842DB"/>
    <w:rsid w:val="00C842EB"/>
    <w:rsid w:val="00C84546"/>
    <w:rsid w:val="00C84697"/>
    <w:rsid w:val="00C84B98"/>
    <w:rsid w:val="00C84BCC"/>
    <w:rsid w:val="00C84D42"/>
    <w:rsid w:val="00C84DD4"/>
    <w:rsid w:val="00C84EF9"/>
    <w:rsid w:val="00C85048"/>
    <w:rsid w:val="00C855CE"/>
    <w:rsid w:val="00C85806"/>
    <w:rsid w:val="00C85AFB"/>
    <w:rsid w:val="00C86188"/>
    <w:rsid w:val="00C86561"/>
    <w:rsid w:val="00C86664"/>
    <w:rsid w:val="00C8667B"/>
    <w:rsid w:val="00C86CCF"/>
    <w:rsid w:val="00C86E13"/>
    <w:rsid w:val="00C86E56"/>
    <w:rsid w:val="00C86E69"/>
    <w:rsid w:val="00C86E86"/>
    <w:rsid w:val="00C86F23"/>
    <w:rsid w:val="00C86F2B"/>
    <w:rsid w:val="00C873EF"/>
    <w:rsid w:val="00C8793E"/>
    <w:rsid w:val="00C87D96"/>
    <w:rsid w:val="00C87DD2"/>
    <w:rsid w:val="00C87DD7"/>
    <w:rsid w:val="00C87EF3"/>
    <w:rsid w:val="00C87F59"/>
    <w:rsid w:val="00C90288"/>
    <w:rsid w:val="00C908ED"/>
    <w:rsid w:val="00C90B28"/>
    <w:rsid w:val="00C90BDE"/>
    <w:rsid w:val="00C90DC8"/>
    <w:rsid w:val="00C9101B"/>
    <w:rsid w:val="00C910D1"/>
    <w:rsid w:val="00C91203"/>
    <w:rsid w:val="00C912DB"/>
    <w:rsid w:val="00C91455"/>
    <w:rsid w:val="00C91D57"/>
    <w:rsid w:val="00C92127"/>
    <w:rsid w:val="00C9246C"/>
    <w:rsid w:val="00C92481"/>
    <w:rsid w:val="00C92589"/>
    <w:rsid w:val="00C9258B"/>
    <w:rsid w:val="00C927C2"/>
    <w:rsid w:val="00C9294F"/>
    <w:rsid w:val="00C92B91"/>
    <w:rsid w:val="00C9316F"/>
    <w:rsid w:val="00C93259"/>
    <w:rsid w:val="00C93591"/>
    <w:rsid w:val="00C937BD"/>
    <w:rsid w:val="00C93B6A"/>
    <w:rsid w:val="00C93C60"/>
    <w:rsid w:val="00C93E25"/>
    <w:rsid w:val="00C9408F"/>
    <w:rsid w:val="00C94281"/>
    <w:rsid w:val="00C94298"/>
    <w:rsid w:val="00C94593"/>
    <w:rsid w:val="00C94A0D"/>
    <w:rsid w:val="00C94B76"/>
    <w:rsid w:val="00C94CA4"/>
    <w:rsid w:val="00C94D51"/>
    <w:rsid w:val="00C94FBB"/>
    <w:rsid w:val="00C9524E"/>
    <w:rsid w:val="00C953F1"/>
    <w:rsid w:val="00C95466"/>
    <w:rsid w:val="00C95528"/>
    <w:rsid w:val="00C9570F"/>
    <w:rsid w:val="00C95CCC"/>
    <w:rsid w:val="00C95E3A"/>
    <w:rsid w:val="00C95E7B"/>
    <w:rsid w:val="00C9624D"/>
    <w:rsid w:val="00C96334"/>
    <w:rsid w:val="00C9634D"/>
    <w:rsid w:val="00C964AD"/>
    <w:rsid w:val="00C9674B"/>
    <w:rsid w:val="00C9676D"/>
    <w:rsid w:val="00C96979"/>
    <w:rsid w:val="00C96AA9"/>
    <w:rsid w:val="00C96B6C"/>
    <w:rsid w:val="00C96D23"/>
    <w:rsid w:val="00C96E10"/>
    <w:rsid w:val="00C96F2B"/>
    <w:rsid w:val="00C96FF4"/>
    <w:rsid w:val="00C9712D"/>
    <w:rsid w:val="00C97265"/>
    <w:rsid w:val="00C9726E"/>
    <w:rsid w:val="00C972F6"/>
    <w:rsid w:val="00C97768"/>
    <w:rsid w:val="00C97961"/>
    <w:rsid w:val="00C97B8F"/>
    <w:rsid w:val="00C97F56"/>
    <w:rsid w:val="00CA0312"/>
    <w:rsid w:val="00CA0443"/>
    <w:rsid w:val="00CA051E"/>
    <w:rsid w:val="00CA079D"/>
    <w:rsid w:val="00CA0AFF"/>
    <w:rsid w:val="00CA0E2B"/>
    <w:rsid w:val="00CA1444"/>
    <w:rsid w:val="00CA1B09"/>
    <w:rsid w:val="00CA1C32"/>
    <w:rsid w:val="00CA1D99"/>
    <w:rsid w:val="00CA203F"/>
    <w:rsid w:val="00CA2391"/>
    <w:rsid w:val="00CA2597"/>
    <w:rsid w:val="00CA2B0E"/>
    <w:rsid w:val="00CA3E67"/>
    <w:rsid w:val="00CA4639"/>
    <w:rsid w:val="00CA47FB"/>
    <w:rsid w:val="00CA4907"/>
    <w:rsid w:val="00CA4914"/>
    <w:rsid w:val="00CA4938"/>
    <w:rsid w:val="00CA4ABA"/>
    <w:rsid w:val="00CA5006"/>
    <w:rsid w:val="00CA50DD"/>
    <w:rsid w:val="00CA5556"/>
    <w:rsid w:val="00CA59A8"/>
    <w:rsid w:val="00CA5B3F"/>
    <w:rsid w:val="00CA5C74"/>
    <w:rsid w:val="00CA5FFE"/>
    <w:rsid w:val="00CA6154"/>
    <w:rsid w:val="00CA61B1"/>
    <w:rsid w:val="00CA6200"/>
    <w:rsid w:val="00CA6474"/>
    <w:rsid w:val="00CA6688"/>
    <w:rsid w:val="00CA66BE"/>
    <w:rsid w:val="00CA66F1"/>
    <w:rsid w:val="00CA6730"/>
    <w:rsid w:val="00CA67E2"/>
    <w:rsid w:val="00CA6DE2"/>
    <w:rsid w:val="00CA6E6C"/>
    <w:rsid w:val="00CA6E6D"/>
    <w:rsid w:val="00CA7132"/>
    <w:rsid w:val="00CA71A4"/>
    <w:rsid w:val="00CA720E"/>
    <w:rsid w:val="00CA738D"/>
    <w:rsid w:val="00CA7674"/>
    <w:rsid w:val="00CA775A"/>
    <w:rsid w:val="00CA787E"/>
    <w:rsid w:val="00CA78B1"/>
    <w:rsid w:val="00CA799B"/>
    <w:rsid w:val="00CA7E38"/>
    <w:rsid w:val="00CB002C"/>
    <w:rsid w:val="00CB070C"/>
    <w:rsid w:val="00CB0CE3"/>
    <w:rsid w:val="00CB0D7B"/>
    <w:rsid w:val="00CB0E4E"/>
    <w:rsid w:val="00CB0E69"/>
    <w:rsid w:val="00CB111A"/>
    <w:rsid w:val="00CB1174"/>
    <w:rsid w:val="00CB1266"/>
    <w:rsid w:val="00CB1384"/>
    <w:rsid w:val="00CB14E5"/>
    <w:rsid w:val="00CB1810"/>
    <w:rsid w:val="00CB1A3C"/>
    <w:rsid w:val="00CB229F"/>
    <w:rsid w:val="00CB25AF"/>
    <w:rsid w:val="00CB2F99"/>
    <w:rsid w:val="00CB3266"/>
    <w:rsid w:val="00CB34B2"/>
    <w:rsid w:val="00CB3530"/>
    <w:rsid w:val="00CB3813"/>
    <w:rsid w:val="00CB3A8F"/>
    <w:rsid w:val="00CB3F82"/>
    <w:rsid w:val="00CB3F8F"/>
    <w:rsid w:val="00CB41A7"/>
    <w:rsid w:val="00CB4772"/>
    <w:rsid w:val="00CB494C"/>
    <w:rsid w:val="00CB4975"/>
    <w:rsid w:val="00CB49B7"/>
    <w:rsid w:val="00CB49D7"/>
    <w:rsid w:val="00CB4D50"/>
    <w:rsid w:val="00CB4F4D"/>
    <w:rsid w:val="00CB50C1"/>
    <w:rsid w:val="00CB51F7"/>
    <w:rsid w:val="00CB53C5"/>
    <w:rsid w:val="00CB54D5"/>
    <w:rsid w:val="00CB55A9"/>
    <w:rsid w:val="00CB565B"/>
    <w:rsid w:val="00CB56C3"/>
    <w:rsid w:val="00CB58F9"/>
    <w:rsid w:val="00CB5AAA"/>
    <w:rsid w:val="00CB5ADC"/>
    <w:rsid w:val="00CB5B0D"/>
    <w:rsid w:val="00CB5D48"/>
    <w:rsid w:val="00CB5DE2"/>
    <w:rsid w:val="00CB5E2F"/>
    <w:rsid w:val="00CB5FF1"/>
    <w:rsid w:val="00CB62AC"/>
    <w:rsid w:val="00CB6B26"/>
    <w:rsid w:val="00CB6DAF"/>
    <w:rsid w:val="00CB70A6"/>
    <w:rsid w:val="00CB71EC"/>
    <w:rsid w:val="00CB71FF"/>
    <w:rsid w:val="00CB74AC"/>
    <w:rsid w:val="00CB77F4"/>
    <w:rsid w:val="00CB780D"/>
    <w:rsid w:val="00CB7946"/>
    <w:rsid w:val="00CB7AD2"/>
    <w:rsid w:val="00CB7D16"/>
    <w:rsid w:val="00CC07A3"/>
    <w:rsid w:val="00CC07DD"/>
    <w:rsid w:val="00CC0D2A"/>
    <w:rsid w:val="00CC0E71"/>
    <w:rsid w:val="00CC1241"/>
    <w:rsid w:val="00CC127C"/>
    <w:rsid w:val="00CC12D1"/>
    <w:rsid w:val="00CC13A6"/>
    <w:rsid w:val="00CC1404"/>
    <w:rsid w:val="00CC179E"/>
    <w:rsid w:val="00CC19B0"/>
    <w:rsid w:val="00CC1DE9"/>
    <w:rsid w:val="00CC2262"/>
    <w:rsid w:val="00CC25C2"/>
    <w:rsid w:val="00CC2A47"/>
    <w:rsid w:val="00CC2EA7"/>
    <w:rsid w:val="00CC308D"/>
    <w:rsid w:val="00CC30BC"/>
    <w:rsid w:val="00CC338F"/>
    <w:rsid w:val="00CC3700"/>
    <w:rsid w:val="00CC3C64"/>
    <w:rsid w:val="00CC3DAA"/>
    <w:rsid w:val="00CC3F62"/>
    <w:rsid w:val="00CC4087"/>
    <w:rsid w:val="00CC46BA"/>
    <w:rsid w:val="00CC47DD"/>
    <w:rsid w:val="00CC4894"/>
    <w:rsid w:val="00CC494F"/>
    <w:rsid w:val="00CC4A9D"/>
    <w:rsid w:val="00CC4B53"/>
    <w:rsid w:val="00CC5072"/>
    <w:rsid w:val="00CC5239"/>
    <w:rsid w:val="00CC5484"/>
    <w:rsid w:val="00CC55D7"/>
    <w:rsid w:val="00CC5776"/>
    <w:rsid w:val="00CC5FAB"/>
    <w:rsid w:val="00CC60F3"/>
    <w:rsid w:val="00CC6296"/>
    <w:rsid w:val="00CC6342"/>
    <w:rsid w:val="00CC6586"/>
    <w:rsid w:val="00CC692C"/>
    <w:rsid w:val="00CC6A99"/>
    <w:rsid w:val="00CC6DB7"/>
    <w:rsid w:val="00CC7122"/>
    <w:rsid w:val="00CC7177"/>
    <w:rsid w:val="00CC71D7"/>
    <w:rsid w:val="00CC7560"/>
    <w:rsid w:val="00CC77DB"/>
    <w:rsid w:val="00CC796E"/>
    <w:rsid w:val="00CC7BB2"/>
    <w:rsid w:val="00CC7D4E"/>
    <w:rsid w:val="00CC7F61"/>
    <w:rsid w:val="00CD03C0"/>
    <w:rsid w:val="00CD06FB"/>
    <w:rsid w:val="00CD0A7E"/>
    <w:rsid w:val="00CD0AA9"/>
    <w:rsid w:val="00CD0BF3"/>
    <w:rsid w:val="00CD0D1C"/>
    <w:rsid w:val="00CD11E5"/>
    <w:rsid w:val="00CD14A5"/>
    <w:rsid w:val="00CD15B0"/>
    <w:rsid w:val="00CD1608"/>
    <w:rsid w:val="00CD1B68"/>
    <w:rsid w:val="00CD1BCE"/>
    <w:rsid w:val="00CD2273"/>
    <w:rsid w:val="00CD2408"/>
    <w:rsid w:val="00CD24FF"/>
    <w:rsid w:val="00CD2BB6"/>
    <w:rsid w:val="00CD2E8E"/>
    <w:rsid w:val="00CD2EAA"/>
    <w:rsid w:val="00CD2ECE"/>
    <w:rsid w:val="00CD2F5E"/>
    <w:rsid w:val="00CD309D"/>
    <w:rsid w:val="00CD32CE"/>
    <w:rsid w:val="00CD33BF"/>
    <w:rsid w:val="00CD35A5"/>
    <w:rsid w:val="00CD3B46"/>
    <w:rsid w:val="00CD3D79"/>
    <w:rsid w:val="00CD4180"/>
    <w:rsid w:val="00CD42C6"/>
    <w:rsid w:val="00CD43BF"/>
    <w:rsid w:val="00CD4496"/>
    <w:rsid w:val="00CD465B"/>
    <w:rsid w:val="00CD46E3"/>
    <w:rsid w:val="00CD4742"/>
    <w:rsid w:val="00CD488E"/>
    <w:rsid w:val="00CD49A0"/>
    <w:rsid w:val="00CD4F0E"/>
    <w:rsid w:val="00CD54A4"/>
    <w:rsid w:val="00CD55C0"/>
    <w:rsid w:val="00CD5B72"/>
    <w:rsid w:val="00CD5DF0"/>
    <w:rsid w:val="00CD5E0B"/>
    <w:rsid w:val="00CD5E53"/>
    <w:rsid w:val="00CD5ED5"/>
    <w:rsid w:val="00CD60B3"/>
    <w:rsid w:val="00CD6165"/>
    <w:rsid w:val="00CD61EA"/>
    <w:rsid w:val="00CD61FE"/>
    <w:rsid w:val="00CD6482"/>
    <w:rsid w:val="00CD67BA"/>
    <w:rsid w:val="00CD6D3E"/>
    <w:rsid w:val="00CD75EA"/>
    <w:rsid w:val="00CD7694"/>
    <w:rsid w:val="00CD77FC"/>
    <w:rsid w:val="00CD7B83"/>
    <w:rsid w:val="00CD7DAB"/>
    <w:rsid w:val="00CE06A8"/>
    <w:rsid w:val="00CE0866"/>
    <w:rsid w:val="00CE0A1A"/>
    <w:rsid w:val="00CE0C51"/>
    <w:rsid w:val="00CE0F0B"/>
    <w:rsid w:val="00CE0F3F"/>
    <w:rsid w:val="00CE0FF9"/>
    <w:rsid w:val="00CE115E"/>
    <w:rsid w:val="00CE1169"/>
    <w:rsid w:val="00CE129F"/>
    <w:rsid w:val="00CE155A"/>
    <w:rsid w:val="00CE1738"/>
    <w:rsid w:val="00CE1789"/>
    <w:rsid w:val="00CE1827"/>
    <w:rsid w:val="00CE1C5F"/>
    <w:rsid w:val="00CE214D"/>
    <w:rsid w:val="00CE390C"/>
    <w:rsid w:val="00CE3B9F"/>
    <w:rsid w:val="00CE4431"/>
    <w:rsid w:val="00CE4490"/>
    <w:rsid w:val="00CE4541"/>
    <w:rsid w:val="00CE462F"/>
    <w:rsid w:val="00CE468C"/>
    <w:rsid w:val="00CE46A5"/>
    <w:rsid w:val="00CE4D50"/>
    <w:rsid w:val="00CE4EB3"/>
    <w:rsid w:val="00CE4EC5"/>
    <w:rsid w:val="00CE4FD2"/>
    <w:rsid w:val="00CE53EC"/>
    <w:rsid w:val="00CE5A1A"/>
    <w:rsid w:val="00CE5D89"/>
    <w:rsid w:val="00CE6108"/>
    <w:rsid w:val="00CE6872"/>
    <w:rsid w:val="00CE69CB"/>
    <w:rsid w:val="00CE6B31"/>
    <w:rsid w:val="00CE6D5B"/>
    <w:rsid w:val="00CE6F24"/>
    <w:rsid w:val="00CE6FE4"/>
    <w:rsid w:val="00CE725A"/>
    <w:rsid w:val="00CE72F2"/>
    <w:rsid w:val="00CE7393"/>
    <w:rsid w:val="00CE73A9"/>
    <w:rsid w:val="00CE7497"/>
    <w:rsid w:val="00CE74CF"/>
    <w:rsid w:val="00CE7592"/>
    <w:rsid w:val="00CE77D6"/>
    <w:rsid w:val="00CE79FF"/>
    <w:rsid w:val="00CE7C3C"/>
    <w:rsid w:val="00CE7E1C"/>
    <w:rsid w:val="00CE7FFE"/>
    <w:rsid w:val="00CF0029"/>
    <w:rsid w:val="00CF00F4"/>
    <w:rsid w:val="00CF01C1"/>
    <w:rsid w:val="00CF03FF"/>
    <w:rsid w:val="00CF050C"/>
    <w:rsid w:val="00CF06A0"/>
    <w:rsid w:val="00CF0831"/>
    <w:rsid w:val="00CF0F97"/>
    <w:rsid w:val="00CF100C"/>
    <w:rsid w:val="00CF118F"/>
    <w:rsid w:val="00CF11A6"/>
    <w:rsid w:val="00CF11E7"/>
    <w:rsid w:val="00CF130B"/>
    <w:rsid w:val="00CF1506"/>
    <w:rsid w:val="00CF1ADA"/>
    <w:rsid w:val="00CF1B43"/>
    <w:rsid w:val="00CF1CCF"/>
    <w:rsid w:val="00CF1F43"/>
    <w:rsid w:val="00CF2041"/>
    <w:rsid w:val="00CF240E"/>
    <w:rsid w:val="00CF2808"/>
    <w:rsid w:val="00CF289D"/>
    <w:rsid w:val="00CF2919"/>
    <w:rsid w:val="00CF2C6F"/>
    <w:rsid w:val="00CF2FA3"/>
    <w:rsid w:val="00CF3882"/>
    <w:rsid w:val="00CF39C4"/>
    <w:rsid w:val="00CF3E62"/>
    <w:rsid w:val="00CF3EA7"/>
    <w:rsid w:val="00CF3F35"/>
    <w:rsid w:val="00CF4228"/>
    <w:rsid w:val="00CF4396"/>
    <w:rsid w:val="00CF4663"/>
    <w:rsid w:val="00CF473E"/>
    <w:rsid w:val="00CF49BA"/>
    <w:rsid w:val="00CF4AE1"/>
    <w:rsid w:val="00CF4C81"/>
    <w:rsid w:val="00CF5160"/>
    <w:rsid w:val="00CF54E5"/>
    <w:rsid w:val="00CF5569"/>
    <w:rsid w:val="00CF592C"/>
    <w:rsid w:val="00CF5ED6"/>
    <w:rsid w:val="00CF629E"/>
    <w:rsid w:val="00CF62F7"/>
    <w:rsid w:val="00CF63DA"/>
    <w:rsid w:val="00CF673C"/>
    <w:rsid w:val="00CF68AB"/>
    <w:rsid w:val="00CF68BB"/>
    <w:rsid w:val="00CF6967"/>
    <w:rsid w:val="00CF6C1F"/>
    <w:rsid w:val="00CF6D86"/>
    <w:rsid w:val="00CF6E22"/>
    <w:rsid w:val="00CF6E5F"/>
    <w:rsid w:val="00CF721A"/>
    <w:rsid w:val="00CF7362"/>
    <w:rsid w:val="00CF74E6"/>
    <w:rsid w:val="00CF7655"/>
    <w:rsid w:val="00CF7830"/>
    <w:rsid w:val="00CF7C11"/>
    <w:rsid w:val="00CF7E75"/>
    <w:rsid w:val="00D00633"/>
    <w:rsid w:val="00D00D13"/>
    <w:rsid w:val="00D00E58"/>
    <w:rsid w:val="00D00F54"/>
    <w:rsid w:val="00D01173"/>
    <w:rsid w:val="00D01243"/>
    <w:rsid w:val="00D0130D"/>
    <w:rsid w:val="00D014B8"/>
    <w:rsid w:val="00D01591"/>
    <w:rsid w:val="00D016B5"/>
    <w:rsid w:val="00D01763"/>
    <w:rsid w:val="00D01BAE"/>
    <w:rsid w:val="00D01EAF"/>
    <w:rsid w:val="00D0210F"/>
    <w:rsid w:val="00D028E3"/>
    <w:rsid w:val="00D029E0"/>
    <w:rsid w:val="00D03644"/>
    <w:rsid w:val="00D03646"/>
    <w:rsid w:val="00D039F8"/>
    <w:rsid w:val="00D03D53"/>
    <w:rsid w:val="00D03E5F"/>
    <w:rsid w:val="00D041C0"/>
    <w:rsid w:val="00D046D4"/>
    <w:rsid w:val="00D04C00"/>
    <w:rsid w:val="00D04D07"/>
    <w:rsid w:val="00D04E63"/>
    <w:rsid w:val="00D053D5"/>
    <w:rsid w:val="00D05AB5"/>
    <w:rsid w:val="00D05B2F"/>
    <w:rsid w:val="00D05F5E"/>
    <w:rsid w:val="00D05F6B"/>
    <w:rsid w:val="00D06281"/>
    <w:rsid w:val="00D0637B"/>
    <w:rsid w:val="00D06513"/>
    <w:rsid w:val="00D06574"/>
    <w:rsid w:val="00D06914"/>
    <w:rsid w:val="00D069D0"/>
    <w:rsid w:val="00D069D4"/>
    <w:rsid w:val="00D06D00"/>
    <w:rsid w:val="00D06E6B"/>
    <w:rsid w:val="00D06E6E"/>
    <w:rsid w:val="00D070FF"/>
    <w:rsid w:val="00D07207"/>
    <w:rsid w:val="00D07264"/>
    <w:rsid w:val="00D0752C"/>
    <w:rsid w:val="00D07A84"/>
    <w:rsid w:val="00D1009C"/>
    <w:rsid w:val="00D10422"/>
    <w:rsid w:val="00D10465"/>
    <w:rsid w:val="00D10F61"/>
    <w:rsid w:val="00D111B7"/>
    <w:rsid w:val="00D112AE"/>
    <w:rsid w:val="00D11335"/>
    <w:rsid w:val="00D11691"/>
    <w:rsid w:val="00D11B15"/>
    <w:rsid w:val="00D11B95"/>
    <w:rsid w:val="00D11BB5"/>
    <w:rsid w:val="00D11C9D"/>
    <w:rsid w:val="00D11F36"/>
    <w:rsid w:val="00D1223D"/>
    <w:rsid w:val="00D12570"/>
    <w:rsid w:val="00D1258F"/>
    <w:rsid w:val="00D125B7"/>
    <w:rsid w:val="00D1314B"/>
    <w:rsid w:val="00D139DD"/>
    <w:rsid w:val="00D13B8F"/>
    <w:rsid w:val="00D140A6"/>
    <w:rsid w:val="00D143E2"/>
    <w:rsid w:val="00D14515"/>
    <w:rsid w:val="00D146D8"/>
    <w:rsid w:val="00D1470C"/>
    <w:rsid w:val="00D1494B"/>
    <w:rsid w:val="00D1521E"/>
    <w:rsid w:val="00D15342"/>
    <w:rsid w:val="00D1574B"/>
    <w:rsid w:val="00D157D4"/>
    <w:rsid w:val="00D15805"/>
    <w:rsid w:val="00D15AFC"/>
    <w:rsid w:val="00D15F6D"/>
    <w:rsid w:val="00D167BF"/>
    <w:rsid w:val="00D173B9"/>
    <w:rsid w:val="00D17BAE"/>
    <w:rsid w:val="00D201DD"/>
    <w:rsid w:val="00D20318"/>
    <w:rsid w:val="00D204C8"/>
    <w:rsid w:val="00D20685"/>
    <w:rsid w:val="00D206EA"/>
    <w:rsid w:val="00D20ABA"/>
    <w:rsid w:val="00D20CF4"/>
    <w:rsid w:val="00D20DB8"/>
    <w:rsid w:val="00D2100F"/>
    <w:rsid w:val="00D2163E"/>
    <w:rsid w:val="00D2183E"/>
    <w:rsid w:val="00D21A3D"/>
    <w:rsid w:val="00D21E7D"/>
    <w:rsid w:val="00D2213A"/>
    <w:rsid w:val="00D222C2"/>
    <w:rsid w:val="00D22301"/>
    <w:rsid w:val="00D2241D"/>
    <w:rsid w:val="00D22583"/>
    <w:rsid w:val="00D226BA"/>
    <w:rsid w:val="00D22A74"/>
    <w:rsid w:val="00D22B98"/>
    <w:rsid w:val="00D23449"/>
    <w:rsid w:val="00D23832"/>
    <w:rsid w:val="00D23B32"/>
    <w:rsid w:val="00D23B3F"/>
    <w:rsid w:val="00D23D6E"/>
    <w:rsid w:val="00D23D9C"/>
    <w:rsid w:val="00D23FB8"/>
    <w:rsid w:val="00D23FC7"/>
    <w:rsid w:val="00D242BC"/>
    <w:rsid w:val="00D245AB"/>
    <w:rsid w:val="00D248AA"/>
    <w:rsid w:val="00D24AE8"/>
    <w:rsid w:val="00D24EAB"/>
    <w:rsid w:val="00D2501D"/>
    <w:rsid w:val="00D252B6"/>
    <w:rsid w:val="00D2558E"/>
    <w:rsid w:val="00D2559F"/>
    <w:rsid w:val="00D25655"/>
    <w:rsid w:val="00D256B3"/>
    <w:rsid w:val="00D2592F"/>
    <w:rsid w:val="00D25B12"/>
    <w:rsid w:val="00D25B76"/>
    <w:rsid w:val="00D25C57"/>
    <w:rsid w:val="00D26088"/>
    <w:rsid w:val="00D26206"/>
    <w:rsid w:val="00D26478"/>
    <w:rsid w:val="00D2691F"/>
    <w:rsid w:val="00D27268"/>
    <w:rsid w:val="00D272F1"/>
    <w:rsid w:val="00D273E2"/>
    <w:rsid w:val="00D27650"/>
    <w:rsid w:val="00D27BB8"/>
    <w:rsid w:val="00D27F5A"/>
    <w:rsid w:val="00D305B8"/>
    <w:rsid w:val="00D30700"/>
    <w:rsid w:val="00D30748"/>
    <w:rsid w:val="00D30751"/>
    <w:rsid w:val="00D307F2"/>
    <w:rsid w:val="00D30A6E"/>
    <w:rsid w:val="00D30F7E"/>
    <w:rsid w:val="00D31257"/>
    <w:rsid w:val="00D313E8"/>
    <w:rsid w:val="00D3152C"/>
    <w:rsid w:val="00D317CD"/>
    <w:rsid w:val="00D318A3"/>
    <w:rsid w:val="00D31DCA"/>
    <w:rsid w:val="00D31F8A"/>
    <w:rsid w:val="00D32139"/>
    <w:rsid w:val="00D323CE"/>
    <w:rsid w:val="00D32626"/>
    <w:rsid w:val="00D32707"/>
    <w:rsid w:val="00D32BF8"/>
    <w:rsid w:val="00D32EDA"/>
    <w:rsid w:val="00D33146"/>
    <w:rsid w:val="00D3324C"/>
    <w:rsid w:val="00D333F5"/>
    <w:rsid w:val="00D335C2"/>
    <w:rsid w:val="00D335FC"/>
    <w:rsid w:val="00D3365C"/>
    <w:rsid w:val="00D3380F"/>
    <w:rsid w:val="00D33CB5"/>
    <w:rsid w:val="00D33FD7"/>
    <w:rsid w:val="00D33FD9"/>
    <w:rsid w:val="00D33FFB"/>
    <w:rsid w:val="00D340C5"/>
    <w:rsid w:val="00D341A3"/>
    <w:rsid w:val="00D347B2"/>
    <w:rsid w:val="00D349E2"/>
    <w:rsid w:val="00D34BA6"/>
    <w:rsid w:val="00D34FC4"/>
    <w:rsid w:val="00D350EB"/>
    <w:rsid w:val="00D35129"/>
    <w:rsid w:val="00D35475"/>
    <w:rsid w:val="00D354ED"/>
    <w:rsid w:val="00D35ABC"/>
    <w:rsid w:val="00D35E45"/>
    <w:rsid w:val="00D35E74"/>
    <w:rsid w:val="00D35EE7"/>
    <w:rsid w:val="00D36015"/>
    <w:rsid w:val="00D36126"/>
    <w:rsid w:val="00D365EA"/>
    <w:rsid w:val="00D369DB"/>
    <w:rsid w:val="00D36AFA"/>
    <w:rsid w:val="00D36B2E"/>
    <w:rsid w:val="00D36D5D"/>
    <w:rsid w:val="00D36F16"/>
    <w:rsid w:val="00D37112"/>
    <w:rsid w:val="00D37442"/>
    <w:rsid w:val="00D375AB"/>
    <w:rsid w:val="00D37652"/>
    <w:rsid w:val="00D37A3E"/>
    <w:rsid w:val="00D400CF"/>
    <w:rsid w:val="00D401BB"/>
    <w:rsid w:val="00D4050F"/>
    <w:rsid w:val="00D408D4"/>
    <w:rsid w:val="00D40948"/>
    <w:rsid w:val="00D40A60"/>
    <w:rsid w:val="00D40AA1"/>
    <w:rsid w:val="00D410DF"/>
    <w:rsid w:val="00D41475"/>
    <w:rsid w:val="00D414FE"/>
    <w:rsid w:val="00D4187D"/>
    <w:rsid w:val="00D41A56"/>
    <w:rsid w:val="00D41C0F"/>
    <w:rsid w:val="00D421F8"/>
    <w:rsid w:val="00D42504"/>
    <w:rsid w:val="00D428B5"/>
    <w:rsid w:val="00D42ACC"/>
    <w:rsid w:val="00D42B5B"/>
    <w:rsid w:val="00D42C12"/>
    <w:rsid w:val="00D42D84"/>
    <w:rsid w:val="00D42E83"/>
    <w:rsid w:val="00D43135"/>
    <w:rsid w:val="00D43247"/>
    <w:rsid w:val="00D43342"/>
    <w:rsid w:val="00D435E1"/>
    <w:rsid w:val="00D4371C"/>
    <w:rsid w:val="00D43763"/>
    <w:rsid w:val="00D4380C"/>
    <w:rsid w:val="00D43CEF"/>
    <w:rsid w:val="00D44301"/>
    <w:rsid w:val="00D4496A"/>
    <w:rsid w:val="00D44988"/>
    <w:rsid w:val="00D44E37"/>
    <w:rsid w:val="00D4551A"/>
    <w:rsid w:val="00D45562"/>
    <w:rsid w:val="00D45A3E"/>
    <w:rsid w:val="00D45B23"/>
    <w:rsid w:val="00D45C7A"/>
    <w:rsid w:val="00D4601D"/>
    <w:rsid w:val="00D462FC"/>
    <w:rsid w:val="00D465A0"/>
    <w:rsid w:val="00D467D1"/>
    <w:rsid w:val="00D467E3"/>
    <w:rsid w:val="00D469C0"/>
    <w:rsid w:val="00D46BCF"/>
    <w:rsid w:val="00D46E27"/>
    <w:rsid w:val="00D46E33"/>
    <w:rsid w:val="00D46E8E"/>
    <w:rsid w:val="00D46EB2"/>
    <w:rsid w:val="00D4749D"/>
    <w:rsid w:val="00D474AB"/>
    <w:rsid w:val="00D475B5"/>
    <w:rsid w:val="00D47922"/>
    <w:rsid w:val="00D47BD7"/>
    <w:rsid w:val="00D5048D"/>
    <w:rsid w:val="00D505CD"/>
    <w:rsid w:val="00D50855"/>
    <w:rsid w:val="00D509F4"/>
    <w:rsid w:val="00D50C91"/>
    <w:rsid w:val="00D50FC2"/>
    <w:rsid w:val="00D50FE1"/>
    <w:rsid w:val="00D5118F"/>
    <w:rsid w:val="00D51A7E"/>
    <w:rsid w:val="00D51C7D"/>
    <w:rsid w:val="00D51CD6"/>
    <w:rsid w:val="00D51D20"/>
    <w:rsid w:val="00D51F88"/>
    <w:rsid w:val="00D5216E"/>
    <w:rsid w:val="00D52295"/>
    <w:rsid w:val="00D52B66"/>
    <w:rsid w:val="00D53239"/>
    <w:rsid w:val="00D533C1"/>
    <w:rsid w:val="00D53758"/>
    <w:rsid w:val="00D53ADA"/>
    <w:rsid w:val="00D53AE6"/>
    <w:rsid w:val="00D54251"/>
    <w:rsid w:val="00D54578"/>
    <w:rsid w:val="00D54A0F"/>
    <w:rsid w:val="00D54E58"/>
    <w:rsid w:val="00D551B8"/>
    <w:rsid w:val="00D551ED"/>
    <w:rsid w:val="00D5568C"/>
    <w:rsid w:val="00D55ABA"/>
    <w:rsid w:val="00D55AF2"/>
    <w:rsid w:val="00D55B4B"/>
    <w:rsid w:val="00D55D0D"/>
    <w:rsid w:val="00D5604F"/>
    <w:rsid w:val="00D561C6"/>
    <w:rsid w:val="00D562D7"/>
    <w:rsid w:val="00D567FD"/>
    <w:rsid w:val="00D56807"/>
    <w:rsid w:val="00D568F9"/>
    <w:rsid w:val="00D5695D"/>
    <w:rsid w:val="00D569FD"/>
    <w:rsid w:val="00D56A19"/>
    <w:rsid w:val="00D56CAE"/>
    <w:rsid w:val="00D57291"/>
    <w:rsid w:val="00D576D5"/>
    <w:rsid w:val="00D57E08"/>
    <w:rsid w:val="00D57F07"/>
    <w:rsid w:val="00D60016"/>
    <w:rsid w:val="00D600D5"/>
    <w:rsid w:val="00D601D8"/>
    <w:rsid w:val="00D601E5"/>
    <w:rsid w:val="00D604BD"/>
    <w:rsid w:val="00D6051B"/>
    <w:rsid w:val="00D6075B"/>
    <w:rsid w:val="00D60832"/>
    <w:rsid w:val="00D60BD4"/>
    <w:rsid w:val="00D60E0D"/>
    <w:rsid w:val="00D60E75"/>
    <w:rsid w:val="00D60EF3"/>
    <w:rsid w:val="00D61207"/>
    <w:rsid w:val="00D616B3"/>
    <w:rsid w:val="00D61B46"/>
    <w:rsid w:val="00D61C85"/>
    <w:rsid w:val="00D61D8E"/>
    <w:rsid w:val="00D621F8"/>
    <w:rsid w:val="00D621FE"/>
    <w:rsid w:val="00D62280"/>
    <w:rsid w:val="00D62418"/>
    <w:rsid w:val="00D6253B"/>
    <w:rsid w:val="00D625C9"/>
    <w:rsid w:val="00D62D0F"/>
    <w:rsid w:val="00D62D2A"/>
    <w:rsid w:val="00D633CB"/>
    <w:rsid w:val="00D635A9"/>
    <w:rsid w:val="00D636BC"/>
    <w:rsid w:val="00D6374E"/>
    <w:rsid w:val="00D637F2"/>
    <w:rsid w:val="00D638B7"/>
    <w:rsid w:val="00D639D6"/>
    <w:rsid w:val="00D63AC5"/>
    <w:rsid w:val="00D63CE9"/>
    <w:rsid w:val="00D64239"/>
    <w:rsid w:val="00D642C0"/>
    <w:rsid w:val="00D6485E"/>
    <w:rsid w:val="00D649AE"/>
    <w:rsid w:val="00D64D34"/>
    <w:rsid w:val="00D6507A"/>
    <w:rsid w:val="00D65882"/>
    <w:rsid w:val="00D65FA5"/>
    <w:rsid w:val="00D66105"/>
    <w:rsid w:val="00D66267"/>
    <w:rsid w:val="00D664C4"/>
    <w:rsid w:val="00D664EB"/>
    <w:rsid w:val="00D66592"/>
    <w:rsid w:val="00D665F0"/>
    <w:rsid w:val="00D666AF"/>
    <w:rsid w:val="00D666DD"/>
    <w:rsid w:val="00D66AA0"/>
    <w:rsid w:val="00D66ABD"/>
    <w:rsid w:val="00D673B1"/>
    <w:rsid w:val="00D675F1"/>
    <w:rsid w:val="00D678B6"/>
    <w:rsid w:val="00D67A87"/>
    <w:rsid w:val="00D7064C"/>
    <w:rsid w:val="00D7090B"/>
    <w:rsid w:val="00D70D64"/>
    <w:rsid w:val="00D71187"/>
    <w:rsid w:val="00D71508"/>
    <w:rsid w:val="00D719A8"/>
    <w:rsid w:val="00D719EE"/>
    <w:rsid w:val="00D71D1B"/>
    <w:rsid w:val="00D71EB2"/>
    <w:rsid w:val="00D71FC9"/>
    <w:rsid w:val="00D72561"/>
    <w:rsid w:val="00D7284C"/>
    <w:rsid w:val="00D72910"/>
    <w:rsid w:val="00D729C1"/>
    <w:rsid w:val="00D72C4C"/>
    <w:rsid w:val="00D72CAC"/>
    <w:rsid w:val="00D72D1C"/>
    <w:rsid w:val="00D7317B"/>
    <w:rsid w:val="00D733F0"/>
    <w:rsid w:val="00D73626"/>
    <w:rsid w:val="00D73877"/>
    <w:rsid w:val="00D73896"/>
    <w:rsid w:val="00D7391F"/>
    <w:rsid w:val="00D742AC"/>
    <w:rsid w:val="00D74311"/>
    <w:rsid w:val="00D744E2"/>
    <w:rsid w:val="00D7480C"/>
    <w:rsid w:val="00D74A45"/>
    <w:rsid w:val="00D74B2D"/>
    <w:rsid w:val="00D74CFC"/>
    <w:rsid w:val="00D74D10"/>
    <w:rsid w:val="00D74DBB"/>
    <w:rsid w:val="00D74EA6"/>
    <w:rsid w:val="00D752EB"/>
    <w:rsid w:val="00D755C2"/>
    <w:rsid w:val="00D756B3"/>
    <w:rsid w:val="00D757CA"/>
    <w:rsid w:val="00D75B5A"/>
    <w:rsid w:val="00D75D30"/>
    <w:rsid w:val="00D76299"/>
    <w:rsid w:val="00D7636A"/>
    <w:rsid w:val="00D7653B"/>
    <w:rsid w:val="00D76930"/>
    <w:rsid w:val="00D77349"/>
    <w:rsid w:val="00D773A7"/>
    <w:rsid w:val="00D7747B"/>
    <w:rsid w:val="00D77ACD"/>
    <w:rsid w:val="00D77D65"/>
    <w:rsid w:val="00D800E3"/>
    <w:rsid w:val="00D801E8"/>
    <w:rsid w:val="00D8023E"/>
    <w:rsid w:val="00D80458"/>
    <w:rsid w:val="00D80F54"/>
    <w:rsid w:val="00D81117"/>
    <w:rsid w:val="00D811B5"/>
    <w:rsid w:val="00D81239"/>
    <w:rsid w:val="00D814EB"/>
    <w:rsid w:val="00D8153B"/>
    <w:rsid w:val="00D81A2E"/>
    <w:rsid w:val="00D81AC5"/>
    <w:rsid w:val="00D81E11"/>
    <w:rsid w:val="00D81F7B"/>
    <w:rsid w:val="00D82069"/>
    <w:rsid w:val="00D82B4C"/>
    <w:rsid w:val="00D82C0D"/>
    <w:rsid w:val="00D82DD6"/>
    <w:rsid w:val="00D82DE4"/>
    <w:rsid w:val="00D8313E"/>
    <w:rsid w:val="00D83408"/>
    <w:rsid w:val="00D8347F"/>
    <w:rsid w:val="00D8371A"/>
    <w:rsid w:val="00D838AC"/>
    <w:rsid w:val="00D83CEB"/>
    <w:rsid w:val="00D83E15"/>
    <w:rsid w:val="00D84066"/>
    <w:rsid w:val="00D8423F"/>
    <w:rsid w:val="00D84309"/>
    <w:rsid w:val="00D84A75"/>
    <w:rsid w:val="00D84BA0"/>
    <w:rsid w:val="00D84F1B"/>
    <w:rsid w:val="00D851C6"/>
    <w:rsid w:val="00D853E6"/>
    <w:rsid w:val="00D85B53"/>
    <w:rsid w:val="00D85C8C"/>
    <w:rsid w:val="00D86194"/>
    <w:rsid w:val="00D862E5"/>
    <w:rsid w:val="00D863F8"/>
    <w:rsid w:val="00D86418"/>
    <w:rsid w:val="00D86514"/>
    <w:rsid w:val="00D8686C"/>
    <w:rsid w:val="00D868AD"/>
    <w:rsid w:val="00D86981"/>
    <w:rsid w:val="00D86A89"/>
    <w:rsid w:val="00D86C7B"/>
    <w:rsid w:val="00D86C8E"/>
    <w:rsid w:val="00D86D45"/>
    <w:rsid w:val="00D870FC"/>
    <w:rsid w:val="00D87487"/>
    <w:rsid w:val="00D8750F"/>
    <w:rsid w:val="00D8753E"/>
    <w:rsid w:val="00D875F1"/>
    <w:rsid w:val="00D87726"/>
    <w:rsid w:val="00D878A0"/>
    <w:rsid w:val="00D879DA"/>
    <w:rsid w:val="00D87B65"/>
    <w:rsid w:val="00D9000F"/>
    <w:rsid w:val="00D900CE"/>
    <w:rsid w:val="00D90667"/>
    <w:rsid w:val="00D90D89"/>
    <w:rsid w:val="00D90FAD"/>
    <w:rsid w:val="00D910FE"/>
    <w:rsid w:val="00D91456"/>
    <w:rsid w:val="00D91A7C"/>
    <w:rsid w:val="00D91CDE"/>
    <w:rsid w:val="00D91D21"/>
    <w:rsid w:val="00D91E7D"/>
    <w:rsid w:val="00D921B9"/>
    <w:rsid w:val="00D92622"/>
    <w:rsid w:val="00D92B4D"/>
    <w:rsid w:val="00D92E11"/>
    <w:rsid w:val="00D92EAF"/>
    <w:rsid w:val="00D92FB1"/>
    <w:rsid w:val="00D9320B"/>
    <w:rsid w:val="00D932D5"/>
    <w:rsid w:val="00D932FC"/>
    <w:rsid w:val="00D933B7"/>
    <w:rsid w:val="00D93624"/>
    <w:rsid w:val="00D937E1"/>
    <w:rsid w:val="00D93A42"/>
    <w:rsid w:val="00D93B0D"/>
    <w:rsid w:val="00D94182"/>
    <w:rsid w:val="00D9420C"/>
    <w:rsid w:val="00D94287"/>
    <w:rsid w:val="00D943A3"/>
    <w:rsid w:val="00D94724"/>
    <w:rsid w:val="00D94ABE"/>
    <w:rsid w:val="00D94EB0"/>
    <w:rsid w:val="00D95230"/>
    <w:rsid w:val="00D952A2"/>
    <w:rsid w:val="00D955A7"/>
    <w:rsid w:val="00D95924"/>
    <w:rsid w:val="00D95937"/>
    <w:rsid w:val="00D95D94"/>
    <w:rsid w:val="00D95D9E"/>
    <w:rsid w:val="00D95EEE"/>
    <w:rsid w:val="00D96838"/>
    <w:rsid w:val="00D96866"/>
    <w:rsid w:val="00D969A0"/>
    <w:rsid w:val="00D96D04"/>
    <w:rsid w:val="00D96DBD"/>
    <w:rsid w:val="00D9725A"/>
    <w:rsid w:val="00D974E9"/>
    <w:rsid w:val="00D975C5"/>
    <w:rsid w:val="00D97964"/>
    <w:rsid w:val="00D97AE7"/>
    <w:rsid w:val="00D97ED5"/>
    <w:rsid w:val="00DA0187"/>
    <w:rsid w:val="00DA01C2"/>
    <w:rsid w:val="00DA03B6"/>
    <w:rsid w:val="00DA0D55"/>
    <w:rsid w:val="00DA0F56"/>
    <w:rsid w:val="00DA16C6"/>
    <w:rsid w:val="00DA18B0"/>
    <w:rsid w:val="00DA1CB3"/>
    <w:rsid w:val="00DA1E1F"/>
    <w:rsid w:val="00DA254B"/>
    <w:rsid w:val="00DA2B35"/>
    <w:rsid w:val="00DA2ECD"/>
    <w:rsid w:val="00DA3729"/>
    <w:rsid w:val="00DA3E29"/>
    <w:rsid w:val="00DA40F9"/>
    <w:rsid w:val="00DA415C"/>
    <w:rsid w:val="00DA418C"/>
    <w:rsid w:val="00DA41A4"/>
    <w:rsid w:val="00DA4325"/>
    <w:rsid w:val="00DA46CF"/>
    <w:rsid w:val="00DA49FE"/>
    <w:rsid w:val="00DA4C1A"/>
    <w:rsid w:val="00DA4CE7"/>
    <w:rsid w:val="00DA4E20"/>
    <w:rsid w:val="00DA4FE6"/>
    <w:rsid w:val="00DA50D5"/>
    <w:rsid w:val="00DA52D7"/>
    <w:rsid w:val="00DA5765"/>
    <w:rsid w:val="00DA57E4"/>
    <w:rsid w:val="00DA58F4"/>
    <w:rsid w:val="00DA595B"/>
    <w:rsid w:val="00DA5973"/>
    <w:rsid w:val="00DA5C19"/>
    <w:rsid w:val="00DA5C1E"/>
    <w:rsid w:val="00DA60CE"/>
    <w:rsid w:val="00DA6389"/>
    <w:rsid w:val="00DA64CB"/>
    <w:rsid w:val="00DA6569"/>
    <w:rsid w:val="00DA6625"/>
    <w:rsid w:val="00DA67CD"/>
    <w:rsid w:val="00DA6CBD"/>
    <w:rsid w:val="00DA6D0C"/>
    <w:rsid w:val="00DA6D1C"/>
    <w:rsid w:val="00DA703D"/>
    <w:rsid w:val="00DA7092"/>
    <w:rsid w:val="00DA77DE"/>
    <w:rsid w:val="00DA7855"/>
    <w:rsid w:val="00DA7941"/>
    <w:rsid w:val="00DA7989"/>
    <w:rsid w:val="00DA7A6D"/>
    <w:rsid w:val="00DA7FC7"/>
    <w:rsid w:val="00DB040D"/>
    <w:rsid w:val="00DB047A"/>
    <w:rsid w:val="00DB054C"/>
    <w:rsid w:val="00DB11E0"/>
    <w:rsid w:val="00DB126A"/>
    <w:rsid w:val="00DB138F"/>
    <w:rsid w:val="00DB14A2"/>
    <w:rsid w:val="00DB18CD"/>
    <w:rsid w:val="00DB191F"/>
    <w:rsid w:val="00DB1A9E"/>
    <w:rsid w:val="00DB1B31"/>
    <w:rsid w:val="00DB1BF0"/>
    <w:rsid w:val="00DB1BFD"/>
    <w:rsid w:val="00DB1CF0"/>
    <w:rsid w:val="00DB1CFE"/>
    <w:rsid w:val="00DB1F12"/>
    <w:rsid w:val="00DB1FF3"/>
    <w:rsid w:val="00DB231F"/>
    <w:rsid w:val="00DB2492"/>
    <w:rsid w:val="00DB25D7"/>
    <w:rsid w:val="00DB2683"/>
    <w:rsid w:val="00DB27F6"/>
    <w:rsid w:val="00DB2BD1"/>
    <w:rsid w:val="00DB2E57"/>
    <w:rsid w:val="00DB312B"/>
    <w:rsid w:val="00DB34A3"/>
    <w:rsid w:val="00DB351C"/>
    <w:rsid w:val="00DB3AFC"/>
    <w:rsid w:val="00DB3B45"/>
    <w:rsid w:val="00DB3E9E"/>
    <w:rsid w:val="00DB3FC5"/>
    <w:rsid w:val="00DB41FC"/>
    <w:rsid w:val="00DB4286"/>
    <w:rsid w:val="00DB4712"/>
    <w:rsid w:val="00DB4792"/>
    <w:rsid w:val="00DB47F7"/>
    <w:rsid w:val="00DB4808"/>
    <w:rsid w:val="00DB49E4"/>
    <w:rsid w:val="00DB4A34"/>
    <w:rsid w:val="00DB4DA2"/>
    <w:rsid w:val="00DB4E60"/>
    <w:rsid w:val="00DB4F5F"/>
    <w:rsid w:val="00DB4FC0"/>
    <w:rsid w:val="00DB52F4"/>
    <w:rsid w:val="00DB545B"/>
    <w:rsid w:val="00DB5763"/>
    <w:rsid w:val="00DB5862"/>
    <w:rsid w:val="00DB5B0F"/>
    <w:rsid w:val="00DB5C59"/>
    <w:rsid w:val="00DB64E2"/>
    <w:rsid w:val="00DB65BD"/>
    <w:rsid w:val="00DB65DA"/>
    <w:rsid w:val="00DB66AD"/>
    <w:rsid w:val="00DB66C9"/>
    <w:rsid w:val="00DB6C1A"/>
    <w:rsid w:val="00DB7099"/>
    <w:rsid w:val="00DB7655"/>
    <w:rsid w:val="00DB7C14"/>
    <w:rsid w:val="00DC0027"/>
    <w:rsid w:val="00DC002D"/>
    <w:rsid w:val="00DC00E0"/>
    <w:rsid w:val="00DC0130"/>
    <w:rsid w:val="00DC049A"/>
    <w:rsid w:val="00DC07C2"/>
    <w:rsid w:val="00DC097B"/>
    <w:rsid w:val="00DC0A5B"/>
    <w:rsid w:val="00DC1011"/>
    <w:rsid w:val="00DC11F3"/>
    <w:rsid w:val="00DC1382"/>
    <w:rsid w:val="00DC1934"/>
    <w:rsid w:val="00DC1ABB"/>
    <w:rsid w:val="00DC1E8E"/>
    <w:rsid w:val="00DC2E3C"/>
    <w:rsid w:val="00DC3493"/>
    <w:rsid w:val="00DC37D0"/>
    <w:rsid w:val="00DC3A12"/>
    <w:rsid w:val="00DC44B1"/>
    <w:rsid w:val="00DC4508"/>
    <w:rsid w:val="00DC4683"/>
    <w:rsid w:val="00DC4803"/>
    <w:rsid w:val="00DC4D07"/>
    <w:rsid w:val="00DC4FE6"/>
    <w:rsid w:val="00DC51F4"/>
    <w:rsid w:val="00DC529E"/>
    <w:rsid w:val="00DC5507"/>
    <w:rsid w:val="00DC57D7"/>
    <w:rsid w:val="00DC59EC"/>
    <w:rsid w:val="00DC5B7B"/>
    <w:rsid w:val="00DC5EA9"/>
    <w:rsid w:val="00DC6034"/>
    <w:rsid w:val="00DC60A2"/>
    <w:rsid w:val="00DC62F1"/>
    <w:rsid w:val="00DC630F"/>
    <w:rsid w:val="00DC63D5"/>
    <w:rsid w:val="00DC64F8"/>
    <w:rsid w:val="00DC6602"/>
    <w:rsid w:val="00DC69ED"/>
    <w:rsid w:val="00DC70FB"/>
    <w:rsid w:val="00DC75BB"/>
    <w:rsid w:val="00DC779B"/>
    <w:rsid w:val="00DC7AFE"/>
    <w:rsid w:val="00DD004E"/>
    <w:rsid w:val="00DD005A"/>
    <w:rsid w:val="00DD054D"/>
    <w:rsid w:val="00DD07E0"/>
    <w:rsid w:val="00DD0C26"/>
    <w:rsid w:val="00DD0CB7"/>
    <w:rsid w:val="00DD0EE0"/>
    <w:rsid w:val="00DD0F59"/>
    <w:rsid w:val="00DD1072"/>
    <w:rsid w:val="00DD1312"/>
    <w:rsid w:val="00DD1800"/>
    <w:rsid w:val="00DD1999"/>
    <w:rsid w:val="00DD19EA"/>
    <w:rsid w:val="00DD1A9F"/>
    <w:rsid w:val="00DD1BA7"/>
    <w:rsid w:val="00DD1D62"/>
    <w:rsid w:val="00DD1E72"/>
    <w:rsid w:val="00DD1E9D"/>
    <w:rsid w:val="00DD20F0"/>
    <w:rsid w:val="00DD20F4"/>
    <w:rsid w:val="00DD2144"/>
    <w:rsid w:val="00DD219F"/>
    <w:rsid w:val="00DD251D"/>
    <w:rsid w:val="00DD2BB5"/>
    <w:rsid w:val="00DD2F80"/>
    <w:rsid w:val="00DD317F"/>
    <w:rsid w:val="00DD3263"/>
    <w:rsid w:val="00DD3353"/>
    <w:rsid w:val="00DD36DC"/>
    <w:rsid w:val="00DD3911"/>
    <w:rsid w:val="00DD3A3F"/>
    <w:rsid w:val="00DD3C62"/>
    <w:rsid w:val="00DD3D61"/>
    <w:rsid w:val="00DD3E92"/>
    <w:rsid w:val="00DD41D8"/>
    <w:rsid w:val="00DD4373"/>
    <w:rsid w:val="00DD44D2"/>
    <w:rsid w:val="00DD4599"/>
    <w:rsid w:val="00DD4A47"/>
    <w:rsid w:val="00DD4AF1"/>
    <w:rsid w:val="00DD4BF2"/>
    <w:rsid w:val="00DD4F17"/>
    <w:rsid w:val="00DD5013"/>
    <w:rsid w:val="00DD506B"/>
    <w:rsid w:val="00DD53CA"/>
    <w:rsid w:val="00DD57B4"/>
    <w:rsid w:val="00DD57C9"/>
    <w:rsid w:val="00DD584D"/>
    <w:rsid w:val="00DD59D5"/>
    <w:rsid w:val="00DD5A43"/>
    <w:rsid w:val="00DD5B24"/>
    <w:rsid w:val="00DD625C"/>
    <w:rsid w:val="00DD62F2"/>
    <w:rsid w:val="00DD64BC"/>
    <w:rsid w:val="00DD6D16"/>
    <w:rsid w:val="00DD6E90"/>
    <w:rsid w:val="00DD6E94"/>
    <w:rsid w:val="00DD6F76"/>
    <w:rsid w:val="00DD7097"/>
    <w:rsid w:val="00DD750F"/>
    <w:rsid w:val="00DD75A9"/>
    <w:rsid w:val="00DD7686"/>
    <w:rsid w:val="00DD7775"/>
    <w:rsid w:val="00DD7A40"/>
    <w:rsid w:val="00DD7C09"/>
    <w:rsid w:val="00DD7C58"/>
    <w:rsid w:val="00DD7E96"/>
    <w:rsid w:val="00DD7F3E"/>
    <w:rsid w:val="00DE067C"/>
    <w:rsid w:val="00DE0691"/>
    <w:rsid w:val="00DE0A0B"/>
    <w:rsid w:val="00DE0A58"/>
    <w:rsid w:val="00DE0D8D"/>
    <w:rsid w:val="00DE1024"/>
    <w:rsid w:val="00DE1127"/>
    <w:rsid w:val="00DE1204"/>
    <w:rsid w:val="00DE13CA"/>
    <w:rsid w:val="00DE153F"/>
    <w:rsid w:val="00DE1641"/>
    <w:rsid w:val="00DE16A0"/>
    <w:rsid w:val="00DE1A17"/>
    <w:rsid w:val="00DE1BC0"/>
    <w:rsid w:val="00DE1C7E"/>
    <w:rsid w:val="00DE1F6B"/>
    <w:rsid w:val="00DE2021"/>
    <w:rsid w:val="00DE2037"/>
    <w:rsid w:val="00DE27B6"/>
    <w:rsid w:val="00DE27BE"/>
    <w:rsid w:val="00DE2846"/>
    <w:rsid w:val="00DE2BD2"/>
    <w:rsid w:val="00DE32C6"/>
    <w:rsid w:val="00DE3487"/>
    <w:rsid w:val="00DE37B0"/>
    <w:rsid w:val="00DE39E4"/>
    <w:rsid w:val="00DE3C68"/>
    <w:rsid w:val="00DE3D7B"/>
    <w:rsid w:val="00DE3E83"/>
    <w:rsid w:val="00DE4728"/>
    <w:rsid w:val="00DE4931"/>
    <w:rsid w:val="00DE49D4"/>
    <w:rsid w:val="00DE4A9C"/>
    <w:rsid w:val="00DE4BE5"/>
    <w:rsid w:val="00DE4C29"/>
    <w:rsid w:val="00DE5322"/>
    <w:rsid w:val="00DE56F1"/>
    <w:rsid w:val="00DE573D"/>
    <w:rsid w:val="00DE5AB4"/>
    <w:rsid w:val="00DE5C98"/>
    <w:rsid w:val="00DE5CB7"/>
    <w:rsid w:val="00DE6069"/>
    <w:rsid w:val="00DE62B1"/>
    <w:rsid w:val="00DE6525"/>
    <w:rsid w:val="00DE6529"/>
    <w:rsid w:val="00DE65D2"/>
    <w:rsid w:val="00DE66D9"/>
    <w:rsid w:val="00DE683A"/>
    <w:rsid w:val="00DE6C4D"/>
    <w:rsid w:val="00DE6E43"/>
    <w:rsid w:val="00DE6F27"/>
    <w:rsid w:val="00DE6FCB"/>
    <w:rsid w:val="00DE7301"/>
    <w:rsid w:val="00DE7376"/>
    <w:rsid w:val="00DE749C"/>
    <w:rsid w:val="00DE78B9"/>
    <w:rsid w:val="00DE7AEC"/>
    <w:rsid w:val="00DF015E"/>
    <w:rsid w:val="00DF0221"/>
    <w:rsid w:val="00DF03DF"/>
    <w:rsid w:val="00DF0465"/>
    <w:rsid w:val="00DF0AC1"/>
    <w:rsid w:val="00DF0E5B"/>
    <w:rsid w:val="00DF0EDB"/>
    <w:rsid w:val="00DF1251"/>
    <w:rsid w:val="00DF145F"/>
    <w:rsid w:val="00DF18F3"/>
    <w:rsid w:val="00DF1B58"/>
    <w:rsid w:val="00DF1CAF"/>
    <w:rsid w:val="00DF1EA5"/>
    <w:rsid w:val="00DF24F5"/>
    <w:rsid w:val="00DF24FE"/>
    <w:rsid w:val="00DF27A4"/>
    <w:rsid w:val="00DF28BC"/>
    <w:rsid w:val="00DF2E66"/>
    <w:rsid w:val="00DF35C9"/>
    <w:rsid w:val="00DF3B42"/>
    <w:rsid w:val="00DF3BB6"/>
    <w:rsid w:val="00DF3DDB"/>
    <w:rsid w:val="00DF3E98"/>
    <w:rsid w:val="00DF42A7"/>
    <w:rsid w:val="00DF44D8"/>
    <w:rsid w:val="00DF4819"/>
    <w:rsid w:val="00DF5570"/>
    <w:rsid w:val="00DF5772"/>
    <w:rsid w:val="00DF579D"/>
    <w:rsid w:val="00DF5900"/>
    <w:rsid w:val="00DF5906"/>
    <w:rsid w:val="00DF59C3"/>
    <w:rsid w:val="00DF5A7E"/>
    <w:rsid w:val="00DF5CBD"/>
    <w:rsid w:val="00DF5D83"/>
    <w:rsid w:val="00DF6153"/>
    <w:rsid w:val="00DF61C6"/>
    <w:rsid w:val="00DF62E2"/>
    <w:rsid w:val="00DF644E"/>
    <w:rsid w:val="00DF6489"/>
    <w:rsid w:val="00DF653A"/>
    <w:rsid w:val="00DF670B"/>
    <w:rsid w:val="00DF6714"/>
    <w:rsid w:val="00DF68C4"/>
    <w:rsid w:val="00DF69B4"/>
    <w:rsid w:val="00DF6AF5"/>
    <w:rsid w:val="00DF6BA0"/>
    <w:rsid w:val="00DF6BD2"/>
    <w:rsid w:val="00DF6EBD"/>
    <w:rsid w:val="00DF70CA"/>
    <w:rsid w:val="00DF73AB"/>
    <w:rsid w:val="00DF7719"/>
    <w:rsid w:val="00DF7936"/>
    <w:rsid w:val="00DF7CA8"/>
    <w:rsid w:val="00DF7E0E"/>
    <w:rsid w:val="00E00029"/>
    <w:rsid w:val="00E00294"/>
    <w:rsid w:val="00E00B07"/>
    <w:rsid w:val="00E00C7A"/>
    <w:rsid w:val="00E01242"/>
    <w:rsid w:val="00E012BF"/>
    <w:rsid w:val="00E0144E"/>
    <w:rsid w:val="00E01494"/>
    <w:rsid w:val="00E015AB"/>
    <w:rsid w:val="00E01A36"/>
    <w:rsid w:val="00E01B07"/>
    <w:rsid w:val="00E01F19"/>
    <w:rsid w:val="00E01F81"/>
    <w:rsid w:val="00E020EF"/>
    <w:rsid w:val="00E0280D"/>
    <w:rsid w:val="00E028B2"/>
    <w:rsid w:val="00E02B3B"/>
    <w:rsid w:val="00E02C1B"/>
    <w:rsid w:val="00E02CE1"/>
    <w:rsid w:val="00E02FD7"/>
    <w:rsid w:val="00E03515"/>
    <w:rsid w:val="00E0389C"/>
    <w:rsid w:val="00E03C2F"/>
    <w:rsid w:val="00E03C73"/>
    <w:rsid w:val="00E03D27"/>
    <w:rsid w:val="00E03DCB"/>
    <w:rsid w:val="00E03E22"/>
    <w:rsid w:val="00E03FE9"/>
    <w:rsid w:val="00E0400F"/>
    <w:rsid w:val="00E04031"/>
    <w:rsid w:val="00E0432E"/>
    <w:rsid w:val="00E043B4"/>
    <w:rsid w:val="00E044D0"/>
    <w:rsid w:val="00E04C70"/>
    <w:rsid w:val="00E04F6F"/>
    <w:rsid w:val="00E051AF"/>
    <w:rsid w:val="00E05323"/>
    <w:rsid w:val="00E05326"/>
    <w:rsid w:val="00E0568F"/>
    <w:rsid w:val="00E05703"/>
    <w:rsid w:val="00E05B2B"/>
    <w:rsid w:val="00E05CA1"/>
    <w:rsid w:val="00E05EE1"/>
    <w:rsid w:val="00E05F46"/>
    <w:rsid w:val="00E0630A"/>
    <w:rsid w:val="00E063D8"/>
    <w:rsid w:val="00E06514"/>
    <w:rsid w:val="00E06B38"/>
    <w:rsid w:val="00E06FC2"/>
    <w:rsid w:val="00E07108"/>
    <w:rsid w:val="00E072B8"/>
    <w:rsid w:val="00E073B6"/>
    <w:rsid w:val="00E0755A"/>
    <w:rsid w:val="00E0758F"/>
    <w:rsid w:val="00E075AF"/>
    <w:rsid w:val="00E07670"/>
    <w:rsid w:val="00E076E4"/>
    <w:rsid w:val="00E07818"/>
    <w:rsid w:val="00E07832"/>
    <w:rsid w:val="00E07A3F"/>
    <w:rsid w:val="00E07B78"/>
    <w:rsid w:val="00E07BC6"/>
    <w:rsid w:val="00E07FC5"/>
    <w:rsid w:val="00E102D7"/>
    <w:rsid w:val="00E102DC"/>
    <w:rsid w:val="00E10595"/>
    <w:rsid w:val="00E106B3"/>
    <w:rsid w:val="00E107AB"/>
    <w:rsid w:val="00E10859"/>
    <w:rsid w:val="00E1087C"/>
    <w:rsid w:val="00E108B9"/>
    <w:rsid w:val="00E10C5F"/>
    <w:rsid w:val="00E10C9C"/>
    <w:rsid w:val="00E10D82"/>
    <w:rsid w:val="00E10DC0"/>
    <w:rsid w:val="00E11175"/>
    <w:rsid w:val="00E1124C"/>
    <w:rsid w:val="00E11292"/>
    <w:rsid w:val="00E11457"/>
    <w:rsid w:val="00E1149D"/>
    <w:rsid w:val="00E116C7"/>
    <w:rsid w:val="00E1184F"/>
    <w:rsid w:val="00E11C30"/>
    <w:rsid w:val="00E11C51"/>
    <w:rsid w:val="00E11E14"/>
    <w:rsid w:val="00E123F3"/>
    <w:rsid w:val="00E126E5"/>
    <w:rsid w:val="00E129AD"/>
    <w:rsid w:val="00E12BAC"/>
    <w:rsid w:val="00E12E6E"/>
    <w:rsid w:val="00E12F73"/>
    <w:rsid w:val="00E13037"/>
    <w:rsid w:val="00E13039"/>
    <w:rsid w:val="00E13088"/>
    <w:rsid w:val="00E131D0"/>
    <w:rsid w:val="00E131F9"/>
    <w:rsid w:val="00E13232"/>
    <w:rsid w:val="00E13272"/>
    <w:rsid w:val="00E1331C"/>
    <w:rsid w:val="00E13486"/>
    <w:rsid w:val="00E1371A"/>
    <w:rsid w:val="00E1390F"/>
    <w:rsid w:val="00E13ACF"/>
    <w:rsid w:val="00E13B1A"/>
    <w:rsid w:val="00E13BCE"/>
    <w:rsid w:val="00E14330"/>
    <w:rsid w:val="00E14419"/>
    <w:rsid w:val="00E14869"/>
    <w:rsid w:val="00E14877"/>
    <w:rsid w:val="00E148F0"/>
    <w:rsid w:val="00E14C1E"/>
    <w:rsid w:val="00E15310"/>
    <w:rsid w:val="00E156DE"/>
    <w:rsid w:val="00E157FE"/>
    <w:rsid w:val="00E15884"/>
    <w:rsid w:val="00E15A24"/>
    <w:rsid w:val="00E15B44"/>
    <w:rsid w:val="00E15B56"/>
    <w:rsid w:val="00E15BB3"/>
    <w:rsid w:val="00E15D8B"/>
    <w:rsid w:val="00E15E78"/>
    <w:rsid w:val="00E15E92"/>
    <w:rsid w:val="00E161CE"/>
    <w:rsid w:val="00E16876"/>
    <w:rsid w:val="00E16940"/>
    <w:rsid w:val="00E16997"/>
    <w:rsid w:val="00E16D75"/>
    <w:rsid w:val="00E16D82"/>
    <w:rsid w:val="00E16FBF"/>
    <w:rsid w:val="00E17056"/>
    <w:rsid w:val="00E174AE"/>
    <w:rsid w:val="00E174E6"/>
    <w:rsid w:val="00E175D9"/>
    <w:rsid w:val="00E17CB4"/>
    <w:rsid w:val="00E17D1C"/>
    <w:rsid w:val="00E17DF5"/>
    <w:rsid w:val="00E17E96"/>
    <w:rsid w:val="00E17EE0"/>
    <w:rsid w:val="00E17FCC"/>
    <w:rsid w:val="00E20016"/>
    <w:rsid w:val="00E2034B"/>
    <w:rsid w:val="00E20650"/>
    <w:rsid w:val="00E208BE"/>
    <w:rsid w:val="00E20B36"/>
    <w:rsid w:val="00E20B84"/>
    <w:rsid w:val="00E20E5B"/>
    <w:rsid w:val="00E21170"/>
    <w:rsid w:val="00E2149A"/>
    <w:rsid w:val="00E2157F"/>
    <w:rsid w:val="00E2164D"/>
    <w:rsid w:val="00E216B9"/>
    <w:rsid w:val="00E2170C"/>
    <w:rsid w:val="00E218D3"/>
    <w:rsid w:val="00E219CC"/>
    <w:rsid w:val="00E21B96"/>
    <w:rsid w:val="00E21FE6"/>
    <w:rsid w:val="00E22757"/>
    <w:rsid w:val="00E22D3C"/>
    <w:rsid w:val="00E2302E"/>
    <w:rsid w:val="00E23403"/>
    <w:rsid w:val="00E23857"/>
    <w:rsid w:val="00E23918"/>
    <w:rsid w:val="00E23A1B"/>
    <w:rsid w:val="00E23C5E"/>
    <w:rsid w:val="00E23DE7"/>
    <w:rsid w:val="00E23FFC"/>
    <w:rsid w:val="00E24198"/>
    <w:rsid w:val="00E245E8"/>
    <w:rsid w:val="00E24601"/>
    <w:rsid w:val="00E247BA"/>
    <w:rsid w:val="00E24BDB"/>
    <w:rsid w:val="00E25141"/>
    <w:rsid w:val="00E252DD"/>
    <w:rsid w:val="00E25545"/>
    <w:rsid w:val="00E2579C"/>
    <w:rsid w:val="00E25B23"/>
    <w:rsid w:val="00E25B3E"/>
    <w:rsid w:val="00E25B62"/>
    <w:rsid w:val="00E25C95"/>
    <w:rsid w:val="00E25D52"/>
    <w:rsid w:val="00E26094"/>
    <w:rsid w:val="00E260CF"/>
    <w:rsid w:val="00E26340"/>
    <w:rsid w:val="00E26496"/>
    <w:rsid w:val="00E26578"/>
    <w:rsid w:val="00E2661D"/>
    <w:rsid w:val="00E26654"/>
    <w:rsid w:val="00E26765"/>
    <w:rsid w:val="00E269C4"/>
    <w:rsid w:val="00E26B6C"/>
    <w:rsid w:val="00E26CE3"/>
    <w:rsid w:val="00E26EC1"/>
    <w:rsid w:val="00E27212"/>
    <w:rsid w:val="00E277B5"/>
    <w:rsid w:val="00E277BD"/>
    <w:rsid w:val="00E27BAA"/>
    <w:rsid w:val="00E30595"/>
    <w:rsid w:val="00E30D59"/>
    <w:rsid w:val="00E30F78"/>
    <w:rsid w:val="00E31272"/>
    <w:rsid w:val="00E31455"/>
    <w:rsid w:val="00E31483"/>
    <w:rsid w:val="00E316C0"/>
    <w:rsid w:val="00E318AF"/>
    <w:rsid w:val="00E318D2"/>
    <w:rsid w:val="00E318E8"/>
    <w:rsid w:val="00E31CD2"/>
    <w:rsid w:val="00E31D5D"/>
    <w:rsid w:val="00E31EB9"/>
    <w:rsid w:val="00E32399"/>
    <w:rsid w:val="00E324AB"/>
    <w:rsid w:val="00E32765"/>
    <w:rsid w:val="00E329DF"/>
    <w:rsid w:val="00E32A5B"/>
    <w:rsid w:val="00E32AEF"/>
    <w:rsid w:val="00E32B79"/>
    <w:rsid w:val="00E32BB4"/>
    <w:rsid w:val="00E32C63"/>
    <w:rsid w:val="00E332C1"/>
    <w:rsid w:val="00E33740"/>
    <w:rsid w:val="00E337BF"/>
    <w:rsid w:val="00E33BE2"/>
    <w:rsid w:val="00E3412E"/>
    <w:rsid w:val="00E34319"/>
    <w:rsid w:val="00E34403"/>
    <w:rsid w:val="00E34489"/>
    <w:rsid w:val="00E34596"/>
    <w:rsid w:val="00E34A5F"/>
    <w:rsid w:val="00E34B85"/>
    <w:rsid w:val="00E34EE7"/>
    <w:rsid w:val="00E34FF0"/>
    <w:rsid w:val="00E3529F"/>
    <w:rsid w:val="00E3545E"/>
    <w:rsid w:val="00E35827"/>
    <w:rsid w:val="00E35AD6"/>
    <w:rsid w:val="00E35DB8"/>
    <w:rsid w:val="00E361D7"/>
    <w:rsid w:val="00E36641"/>
    <w:rsid w:val="00E36855"/>
    <w:rsid w:val="00E36B99"/>
    <w:rsid w:val="00E36BB8"/>
    <w:rsid w:val="00E36C80"/>
    <w:rsid w:val="00E36CAF"/>
    <w:rsid w:val="00E37084"/>
    <w:rsid w:val="00E372A6"/>
    <w:rsid w:val="00E372C7"/>
    <w:rsid w:val="00E372EA"/>
    <w:rsid w:val="00E37B4A"/>
    <w:rsid w:val="00E4042F"/>
    <w:rsid w:val="00E4079A"/>
    <w:rsid w:val="00E40BAB"/>
    <w:rsid w:val="00E40ECA"/>
    <w:rsid w:val="00E40F3D"/>
    <w:rsid w:val="00E410B1"/>
    <w:rsid w:val="00E4156E"/>
    <w:rsid w:val="00E41636"/>
    <w:rsid w:val="00E417D2"/>
    <w:rsid w:val="00E4182C"/>
    <w:rsid w:val="00E4189B"/>
    <w:rsid w:val="00E41A20"/>
    <w:rsid w:val="00E41C76"/>
    <w:rsid w:val="00E426C3"/>
    <w:rsid w:val="00E42789"/>
    <w:rsid w:val="00E4283C"/>
    <w:rsid w:val="00E42A61"/>
    <w:rsid w:val="00E42ABE"/>
    <w:rsid w:val="00E42B11"/>
    <w:rsid w:val="00E42C17"/>
    <w:rsid w:val="00E42EFA"/>
    <w:rsid w:val="00E43048"/>
    <w:rsid w:val="00E432C0"/>
    <w:rsid w:val="00E43631"/>
    <w:rsid w:val="00E437F4"/>
    <w:rsid w:val="00E43925"/>
    <w:rsid w:val="00E43B40"/>
    <w:rsid w:val="00E43B63"/>
    <w:rsid w:val="00E43B8B"/>
    <w:rsid w:val="00E43E59"/>
    <w:rsid w:val="00E43F48"/>
    <w:rsid w:val="00E43F61"/>
    <w:rsid w:val="00E43F7C"/>
    <w:rsid w:val="00E44109"/>
    <w:rsid w:val="00E4414C"/>
    <w:rsid w:val="00E44303"/>
    <w:rsid w:val="00E44524"/>
    <w:rsid w:val="00E445E2"/>
    <w:rsid w:val="00E44667"/>
    <w:rsid w:val="00E446C3"/>
    <w:rsid w:val="00E4495C"/>
    <w:rsid w:val="00E44B19"/>
    <w:rsid w:val="00E44D0B"/>
    <w:rsid w:val="00E44E5A"/>
    <w:rsid w:val="00E451B5"/>
    <w:rsid w:val="00E4520E"/>
    <w:rsid w:val="00E4557D"/>
    <w:rsid w:val="00E4586C"/>
    <w:rsid w:val="00E45C3E"/>
    <w:rsid w:val="00E45F6C"/>
    <w:rsid w:val="00E4613E"/>
    <w:rsid w:val="00E46268"/>
    <w:rsid w:val="00E462C3"/>
    <w:rsid w:val="00E46437"/>
    <w:rsid w:val="00E466D3"/>
    <w:rsid w:val="00E467E4"/>
    <w:rsid w:val="00E46A07"/>
    <w:rsid w:val="00E46B73"/>
    <w:rsid w:val="00E46D7D"/>
    <w:rsid w:val="00E475C8"/>
    <w:rsid w:val="00E4776C"/>
    <w:rsid w:val="00E477B3"/>
    <w:rsid w:val="00E4791A"/>
    <w:rsid w:val="00E4791D"/>
    <w:rsid w:val="00E47975"/>
    <w:rsid w:val="00E47B26"/>
    <w:rsid w:val="00E47C05"/>
    <w:rsid w:val="00E5009A"/>
    <w:rsid w:val="00E501AC"/>
    <w:rsid w:val="00E5051C"/>
    <w:rsid w:val="00E50831"/>
    <w:rsid w:val="00E513F7"/>
    <w:rsid w:val="00E517B4"/>
    <w:rsid w:val="00E51B89"/>
    <w:rsid w:val="00E51D9B"/>
    <w:rsid w:val="00E51EEC"/>
    <w:rsid w:val="00E521E2"/>
    <w:rsid w:val="00E52752"/>
    <w:rsid w:val="00E5295E"/>
    <w:rsid w:val="00E529FA"/>
    <w:rsid w:val="00E52A42"/>
    <w:rsid w:val="00E52B58"/>
    <w:rsid w:val="00E52B7F"/>
    <w:rsid w:val="00E52C41"/>
    <w:rsid w:val="00E52CBE"/>
    <w:rsid w:val="00E5300D"/>
    <w:rsid w:val="00E53072"/>
    <w:rsid w:val="00E531B2"/>
    <w:rsid w:val="00E534C9"/>
    <w:rsid w:val="00E5354C"/>
    <w:rsid w:val="00E538A1"/>
    <w:rsid w:val="00E5395C"/>
    <w:rsid w:val="00E53FC6"/>
    <w:rsid w:val="00E53FD3"/>
    <w:rsid w:val="00E54045"/>
    <w:rsid w:val="00E54700"/>
    <w:rsid w:val="00E54E34"/>
    <w:rsid w:val="00E54F15"/>
    <w:rsid w:val="00E55193"/>
    <w:rsid w:val="00E55487"/>
    <w:rsid w:val="00E55982"/>
    <w:rsid w:val="00E55B19"/>
    <w:rsid w:val="00E55E32"/>
    <w:rsid w:val="00E56A4C"/>
    <w:rsid w:val="00E57249"/>
    <w:rsid w:val="00E574BC"/>
    <w:rsid w:val="00E5756C"/>
    <w:rsid w:val="00E5776A"/>
    <w:rsid w:val="00E578E5"/>
    <w:rsid w:val="00E57B59"/>
    <w:rsid w:val="00E57D46"/>
    <w:rsid w:val="00E57E06"/>
    <w:rsid w:val="00E57E43"/>
    <w:rsid w:val="00E6009C"/>
    <w:rsid w:val="00E600C1"/>
    <w:rsid w:val="00E60199"/>
    <w:rsid w:val="00E601F0"/>
    <w:rsid w:val="00E60339"/>
    <w:rsid w:val="00E60525"/>
    <w:rsid w:val="00E6067C"/>
    <w:rsid w:val="00E606D2"/>
    <w:rsid w:val="00E6096E"/>
    <w:rsid w:val="00E60A0E"/>
    <w:rsid w:val="00E60A73"/>
    <w:rsid w:val="00E60AB0"/>
    <w:rsid w:val="00E60B09"/>
    <w:rsid w:val="00E60C99"/>
    <w:rsid w:val="00E60E3A"/>
    <w:rsid w:val="00E60FDB"/>
    <w:rsid w:val="00E610D3"/>
    <w:rsid w:val="00E61644"/>
    <w:rsid w:val="00E61684"/>
    <w:rsid w:val="00E616C6"/>
    <w:rsid w:val="00E61C6B"/>
    <w:rsid w:val="00E61EF1"/>
    <w:rsid w:val="00E61FDF"/>
    <w:rsid w:val="00E6250F"/>
    <w:rsid w:val="00E626A3"/>
    <w:rsid w:val="00E62D76"/>
    <w:rsid w:val="00E630B0"/>
    <w:rsid w:val="00E6341E"/>
    <w:rsid w:val="00E63569"/>
    <w:rsid w:val="00E63913"/>
    <w:rsid w:val="00E63B3D"/>
    <w:rsid w:val="00E63EBE"/>
    <w:rsid w:val="00E641F7"/>
    <w:rsid w:val="00E64BDB"/>
    <w:rsid w:val="00E64C80"/>
    <w:rsid w:val="00E64CF2"/>
    <w:rsid w:val="00E653AD"/>
    <w:rsid w:val="00E6548C"/>
    <w:rsid w:val="00E654B9"/>
    <w:rsid w:val="00E655CF"/>
    <w:rsid w:val="00E656D6"/>
    <w:rsid w:val="00E65715"/>
    <w:rsid w:val="00E65A72"/>
    <w:rsid w:val="00E65B24"/>
    <w:rsid w:val="00E65C8B"/>
    <w:rsid w:val="00E65CC6"/>
    <w:rsid w:val="00E65D8A"/>
    <w:rsid w:val="00E66587"/>
    <w:rsid w:val="00E66994"/>
    <w:rsid w:val="00E66AA1"/>
    <w:rsid w:val="00E66AA8"/>
    <w:rsid w:val="00E66B86"/>
    <w:rsid w:val="00E66D46"/>
    <w:rsid w:val="00E66F57"/>
    <w:rsid w:val="00E6712E"/>
    <w:rsid w:val="00E6765D"/>
    <w:rsid w:val="00E677A3"/>
    <w:rsid w:val="00E6786C"/>
    <w:rsid w:val="00E700CA"/>
    <w:rsid w:val="00E70146"/>
    <w:rsid w:val="00E70461"/>
    <w:rsid w:val="00E705B0"/>
    <w:rsid w:val="00E70F5B"/>
    <w:rsid w:val="00E70FE7"/>
    <w:rsid w:val="00E70FEE"/>
    <w:rsid w:val="00E711A4"/>
    <w:rsid w:val="00E71318"/>
    <w:rsid w:val="00E7131B"/>
    <w:rsid w:val="00E71378"/>
    <w:rsid w:val="00E71BB1"/>
    <w:rsid w:val="00E71EBF"/>
    <w:rsid w:val="00E721B1"/>
    <w:rsid w:val="00E7240C"/>
    <w:rsid w:val="00E72696"/>
    <w:rsid w:val="00E72D8C"/>
    <w:rsid w:val="00E73101"/>
    <w:rsid w:val="00E73382"/>
    <w:rsid w:val="00E735B6"/>
    <w:rsid w:val="00E73617"/>
    <w:rsid w:val="00E7392E"/>
    <w:rsid w:val="00E73EAF"/>
    <w:rsid w:val="00E7408C"/>
    <w:rsid w:val="00E74120"/>
    <w:rsid w:val="00E741C6"/>
    <w:rsid w:val="00E7474A"/>
    <w:rsid w:val="00E74814"/>
    <w:rsid w:val="00E74954"/>
    <w:rsid w:val="00E74D9E"/>
    <w:rsid w:val="00E74E60"/>
    <w:rsid w:val="00E7503F"/>
    <w:rsid w:val="00E7519C"/>
    <w:rsid w:val="00E752AA"/>
    <w:rsid w:val="00E7562E"/>
    <w:rsid w:val="00E7565C"/>
    <w:rsid w:val="00E75B47"/>
    <w:rsid w:val="00E75CBE"/>
    <w:rsid w:val="00E75D1D"/>
    <w:rsid w:val="00E76092"/>
    <w:rsid w:val="00E761FD"/>
    <w:rsid w:val="00E76247"/>
    <w:rsid w:val="00E76300"/>
    <w:rsid w:val="00E7637A"/>
    <w:rsid w:val="00E764AF"/>
    <w:rsid w:val="00E76873"/>
    <w:rsid w:val="00E768AB"/>
    <w:rsid w:val="00E76FCE"/>
    <w:rsid w:val="00E7731F"/>
    <w:rsid w:val="00E77534"/>
    <w:rsid w:val="00E775C7"/>
    <w:rsid w:val="00E77772"/>
    <w:rsid w:val="00E779E5"/>
    <w:rsid w:val="00E77FFE"/>
    <w:rsid w:val="00E80408"/>
    <w:rsid w:val="00E8052C"/>
    <w:rsid w:val="00E80602"/>
    <w:rsid w:val="00E80693"/>
    <w:rsid w:val="00E807B0"/>
    <w:rsid w:val="00E807DC"/>
    <w:rsid w:val="00E80B80"/>
    <w:rsid w:val="00E811A0"/>
    <w:rsid w:val="00E811CE"/>
    <w:rsid w:val="00E8194F"/>
    <w:rsid w:val="00E81C7A"/>
    <w:rsid w:val="00E81C9F"/>
    <w:rsid w:val="00E82070"/>
    <w:rsid w:val="00E8231A"/>
    <w:rsid w:val="00E82CCB"/>
    <w:rsid w:val="00E82D2D"/>
    <w:rsid w:val="00E82F27"/>
    <w:rsid w:val="00E8304F"/>
    <w:rsid w:val="00E832CB"/>
    <w:rsid w:val="00E83471"/>
    <w:rsid w:val="00E836B3"/>
    <w:rsid w:val="00E83711"/>
    <w:rsid w:val="00E8389F"/>
    <w:rsid w:val="00E83A0A"/>
    <w:rsid w:val="00E83A74"/>
    <w:rsid w:val="00E83C8F"/>
    <w:rsid w:val="00E83ECF"/>
    <w:rsid w:val="00E83F3F"/>
    <w:rsid w:val="00E84090"/>
    <w:rsid w:val="00E84119"/>
    <w:rsid w:val="00E8419A"/>
    <w:rsid w:val="00E841AA"/>
    <w:rsid w:val="00E842CD"/>
    <w:rsid w:val="00E8449A"/>
    <w:rsid w:val="00E84506"/>
    <w:rsid w:val="00E8460F"/>
    <w:rsid w:val="00E847D4"/>
    <w:rsid w:val="00E84CF0"/>
    <w:rsid w:val="00E84CFD"/>
    <w:rsid w:val="00E853EF"/>
    <w:rsid w:val="00E854C8"/>
    <w:rsid w:val="00E8563B"/>
    <w:rsid w:val="00E857C2"/>
    <w:rsid w:val="00E8587F"/>
    <w:rsid w:val="00E85BA4"/>
    <w:rsid w:val="00E85CC5"/>
    <w:rsid w:val="00E85DA7"/>
    <w:rsid w:val="00E85DFA"/>
    <w:rsid w:val="00E86302"/>
    <w:rsid w:val="00E866E7"/>
    <w:rsid w:val="00E86A5E"/>
    <w:rsid w:val="00E86AF1"/>
    <w:rsid w:val="00E86FF9"/>
    <w:rsid w:val="00E87828"/>
    <w:rsid w:val="00E87A59"/>
    <w:rsid w:val="00E90042"/>
    <w:rsid w:val="00E904B2"/>
    <w:rsid w:val="00E906BA"/>
    <w:rsid w:val="00E9074F"/>
    <w:rsid w:val="00E90772"/>
    <w:rsid w:val="00E90B24"/>
    <w:rsid w:val="00E90DB1"/>
    <w:rsid w:val="00E9103F"/>
    <w:rsid w:val="00E9149B"/>
    <w:rsid w:val="00E91575"/>
    <w:rsid w:val="00E91668"/>
    <w:rsid w:val="00E91690"/>
    <w:rsid w:val="00E91A62"/>
    <w:rsid w:val="00E91B85"/>
    <w:rsid w:val="00E91CAF"/>
    <w:rsid w:val="00E91EBE"/>
    <w:rsid w:val="00E9227F"/>
    <w:rsid w:val="00E923C9"/>
    <w:rsid w:val="00E9258F"/>
    <w:rsid w:val="00E927E8"/>
    <w:rsid w:val="00E928E3"/>
    <w:rsid w:val="00E9301A"/>
    <w:rsid w:val="00E932CF"/>
    <w:rsid w:val="00E93302"/>
    <w:rsid w:val="00E9336D"/>
    <w:rsid w:val="00E9349A"/>
    <w:rsid w:val="00E93503"/>
    <w:rsid w:val="00E9357D"/>
    <w:rsid w:val="00E93991"/>
    <w:rsid w:val="00E93B18"/>
    <w:rsid w:val="00E93B6D"/>
    <w:rsid w:val="00E93BEE"/>
    <w:rsid w:val="00E93C2F"/>
    <w:rsid w:val="00E93C89"/>
    <w:rsid w:val="00E93CA0"/>
    <w:rsid w:val="00E943B9"/>
    <w:rsid w:val="00E943C0"/>
    <w:rsid w:val="00E94792"/>
    <w:rsid w:val="00E947B9"/>
    <w:rsid w:val="00E94B35"/>
    <w:rsid w:val="00E94D44"/>
    <w:rsid w:val="00E94D7F"/>
    <w:rsid w:val="00E94DE2"/>
    <w:rsid w:val="00E94EDA"/>
    <w:rsid w:val="00E9506D"/>
    <w:rsid w:val="00E952A0"/>
    <w:rsid w:val="00E95564"/>
    <w:rsid w:val="00E95BA9"/>
    <w:rsid w:val="00E95CAF"/>
    <w:rsid w:val="00E95CFB"/>
    <w:rsid w:val="00E96061"/>
    <w:rsid w:val="00E960B6"/>
    <w:rsid w:val="00E9639D"/>
    <w:rsid w:val="00E96414"/>
    <w:rsid w:val="00E9662B"/>
    <w:rsid w:val="00E967BA"/>
    <w:rsid w:val="00E969F5"/>
    <w:rsid w:val="00E96A1C"/>
    <w:rsid w:val="00E96BE3"/>
    <w:rsid w:val="00E96CED"/>
    <w:rsid w:val="00E96ECE"/>
    <w:rsid w:val="00E97420"/>
    <w:rsid w:val="00E97456"/>
    <w:rsid w:val="00E97541"/>
    <w:rsid w:val="00E97644"/>
    <w:rsid w:val="00E97698"/>
    <w:rsid w:val="00E977E6"/>
    <w:rsid w:val="00E9798B"/>
    <w:rsid w:val="00E97B78"/>
    <w:rsid w:val="00EA012F"/>
    <w:rsid w:val="00EA01A6"/>
    <w:rsid w:val="00EA0374"/>
    <w:rsid w:val="00EA0641"/>
    <w:rsid w:val="00EA0885"/>
    <w:rsid w:val="00EA088F"/>
    <w:rsid w:val="00EA0B86"/>
    <w:rsid w:val="00EA0C20"/>
    <w:rsid w:val="00EA0D4D"/>
    <w:rsid w:val="00EA102F"/>
    <w:rsid w:val="00EA1446"/>
    <w:rsid w:val="00EA1473"/>
    <w:rsid w:val="00EA1701"/>
    <w:rsid w:val="00EA1DA4"/>
    <w:rsid w:val="00EA1EFF"/>
    <w:rsid w:val="00EA20F8"/>
    <w:rsid w:val="00EA258B"/>
    <w:rsid w:val="00EA328F"/>
    <w:rsid w:val="00EA3299"/>
    <w:rsid w:val="00EA32F5"/>
    <w:rsid w:val="00EA34DB"/>
    <w:rsid w:val="00EA3505"/>
    <w:rsid w:val="00EA399D"/>
    <w:rsid w:val="00EA3FAE"/>
    <w:rsid w:val="00EA3FB5"/>
    <w:rsid w:val="00EA4074"/>
    <w:rsid w:val="00EA4200"/>
    <w:rsid w:val="00EA4348"/>
    <w:rsid w:val="00EA435D"/>
    <w:rsid w:val="00EA44FF"/>
    <w:rsid w:val="00EA469A"/>
    <w:rsid w:val="00EA48D5"/>
    <w:rsid w:val="00EA4D0D"/>
    <w:rsid w:val="00EA4D65"/>
    <w:rsid w:val="00EA4E35"/>
    <w:rsid w:val="00EA5108"/>
    <w:rsid w:val="00EA514B"/>
    <w:rsid w:val="00EA52BC"/>
    <w:rsid w:val="00EA5AC7"/>
    <w:rsid w:val="00EA5C12"/>
    <w:rsid w:val="00EA5DF0"/>
    <w:rsid w:val="00EA6115"/>
    <w:rsid w:val="00EA61BC"/>
    <w:rsid w:val="00EA63DF"/>
    <w:rsid w:val="00EA6766"/>
    <w:rsid w:val="00EA681F"/>
    <w:rsid w:val="00EA6EFA"/>
    <w:rsid w:val="00EA75F5"/>
    <w:rsid w:val="00EA7629"/>
    <w:rsid w:val="00EA78DE"/>
    <w:rsid w:val="00EA7B5B"/>
    <w:rsid w:val="00EA7F83"/>
    <w:rsid w:val="00EB0326"/>
    <w:rsid w:val="00EB065D"/>
    <w:rsid w:val="00EB0EA8"/>
    <w:rsid w:val="00EB16F4"/>
    <w:rsid w:val="00EB1904"/>
    <w:rsid w:val="00EB1972"/>
    <w:rsid w:val="00EB1B81"/>
    <w:rsid w:val="00EB1E64"/>
    <w:rsid w:val="00EB2033"/>
    <w:rsid w:val="00EB20E4"/>
    <w:rsid w:val="00EB227B"/>
    <w:rsid w:val="00EB23A0"/>
    <w:rsid w:val="00EB2687"/>
    <w:rsid w:val="00EB28EF"/>
    <w:rsid w:val="00EB2961"/>
    <w:rsid w:val="00EB2BC3"/>
    <w:rsid w:val="00EB2C77"/>
    <w:rsid w:val="00EB2EED"/>
    <w:rsid w:val="00EB30C5"/>
    <w:rsid w:val="00EB31CD"/>
    <w:rsid w:val="00EB32B8"/>
    <w:rsid w:val="00EB34FD"/>
    <w:rsid w:val="00EB3967"/>
    <w:rsid w:val="00EB3ACC"/>
    <w:rsid w:val="00EB3B85"/>
    <w:rsid w:val="00EB3D64"/>
    <w:rsid w:val="00EB3D85"/>
    <w:rsid w:val="00EB4065"/>
    <w:rsid w:val="00EB4154"/>
    <w:rsid w:val="00EB4382"/>
    <w:rsid w:val="00EB4528"/>
    <w:rsid w:val="00EB461D"/>
    <w:rsid w:val="00EB463D"/>
    <w:rsid w:val="00EB497D"/>
    <w:rsid w:val="00EB49BB"/>
    <w:rsid w:val="00EB4C55"/>
    <w:rsid w:val="00EB512C"/>
    <w:rsid w:val="00EB5280"/>
    <w:rsid w:val="00EB53DE"/>
    <w:rsid w:val="00EB5465"/>
    <w:rsid w:val="00EB56A4"/>
    <w:rsid w:val="00EB58B9"/>
    <w:rsid w:val="00EB5A1B"/>
    <w:rsid w:val="00EB5ACF"/>
    <w:rsid w:val="00EB5AD5"/>
    <w:rsid w:val="00EB5BF0"/>
    <w:rsid w:val="00EB5C6D"/>
    <w:rsid w:val="00EB622A"/>
    <w:rsid w:val="00EB63AA"/>
    <w:rsid w:val="00EB643F"/>
    <w:rsid w:val="00EB64A2"/>
    <w:rsid w:val="00EB6636"/>
    <w:rsid w:val="00EB663D"/>
    <w:rsid w:val="00EB6694"/>
    <w:rsid w:val="00EB6E2C"/>
    <w:rsid w:val="00EB7B45"/>
    <w:rsid w:val="00EB7B7E"/>
    <w:rsid w:val="00EB7CCF"/>
    <w:rsid w:val="00EB7DEC"/>
    <w:rsid w:val="00EB7E74"/>
    <w:rsid w:val="00EC009E"/>
    <w:rsid w:val="00EC024A"/>
    <w:rsid w:val="00EC0373"/>
    <w:rsid w:val="00EC0C9E"/>
    <w:rsid w:val="00EC0D07"/>
    <w:rsid w:val="00EC12A2"/>
    <w:rsid w:val="00EC1504"/>
    <w:rsid w:val="00EC1592"/>
    <w:rsid w:val="00EC187B"/>
    <w:rsid w:val="00EC19AA"/>
    <w:rsid w:val="00EC2198"/>
    <w:rsid w:val="00EC2D61"/>
    <w:rsid w:val="00EC2E73"/>
    <w:rsid w:val="00EC3266"/>
    <w:rsid w:val="00EC36F9"/>
    <w:rsid w:val="00EC3716"/>
    <w:rsid w:val="00EC3979"/>
    <w:rsid w:val="00EC3BCF"/>
    <w:rsid w:val="00EC40FF"/>
    <w:rsid w:val="00EC479C"/>
    <w:rsid w:val="00EC4838"/>
    <w:rsid w:val="00EC4B48"/>
    <w:rsid w:val="00EC50D2"/>
    <w:rsid w:val="00EC510D"/>
    <w:rsid w:val="00EC5458"/>
    <w:rsid w:val="00EC546B"/>
    <w:rsid w:val="00EC55EA"/>
    <w:rsid w:val="00EC580E"/>
    <w:rsid w:val="00EC5C59"/>
    <w:rsid w:val="00EC5E5B"/>
    <w:rsid w:val="00EC602D"/>
    <w:rsid w:val="00EC60C9"/>
    <w:rsid w:val="00EC60F9"/>
    <w:rsid w:val="00EC616C"/>
    <w:rsid w:val="00EC6203"/>
    <w:rsid w:val="00EC6322"/>
    <w:rsid w:val="00EC6912"/>
    <w:rsid w:val="00EC6A65"/>
    <w:rsid w:val="00EC7795"/>
    <w:rsid w:val="00EC78BC"/>
    <w:rsid w:val="00EC7949"/>
    <w:rsid w:val="00EC799E"/>
    <w:rsid w:val="00ED05C8"/>
    <w:rsid w:val="00ED0747"/>
    <w:rsid w:val="00ED07EF"/>
    <w:rsid w:val="00ED08CB"/>
    <w:rsid w:val="00ED0B61"/>
    <w:rsid w:val="00ED0EE1"/>
    <w:rsid w:val="00ED0FA8"/>
    <w:rsid w:val="00ED1173"/>
    <w:rsid w:val="00ED139D"/>
    <w:rsid w:val="00ED1411"/>
    <w:rsid w:val="00ED163B"/>
    <w:rsid w:val="00ED16D0"/>
    <w:rsid w:val="00ED1869"/>
    <w:rsid w:val="00ED195D"/>
    <w:rsid w:val="00ED1BF6"/>
    <w:rsid w:val="00ED1D0E"/>
    <w:rsid w:val="00ED22AF"/>
    <w:rsid w:val="00ED233E"/>
    <w:rsid w:val="00ED2414"/>
    <w:rsid w:val="00ED26F7"/>
    <w:rsid w:val="00ED2775"/>
    <w:rsid w:val="00ED28B6"/>
    <w:rsid w:val="00ED2AC8"/>
    <w:rsid w:val="00ED2B6E"/>
    <w:rsid w:val="00ED3568"/>
    <w:rsid w:val="00ED3E20"/>
    <w:rsid w:val="00ED3F1D"/>
    <w:rsid w:val="00ED48B9"/>
    <w:rsid w:val="00ED49AF"/>
    <w:rsid w:val="00ED4BD4"/>
    <w:rsid w:val="00ED4DB0"/>
    <w:rsid w:val="00ED4DDB"/>
    <w:rsid w:val="00ED4FFF"/>
    <w:rsid w:val="00ED50D1"/>
    <w:rsid w:val="00ED586F"/>
    <w:rsid w:val="00ED5AFE"/>
    <w:rsid w:val="00ED5BB5"/>
    <w:rsid w:val="00ED5BC4"/>
    <w:rsid w:val="00ED61ED"/>
    <w:rsid w:val="00ED62FC"/>
    <w:rsid w:val="00ED6B76"/>
    <w:rsid w:val="00ED70FB"/>
    <w:rsid w:val="00ED7478"/>
    <w:rsid w:val="00ED747A"/>
    <w:rsid w:val="00ED78D7"/>
    <w:rsid w:val="00ED79BC"/>
    <w:rsid w:val="00ED7B02"/>
    <w:rsid w:val="00ED7CF1"/>
    <w:rsid w:val="00EE002D"/>
    <w:rsid w:val="00EE01E5"/>
    <w:rsid w:val="00EE054E"/>
    <w:rsid w:val="00EE0A95"/>
    <w:rsid w:val="00EE0CD4"/>
    <w:rsid w:val="00EE101F"/>
    <w:rsid w:val="00EE18FD"/>
    <w:rsid w:val="00EE226B"/>
    <w:rsid w:val="00EE269C"/>
    <w:rsid w:val="00EE2742"/>
    <w:rsid w:val="00EE2835"/>
    <w:rsid w:val="00EE2A4A"/>
    <w:rsid w:val="00EE2D29"/>
    <w:rsid w:val="00EE2D74"/>
    <w:rsid w:val="00EE303F"/>
    <w:rsid w:val="00EE3244"/>
    <w:rsid w:val="00EE32FD"/>
    <w:rsid w:val="00EE34AA"/>
    <w:rsid w:val="00EE360C"/>
    <w:rsid w:val="00EE3890"/>
    <w:rsid w:val="00EE3C7F"/>
    <w:rsid w:val="00EE3FE9"/>
    <w:rsid w:val="00EE40A9"/>
    <w:rsid w:val="00EE4447"/>
    <w:rsid w:val="00EE4607"/>
    <w:rsid w:val="00EE485B"/>
    <w:rsid w:val="00EE4BB3"/>
    <w:rsid w:val="00EE4D0E"/>
    <w:rsid w:val="00EE4DA4"/>
    <w:rsid w:val="00EE4E40"/>
    <w:rsid w:val="00EE5148"/>
    <w:rsid w:val="00EE52B9"/>
    <w:rsid w:val="00EE5814"/>
    <w:rsid w:val="00EE58AF"/>
    <w:rsid w:val="00EE5975"/>
    <w:rsid w:val="00EE5EC4"/>
    <w:rsid w:val="00EE6087"/>
    <w:rsid w:val="00EE60CF"/>
    <w:rsid w:val="00EE6630"/>
    <w:rsid w:val="00EE6D4A"/>
    <w:rsid w:val="00EE6E01"/>
    <w:rsid w:val="00EE6F0A"/>
    <w:rsid w:val="00EE725F"/>
    <w:rsid w:val="00EE7666"/>
    <w:rsid w:val="00EE7BDC"/>
    <w:rsid w:val="00EE7F0A"/>
    <w:rsid w:val="00EE7F24"/>
    <w:rsid w:val="00EF0149"/>
    <w:rsid w:val="00EF05C7"/>
    <w:rsid w:val="00EF0881"/>
    <w:rsid w:val="00EF0954"/>
    <w:rsid w:val="00EF0A8B"/>
    <w:rsid w:val="00EF0D86"/>
    <w:rsid w:val="00EF0EF3"/>
    <w:rsid w:val="00EF187C"/>
    <w:rsid w:val="00EF19FD"/>
    <w:rsid w:val="00EF2146"/>
    <w:rsid w:val="00EF2493"/>
    <w:rsid w:val="00EF261D"/>
    <w:rsid w:val="00EF2D7D"/>
    <w:rsid w:val="00EF3092"/>
    <w:rsid w:val="00EF31C5"/>
    <w:rsid w:val="00EF34CF"/>
    <w:rsid w:val="00EF35A3"/>
    <w:rsid w:val="00EF3679"/>
    <w:rsid w:val="00EF390B"/>
    <w:rsid w:val="00EF3B6A"/>
    <w:rsid w:val="00EF3C44"/>
    <w:rsid w:val="00EF3E95"/>
    <w:rsid w:val="00EF400D"/>
    <w:rsid w:val="00EF4110"/>
    <w:rsid w:val="00EF4389"/>
    <w:rsid w:val="00EF48C1"/>
    <w:rsid w:val="00EF4AB8"/>
    <w:rsid w:val="00EF4E59"/>
    <w:rsid w:val="00EF51D8"/>
    <w:rsid w:val="00EF5769"/>
    <w:rsid w:val="00EF63EA"/>
    <w:rsid w:val="00EF6432"/>
    <w:rsid w:val="00EF6475"/>
    <w:rsid w:val="00EF658A"/>
    <w:rsid w:val="00EF65E6"/>
    <w:rsid w:val="00EF6A39"/>
    <w:rsid w:val="00EF6A54"/>
    <w:rsid w:val="00EF6C44"/>
    <w:rsid w:val="00EF6CC0"/>
    <w:rsid w:val="00EF6FB8"/>
    <w:rsid w:val="00EF70F9"/>
    <w:rsid w:val="00EF73D9"/>
    <w:rsid w:val="00EF7408"/>
    <w:rsid w:val="00EF742D"/>
    <w:rsid w:val="00EF77EC"/>
    <w:rsid w:val="00EF79AA"/>
    <w:rsid w:val="00EF7A91"/>
    <w:rsid w:val="00EF7CE2"/>
    <w:rsid w:val="00EF7D0C"/>
    <w:rsid w:val="00F0061F"/>
    <w:rsid w:val="00F00C3D"/>
    <w:rsid w:val="00F00DB1"/>
    <w:rsid w:val="00F00EC5"/>
    <w:rsid w:val="00F01063"/>
    <w:rsid w:val="00F013AD"/>
    <w:rsid w:val="00F01A69"/>
    <w:rsid w:val="00F01AC2"/>
    <w:rsid w:val="00F01B5F"/>
    <w:rsid w:val="00F01C86"/>
    <w:rsid w:val="00F01CD5"/>
    <w:rsid w:val="00F01D42"/>
    <w:rsid w:val="00F02B1B"/>
    <w:rsid w:val="00F02CCB"/>
    <w:rsid w:val="00F02ED0"/>
    <w:rsid w:val="00F02F16"/>
    <w:rsid w:val="00F02F49"/>
    <w:rsid w:val="00F03129"/>
    <w:rsid w:val="00F035E2"/>
    <w:rsid w:val="00F03BDC"/>
    <w:rsid w:val="00F03CD5"/>
    <w:rsid w:val="00F03DE2"/>
    <w:rsid w:val="00F03DFC"/>
    <w:rsid w:val="00F03E99"/>
    <w:rsid w:val="00F03EF7"/>
    <w:rsid w:val="00F0443A"/>
    <w:rsid w:val="00F044E8"/>
    <w:rsid w:val="00F04651"/>
    <w:rsid w:val="00F047E3"/>
    <w:rsid w:val="00F048AA"/>
    <w:rsid w:val="00F04B77"/>
    <w:rsid w:val="00F05226"/>
    <w:rsid w:val="00F0523E"/>
    <w:rsid w:val="00F052A6"/>
    <w:rsid w:val="00F052AE"/>
    <w:rsid w:val="00F0533B"/>
    <w:rsid w:val="00F054E4"/>
    <w:rsid w:val="00F055DC"/>
    <w:rsid w:val="00F05B52"/>
    <w:rsid w:val="00F05C31"/>
    <w:rsid w:val="00F06809"/>
    <w:rsid w:val="00F068AE"/>
    <w:rsid w:val="00F06975"/>
    <w:rsid w:val="00F06E38"/>
    <w:rsid w:val="00F06EDE"/>
    <w:rsid w:val="00F072A5"/>
    <w:rsid w:val="00F0735B"/>
    <w:rsid w:val="00F074DD"/>
    <w:rsid w:val="00F07769"/>
    <w:rsid w:val="00F07D7B"/>
    <w:rsid w:val="00F100B0"/>
    <w:rsid w:val="00F106FD"/>
    <w:rsid w:val="00F10C63"/>
    <w:rsid w:val="00F10D40"/>
    <w:rsid w:val="00F10D47"/>
    <w:rsid w:val="00F117AA"/>
    <w:rsid w:val="00F1186F"/>
    <w:rsid w:val="00F118AE"/>
    <w:rsid w:val="00F119BE"/>
    <w:rsid w:val="00F11AF8"/>
    <w:rsid w:val="00F11C2A"/>
    <w:rsid w:val="00F11DAE"/>
    <w:rsid w:val="00F11E42"/>
    <w:rsid w:val="00F11FD7"/>
    <w:rsid w:val="00F12035"/>
    <w:rsid w:val="00F12051"/>
    <w:rsid w:val="00F12064"/>
    <w:rsid w:val="00F12208"/>
    <w:rsid w:val="00F122F3"/>
    <w:rsid w:val="00F12443"/>
    <w:rsid w:val="00F124F0"/>
    <w:rsid w:val="00F1264F"/>
    <w:rsid w:val="00F12AB8"/>
    <w:rsid w:val="00F12D90"/>
    <w:rsid w:val="00F12E20"/>
    <w:rsid w:val="00F1307E"/>
    <w:rsid w:val="00F133CD"/>
    <w:rsid w:val="00F136CE"/>
    <w:rsid w:val="00F13889"/>
    <w:rsid w:val="00F13954"/>
    <w:rsid w:val="00F13D78"/>
    <w:rsid w:val="00F13E10"/>
    <w:rsid w:val="00F143A1"/>
    <w:rsid w:val="00F144E3"/>
    <w:rsid w:val="00F1474D"/>
    <w:rsid w:val="00F148FD"/>
    <w:rsid w:val="00F14ABB"/>
    <w:rsid w:val="00F14D08"/>
    <w:rsid w:val="00F14E16"/>
    <w:rsid w:val="00F14EFB"/>
    <w:rsid w:val="00F1528E"/>
    <w:rsid w:val="00F152D0"/>
    <w:rsid w:val="00F15718"/>
    <w:rsid w:val="00F15884"/>
    <w:rsid w:val="00F159C3"/>
    <w:rsid w:val="00F15A11"/>
    <w:rsid w:val="00F15DCA"/>
    <w:rsid w:val="00F15F46"/>
    <w:rsid w:val="00F164E7"/>
    <w:rsid w:val="00F165C9"/>
    <w:rsid w:val="00F168AC"/>
    <w:rsid w:val="00F168E3"/>
    <w:rsid w:val="00F16A74"/>
    <w:rsid w:val="00F16AED"/>
    <w:rsid w:val="00F16BE6"/>
    <w:rsid w:val="00F1700E"/>
    <w:rsid w:val="00F174BB"/>
    <w:rsid w:val="00F17709"/>
    <w:rsid w:val="00F17883"/>
    <w:rsid w:val="00F179C5"/>
    <w:rsid w:val="00F17C5F"/>
    <w:rsid w:val="00F17C62"/>
    <w:rsid w:val="00F17EC4"/>
    <w:rsid w:val="00F17EFB"/>
    <w:rsid w:val="00F17F59"/>
    <w:rsid w:val="00F2052C"/>
    <w:rsid w:val="00F20BE1"/>
    <w:rsid w:val="00F20C9E"/>
    <w:rsid w:val="00F20CE6"/>
    <w:rsid w:val="00F20EAE"/>
    <w:rsid w:val="00F20FC3"/>
    <w:rsid w:val="00F21337"/>
    <w:rsid w:val="00F21669"/>
    <w:rsid w:val="00F219B2"/>
    <w:rsid w:val="00F21DA1"/>
    <w:rsid w:val="00F21F77"/>
    <w:rsid w:val="00F2222E"/>
    <w:rsid w:val="00F22440"/>
    <w:rsid w:val="00F22A3E"/>
    <w:rsid w:val="00F22C72"/>
    <w:rsid w:val="00F22CBB"/>
    <w:rsid w:val="00F22E7F"/>
    <w:rsid w:val="00F22F58"/>
    <w:rsid w:val="00F22FEB"/>
    <w:rsid w:val="00F2357A"/>
    <w:rsid w:val="00F23F2F"/>
    <w:rsid w:val="00F240E8"/>
    <w:rsid w:val="00F24344"/>
    <w:rsid w:val="00F243FD"/>
    <w:rsid w:val="00F24489"/>
    <w:rsid w:val="00F24528"/>
    <w:rsid w:val="00F24558"/>
    <w:rsid w:val="00F246D5"/>
    <w:rsid w:val="00F24AF8"/>
    <w:rsid w:val="00F24BBB"/>
    <w:rsid w:val="00F24E7C"/>
    <w:rsid w:val="00F24F24"/>
    <w:rsid w:val="00F25568"/>
    <w:rsid w:val="00F257F5"/>
    <w:rsid w:val="00F25C73"/>
    <w:rsid w:val="00F25FF8"/>
    <w:rsid w:val="00F26077"/>
    <w:rsid w:val="00F26141"/>
    <w:rsid w:val="00F261C3"/>
    <w:rsid w:val="00F261CE"/>
    <w:rsid w:val="00F261D3"/>
    <w:rsid w:val="00F26274"/>
    <w:rsid w:val="00F262E4"/>
    <w:rsid w:val="00F26536"/>
    <w:rsid w:val="00F26C81"/>
    <w:rsid w:val="00F26DDE"/>
    <w:rsid w:val="00F27155"/>
    <w:rsid w:val="00F2731C"/>
    <w:rsid w:val="00F27866"/>
    <w:rsid w:val="00F3022F"/>
    <w:rsid w:val="00F30310"/>
    <w:rsid w:val="00F304E2"/>
    <w:rsid w:val="00F3080A"/>
    <w:rsid w:val="00F30B06"/>
    <w:rsid w:val="00F30B2E"/>
    <w:rsid w:val="00F30C2B"/>
    <w:rsid w:val="00F31052"/>
    <w:rsid w:val="00F311EC"/>
    <w:rsid w:val="00F31624"/>
    <w:rsid w:val="00F316B5"/>
    <w:rsid w:val="00F316DF"/>
    <w:rsid w:val="00F316E2"/>
    <w:rsid w:val="00F31929"/>
    <w:rsid w:val="00F31A57"/>
    <w:rsid w:val="00F32776"/>
    <w:rsid w:val="00F32BEC"/>
    <w:rsid w:val="00F32FC4"/>
    <w:rsid w:val="00F332FD"/>
    <w:rsid w:val="00F338A5"/>
    <w:rsid w:val="00F338BD"/>
    <w:rsid w:val="00F33D59"/>
    <w:rsid w:val="00F33EC6"/>
    <w:rsid w:val="00F341BB"/>
    <w:rsid w:val="00F341C0"/>
    <w:rsid w:val="00F34319"/>
    <w:rsid w:val="00F343BE"/>
    <w:rsid w:val="00F34424"/>
    <w:rsid w:val="00F345E9"/>
    <w:rsid w:val="00F34A8C"/>
    <w:rsid w:val="00F34C10"/>
    <w:rsid w:val="00F34CAE"/>
    <w:rsid w:val="00F35442"/>
    <w:rsid w:val="00F3544D"/>
    <w:rsid w:val="00F35753"/>
    <w:rsid w:val="00F35B2F"/>
    <w:rsid w:val="00F35D01"/>
    <w:rsid w:val="00F35FC6"/>
    <w:rsid w:val="00F36031"/>
    <w:rsid w:val="00F36244"/>
    <w:rsid w:val="00F364EB"/>
    <w:rsid w:val="00F3654A"/>
    <w:rsid w:val="00F36606"/>
    <w:rsid w:val="00F36A4C"/>
    <w:rsid w:val="00F36A67"/>
    <w:rsid w:val="00F36BDB"/>
    <w:rsid w:val="00F36D0E"/>
    <w:rsid w:val="00F36D20"/>
    <w:rsid w:val="00F37042"/>
    <w:rsid w:val="00F3730C"/>
    <w:rsid w:val="00F37826"/>
    <w:rsid w:val="00F3784D"/>
    <w:rsid w:val="00F37A09"/>
    <w:rsid w:val="00F37CAE"/>
    <w:rsid w:val="00F37D37"/>
    <w:rsid w:val="00F37E10"/>
    <w:rsid w:val="00F37E6C"/>
    <w:rsid w:val="00F37EB2"/>
    <w:rsid w:val="00F37F39"/>
    <w:rsid w:val="00F40176"/>
    <w:rsid w:val="00F40293"/>
    <w:rsid w:val="00F40468"/>
    <w:rsid w:val="00F4060D"/>
    <w:rsid w:val="00F4080B"/>
    <w:rsid w:val="00F40878"/>
    <w:rsid w:val="00F4096B"/>
    <w:rsid w:val="00F409A7"/>
    <w:rsid w:val="00F40B9F"/>
    <w:rsid w:val="00F40D8A"/>
    <w:rsid w:val="00F41039"/>
    <w:rsid w:val="00F41070"/>
    <w:rsid w:val="00F410D5"/>
    <w:rsid w:val="00F41276"/>
    <w:rsid w:val="00F41A8F"/>
    <w:rsid w:val="00F41DC2"/>
    <w:rsid w:val="00F42377"/>
    <w:rsid w:val="00F42645"/>
    <w:rsid w:val="00F427A3"/>
    <w:rsid w:val="00F427D0"/>
    <w:rsid w:val="00F42AE7"/>
    <w:rsid w:val="00F42B10"/>
    <w:rsid w:val="00F42CAD"/>
    <w:rsid w:val="00F43048"/>
    <w:rsid w:val="00F431AD"/>
    <w:rsid w:val="00F43351"/>
    <w:rsid w:val="00F436A2"/>
    <w:rsid w:val="00F43D48"/>
    <w:rsid w:val="00F443A2"/>
    <w:rsid w:val="00F4467F"/>
    <w:rsid w:val="00F4484B"/>
    <w:rsid w:val="00F4498F"/>
    <w:rsid w:val="00F44E8E"/>
    <w:rsid w:val="00F44F8D"/>
    <w:rsid w:val="00F456FF"/>
    <w:rsid w:val="00F45AA3"/>
    <w:rsid w:val="00F45E59"/>
    <w:rsid w:val="00F45F63"/>
    <w:rsid w:val="00F46501"/>
    <w:rsid w:val="00F465A3"/>
    <w:rsid w:val="00F465A8"/>
    <w:rsid w:val="00F469EA"/>
    <w:rsid w:val="00F46A6D"/>
    <w:rsid w:val="00F47051"/>
    <w:rsid w:val="00F47082"/>
    <w:rsid w:val="00F47467"/>
    <w:rsid w:val="00F477D0"/>
    <w:rsid w:val="00F47835"/>
    <w:rsid w:val="00F47A6C"/>
    <w:rsid w:val="00F47CB6"/>
    <w:rsid w:val="00F50AE4"/>
    <w:rsid w:val="00F50C2B"/>
    <w:rsid w:val="00F50D44"/>
    <w:rsid w:val="00F50DC8"/>
    <w:rsid w:val="00F5101D"/>
    <w:rsid w:val="00F51029"/>
    <w:rsid w:val="00F51164"/>
    <w:rsid w:val="00F516E0"/>
    <w:rsid w:val="00F51820"/>
    <w:rsid w:val="00F51ABE"/>
    <w:rsid w:val="00F51B10"/>
    <w:rsid w:val="00F51C17"/>
    <w:rsid w:val="00F51DDB"/>
    <w:rsid w:val="00F52141"/>
    <w:rsid w:val="00F522C3"/>
    <w:rsid w:val="00F524CD"/>
    <w:rsid w:val="00F52867"/>
    <w:rsid w:val="00F52B93"/>
    <w:rsid w:val="00F52F47"/>
    <w:rsid w:val="00F530D6"/>
    <w:rsid w:val="00F537A3"/>
    <w:rsid w:val="00F537CA"/>
    <w:rsid w:val="00F53A9F"/>
    <w:rsid w:val="00F53E2F"/>
    <w:rsid w:val="00F53EEA"/>
    <w:rsid w:val="00F53FB7"/>
    <w:rsid w:val="00F54097"/>
    <w:rsid w:val="00F54303"/>
    <w:rsid w:val="00F54711"/>
    <w:rsid w:val="00F54D18"/>
    <w:rsid w:val="00F55014"/>
    <w:rsid w:val="00F55244"/>
    <w:rsid w:val="00F55522"/>
    <w:rsid w:val="00F5568F"/>
    <w:rsid w:val="00F561C6"/>
    <w:rsid w:val="00F562A0"/>
    <w:rsid w:val="00F56335"/>
    <w:rsid w:val="00F564B1"/>
    <w:rsid w:val="00F5669B"/>
    <w:rsid w:val="00F56747"/>
    <w:rsid w:val="00F56E54"/>
    <w:rsid w:val="00F570CB"/>
    <w:rsid w:val="00F571DE"/>
    <w:rsid w:val="00F57220"/>
    <w:rsid w:val="00F573FD"/>
    <w:rsid w:val="00F575F4"/>
    <w:rsid w:val="00F57877"/>
    <w:rsid w:val="00F57B1D"/>
    <w:rsid w:val="00F57CFF"/>
    <w:rsid w:val="00F57E0C"/>
    <w:rsid w:val="00F57E57"/>
    <w:rsid w:val="00F57F36"/>
    <w:rsid w:val="00F57F9C"/>
    <w:rsid w:val="00F57FCF"/>
    <w:rsid w:val="00F601CD"/>
    <w:rsid w:val="00F601E9"/>
    <w:rsid w:val="00F60291"/>
    <w:rsid w:val="00F6066D"/>
    <w:rsid w:val="00F60A47"/>
    <w:rsid w:val="00F60AD6"/>
    <w:rsid w:val="00F60E4E"/>
    <w:rsid w:val="00F614D0"/>
    <w:rsid w:val="00F618AD"/>
    <w:rsid w:val="00F618DA"/>
    <w:rsid w:val="00F61A63"/>
    <w:rsid w:val="00F61B6D"/>
    <w:rsid w:val="00F61C3E"/>
    <w:rsid w:val="00F61CD3"/>
    <w:rsid w:val="00F62035"/>
    <w:rsid w:val="00F62240"/>
    <w:rsid w:val="00F6256D"/>
    <w:rsid w:val="00F62687"/>
    <w:rsid w:val="00F6293B"/>
    <w:rsid w:val="00F62AD0"/>
    <w:rsid w:val="00F6310E"/>
    <w:rsid w:val="00F631BE"/>
    <w:rsid w:val="00F631E2"/>
    <w:rsid w:val="00F63221"/>
    <w:rsid w:val="00F63369"/>
    <w:rsid w:val="00F6336C"/>
    <w:rsid w:val="00F633B4"/>
    <w:rsid w:val="00F6343A"/>
    <w:rsid w:val="00F63679"/>
    <w:rsid w:val="00F63885"/>
    <w:rsid w:val="00F63917"/>
    <w:rsid w:val="00F63947"/>
    <w:rsid w:val="00F639F3"/>
    <w:rsid w:val="00F63A79"/>
    <w:rsid w:val="00F63E6A"/>
    <w:rsid w:val="00F6424E"/>
    <w:rsid w:val="00F64281"/>
    <w:rsid w:val="00F646FF"/>
    <w:rsid w:val="00F6491F"/>
    <w:rsid w:val="00F650DF"/>
    <w:rsid w:val="00F657CE"/>
    <w:rsid w:val="00F65913"/>
    <w:rsid w:val="00F65EA8"/>
    <w:rsid w:val="00F66033"/>
    <w:rsid w:val="00F66063"/>
    <w:rsid w:val="00F66406"/>
    <w:rsid w:val="00F665AD"/>
    <w:rsid w:val="00F667C3"/>
    <w:rsid w:val="00F66A19"/>
    <w:rsid w:val="00F67206"/>
    <w:rsid w:val="00F6730B"/>
    <w:rsid w:val="00F6734D"/>
    <w:rsid w:val="00F6739F"/>
    <w:rsid w:val="00F67F5D"/>
    <w:rsid w:val="00F702F3"/>
    <w:rsid w:val="00F707CC"/>
    <w:rsid w:val="00F70B3A"/>
    <w:rsid w:val="00F70D81"/>
    <w:rsid w:val="00F70D8D"/>
    <w:rsid w:val="00F70F4D"/>
    <w:rsid w:val="00F7100D"/>
    <w:rsid w:val="00F712EF"/>
    <w:rsid w:val="00F713C1"/>
    <w:rsid w:val="00F71AE3"/>
    <w:rsid w:val="00F71AF7"/>
    <w:rsid w:val="00F71DF4"/>
    <w:rsid w:val="00F71FF9"/>
    <w:rsid w:val="00F72414"/>
    <w:rsid w:val="00F72D6D"/>
    <w:rsid w:val="00F72FD6"/>
    <w:rsid w:val="00F73455"/>
    <w:rsid w:val="00F73459"/>
    <w:rsid w:val="00F735F8"/>
    <w:rsid w:val="00F737C9"/>
    <w:rsid w:val="00F73970"/>
    <w:rsid w:val="00F73F0B"/>
    <w:rsid w:val="00F73F25"/>
    <w:rsid w:val="00F743E7"/>
    <w:rsid w:val="00F744F3"/>
    <w:rsid w:val="00F74758"/>
    <w:rsid w:val="00F74A25"/>
    <w:rsid w:val="00F74F12"/>
    <w:rsid w:val="00F74FFB"/>
    <w:rsid w:val="00F75175"/>
    <w:rsid w:val="00F75375"/>
    <w:rsid w:val="00F75446"/>
    <w:rsid w:val="00F7574D"/>
    <w:rsid w:val="00F758AD"/>
    <w:rsid w:val="00F75A05"/>
    <w:rsid w:val="00F75A1B"/>
    <w:rsid w:val="00F75DDD"/>
    <w:rsid w:val="00F76052"/>
    <w:rsid w:val="00F760EF"/>
    <w:rsid w:val="00F7624C"/>
    <w:rsid w:val="00F76A04"/>
    <w:rsid w:val="00F76EFC"/>
    <w:rsid w:val="00F77011"/>
    <w:rsid w:val="00F7706D"/>
    <w:rsid w:val="00F775D8"/>
    <w:rsid w:val="00F7782A"/>
    <w:rsid w:val="00F779D3"/>
    <w:rsid w:val="00F77B56"/>
    <w:rsid w:val="00F77CE3"/>
    <w:rsid w:val="00F77D45"/>
    <w:rsid w:val="00F77E76"/>
    <w:rsid w:val="00F77EAD"/>
    <w:rsid w:val="00F77EF2"/>
    <w:rsid w:val="00F8000F"/>
    <w:rsid w:val="00F80110"/>
    <w:rsid w:val="00F80193"/>
    <w:rsid w:val="00F808F1"/>
    <w:rsid w:val="00F80AF5"/>
    <w:rsid w:val="00F80B4E"/>
    <w:rsid w:val="00F81491"/>
    <w:rsid w:val="00F81559"/>
    <w:rsid w:val="00F8165D"/>
    <w:rsid w:val="00F81687"/>
    <w:rsid w:val="00F8171B"/>
    <w:rsid w:val="00F81986"/>
    <w:rsid w:val="00F819EE"/>
    <w:rsid w:val="00F81BAB"/>
    <w:rsid w:val="00F81BC0"/>
    <w:rsid w:val="00F81D2E"/>
    <w:rsid w:val="00F81E10"/>
    <w:rsid w:val="00F81E54"/>
    <w:rsid w:val="00F81F62"/>
    <w:rsid w:val="00F82215"/>
    <w:rsid w:val="00F822D0"/>
    <w:rsid w:val="00F82397"/>
    <w:rsid w:val="00F82494"/>
    <w:rsid w:val="00F82760"/>
    <w:rsid w:val="00F82883"/>
    <w:rsid w:val="00F8292E"/>
    <w:rsid w:val="00F82C73"/>
    <w:rsid w:val="00F82D78"/>
    <w:rsid w:val="00F82ECE"/>
    <w:rsid w:val="00F83275"/>
    <w:rsid w:val="00F83582"/>
    <w:rsid w:val="00F835A9"/>
    <w:rsid w:val="00F835EB"/>
    <w:rsid w:val="00F83601"/>
    <w:rsid w:val="00F836A1"/>
    <w:rsid w:val="00F83A27"/>
    <w:rsid w:val="00F83D5B"/>
    <w:rsid w:val="00F8432D"/>
    <w:rsid w:val="00F845F9"/>
    <w:rsid w:val="00F84AF3"/>
    <w:rsid w:val="00F84C24"/>
    <w:rsid w:val="00F850F3"/>
    <w:rsid w:val="00F853F3"/>
    <w:rsid w:val="00F85543"/>
    <w:rsid w:val="00F85761"/>
    <w:rsid w:val="00F857A6"/>
    <w:rsid w:val="00F85C7C"/>
    <w:rsid w:val="00F85FFD"/>
    <w:rsid w:val="00F86515"/>
    <w:rsid w:val="00F86705"/>
    <w:rsid w:val="00F867F9"/>
    <w:rsid w:val="00F86902"/>
    <w:rsid w:val="00F8696B"/>
    <w:rsid w:val="00F86B9D"/>
    <w:rsid w:val="00F86C5D"/>
    <w:rsid w:val="00F8798E"/>
    <w:rsid w:val="00F87B18"/>
    <w:rsid w:val="00F87C05"/>
    <w:rsid w:val="00F90519"/>
    <w:rsid w:val="00F91412"/>
    <w:rsid w:val="00F9177B"/>
    <w:rsid w:val="00F91A02"/>
    <w:rsid w:val="00F91D6C"/>
    <w:rsid w:val="00F91D97"/>
    <w:rsid w:val="00F91F38"/>
    <w:rsid w:val="00F91FB7"/>
    <w:rsid w:val="00F9217E"/>
    <w:rsid w:val="00F923D1"/>
    <w:rsid w:val="00F9268B"/>
    <w:rsid w:val="00F92941"/>
    <w:rsid w:val="00F929AB"/>
    <w:rsid w:val="00F92A4A"/>
    <w:rsid w:val="00F92CE8"/>
    <w:rsid w:val="00F92F8F"/>
    <w:rsid w:val="00F931F0"/>
    <w:rsid w:val="00F9341E"/>
    <w:rsid w:val="00F93508"/>
    <w:rsid w:val="00F93909"/>
    <w:rsid w:val="00F93A80"/>
    <w:rsid w:val="00F93B0C"/>
    <w:rsid w:val="00F93E0A"/>
    <w:rsid w:val="00F94246"/>
    <w:rsid w:val="00F94380"/>
    <w:rsid w:val="00F94566"/>
    <w:rsid w:val="00F9458A"/>
    <w:rsid w:val="00F94672"/>
    <w:rsid w:val="00F946EE"/>
    <w:rsid w:val="00F948CB"/>
    <w:rsid w:val="00F949B2"/>
    <w:rsid w:val="00F94C0F"/>
    <w:rsid w:val="00F94E90"/>
    <w:rsid w:val="00F95389"/>
    <w:rsid w:val="00F95685"/>
    <w:rsid w:val="00F956F7"/>
    <w:rsid w:val="00F9587B"/>
    <w:rsid w:val="00F95920"/>
    <w:rsid w:val="00F95C24"/>
    <w:rsid w:val="00F95CCF"/>
    <w:rsid w:val="00F962CD"/>
    <w:rsid w:val="00F96448"/>
    <w:rsid w:val="00F96532"/>
    <w:rsid w:val="00F96717"/>
    <w:rsid w:val="00F96851"/>
    <w:rsid w:val="00F96B3D"/>
    <w:rsid w:val="00F96DB5"/>
    <w:rsid w:val="00F96E98"/>
    <w:rsid w:val="00F97142"/>
    <w:rsid w:val="00F97182"/>
    <w:rsid w:val="00F972FE"/>
    <w:rsid w:val="00F977BA"/>
    <w:rsid w:val="00F977C9"/>
    <w:rsid w:val="00F97888"/>
    <w:rsid w:val="00FA0106"/>
    <w:rsid w:val="00FA081C"/>
    <w:rsid w:val="00FA0AAD"/>
    <w:rsid w:val="00FA0AFB"/>
    <w:rsid w:val="00FA0D29"/>
    <w:rsid w:val="00FA0E9F"/>
    <w:rsid w:val="00FA1153"/>
    <w:rsid w:val="00FA11D8"/>
    <w:rsid w:val="00FA136C"/>
    <w:rsid w:val="00FA14D6"/>
    <w:rsid w:val="00FA17F0"/>
    <w:rsid w:val="00FA1E28"/>
    <w:rsid w:val="00FA1F9F"/>
    <w:rsid w:val="00FA205E"/>
    <w:rsid w:val="00FA256B"/>
    <w:rsid w:val="00FA2A22"/>
    <w:rsid w:val="00FA2B51"/>
    <w:rsid w:val="00FA2C93"/>
    <w:rsid w:val="00FA2E99"/>
    <w:rsid w:val="00FA2F6C"/>
    <w:rsid w:val="00FA305E"/>
    <w:rsid w:val="00FA39D3"/>
    <w:rsid w:val="00FA39E1"/>
    <w:rsid w:val="00FA3AB0"/>
    <w:rsid w:val="00FA3CF2"/>
    <w:rsid w:val="00FA3EEC"/>
    <w:rsid w:val="00FA3F86"/>
    <w:rsid w:val="00FA407C"/>
    <w:rsid w:val="00FA4C89"/>
    <w:rsid w:val="00FA516C"/>
    <w:rsid w:val="00FA5267"/>
    <w:rsid w:val="00FA5629"/>
    <w:rsid w:val="00FA56E4"/>
    <w:rsid w:val="00FA580D"/>
    <w:rsid w:val="00FA592A"/>
    <w:rsid w:val="00FA5A50"/>
    <w:rsid w:val="00FA5C73"/>
    <w:rsid w:val="00FA5CF6"/>
    <w:rsid w:val="00FA5E7E"/>
    <w:rsid w:val="00FA68CC"/>
    <w:rsid w:val="00FA6A42"/>
    <w:rsid w:val="00FA6DE8"/>
    <w:rsid w:val="00FA6E0B"/>
    <w:rsid w:val="00FA71D3"/>
    <w:rsid w:val="00FA71FD"/>
    <w:rsid w:val="00FA72B2"/>
    <w:rsid w:val="00FA72D4"/>
    <w:rsid w:val="00FA786F"/>
    <w:rsid w:val="00FA7A86"/>
    <w:rsid w:val="00FA7D3E"/>
    <w:rsid w:val="00FA7DE8"/>
    <w:rsid w:val="00FA7EC8"/>
    <w:rsid w:val="00FA7ED2"/>
    <w:rsid w:val="00FB0096"/>
    <w:rsid w:val="00FB02F6"/>
    <w:rsid w:val="00FB0672"/>
    <w:rsid w:val="00FB0A0B"/>
    <w:rsid w:val="00FB0A82"/>
    <w:rsid w:val="00FB0C4F"/>
    <w:rsid w:val="00FB0EEF"/>
    <w:rsid w:val="00FB1068"/>
    <w:rsid w:val="00FB117F"/>
    <w:rsid w:val="00FB1312"/>
    <w:rsid w:val="00FB1879"/>
    <w:rsid w:val="00FB1F49"/>
    <w:rsid w:val="00FB1FAA"/>
    <w:rsid w:val="00FB21DC"/>
    <w:rsid w:val="00FB22C9"/>
    <w:rsid w:val="00FB29B4"/>
    <w:rsid w:val="00FB29C2"/>
    <w:rsid w:val="00FB2F88"/>
    <w:rsid w:val="00FB33EF"/>
    <w:rsid w:val="00FB36FD"/>
    <w:rsid w:val="00FB3B6F"/>
    <w:rsid w:val="00FB3D23"/>
    <w:rsid w:val="00FB3FB8"/>
    <w:rsid w:val="00FB4336"/>
    <w:rsid w:val="00FB495B"/>
    <w:rsid w:val="00FB4AE1"/>
    <w:rsid w:val="00FB4D37"/>
    <w:rsid w:val="00FB5017"/>
    <w:rsid w:val="00FB511A"/>
    <w:rsid w:val="00FB546C"/>
    <w:rsid w:val="00FB54A9"/>
    <w:rsid w:val="00FB56CD"/>
    <w:rsid w:val="00FB5748"/>
    <w:rsid w:val="00FB5806"/>
    <w:rsid w:val="00FB5A11"/>
    <w:rsid w:val="00FB5EF7"/>
    <w:rsid w:val="00FB60D2"/>
    <w:rsid w:val="00FB6646"/>
    <w:rsid w:val="00FB67B8"/>
    <w:rsid w:val="00FB6ABB"/>
    <w:rsid w:val="00FB6E21"/>
    <w:rsid w:val="00FB73BE"/>
    <w:rsid w:val="00FB75C8"/>
    <w:rsid w:val="00FB778D"/>
    <w:rsid w:val="00FB79F2"/>
    <w:rsid w:val="00FB7A97"/>
    <w:rsid w:val="00FB7CFB"/>
    <w:rsid w:val="00FC0004"/>
    <w:rsid w:val="00FC023F"/>
    <w:rsid w:val="00FC0412"/>
    <w:rsid w:val="00FC04B7"/>
    <w:rsid w:val="00FC0818"/>
    <w:rsid w:val="00FC09CE"/>
    <w:rsid w:val="00FC0C15"/>
    <w:rsid w:val="00FC0D5C"/>
    <w:rsid w:val="00FC0F50"/>
    <w:rsid w:val="00FC0F9B"/>
    <w:rsid w:val="00FC164B"/>
    <w:rsid w:val="00FC16E9"/>
    <w:rsid w:val="00FC18FC"/>
    <w:rsid w:val="00FC1A76"/>
    <w:rsid w:val="00FC1B0D"/>
    <w:rsid w:val="00FC1B31"/>
    <w:rsid w:val="00FC1DB9"/>
    <w:rsid w:val="00FC2665"/>
    <w:rsid w:val="00FC2B87"/>
    <w:rsid w:val="00FC2EC6"/>
    <w:rsid w:val="00FC2F90"/>
    <w:rsid w:val="00FC36D6"/>
    <w:rsid w:val="00FC3A02"/>
    <w:rsid w:val="00FC3F1F"/>
    <w:rsid w:val="00FC41FF"/>
    <w:rsid w:val="00FC429C"/>
    <w:rsid w:val="00FC4646"/>
    <w:rsid w:val="00FC47A1"/>
    <w:rsid w:val="00FC490E"/>
    <w:rsid w:val="00FC4A99"/>
    <w:rsid w:val="00FC4B8F"/>
    <w:rsid w:val="00FC4DBD"/>
    <w:rsid w:val="00FC4DDD"/>
    <w:rsid w:val="00FC4EDC"/>
    <w:rsid w:val="00FC5198"/>
    <w:rsid w:val="00FC522A"/>
    <w:rsid w:val="00FC5335"/>
    <w:rsid w:val="00FC55F2"/>
    <w:rsid w:val="00FC5682"/>
    <w:rsid w:val="00FC5815"/>
    <w:rsid w:val="00FC59CC"/>
    <w:rsid w:val="00FC5D8F"/>
    <w:rsid w:val="00FC5DEA"/>
    <w:rsid w:val="00FC617F"/>
    <w:rsid w:val="00FC62D1"/>
    <w:rsid w:val="00FC6681"/>
    <w:rsid w:val="00FC67EB"/>
    <w:rsid w:val="00FC6962"/>
    <w:rsid w:val="00FC6AD9"/>
    <w:rsid w:val="00FC6BC7"/>
    <w:rsid w:val="00FC6CC0"/>
    <w:rsid w:val="00FC7274"/>
    <w:rsid w:val="00FC7599"/>
    <w:rsid w:val="00FC766F"/>
    <w:rsid w:val="00FC76EC"/>
    <w:rsid w:val="00FC77CA"/>
    <w:rsid w:val="00FC78E7"/>
    <w:rsid w:val="00FC79B1"/>
    <w:rsid w:val="00FC7AC6"/>
    <w:rsid w:val="00FC7AE6"/>
    <w:rsid w:val="00FC7B79"/>
    <w:rsid w:val="00FC7DC8"/>
    <w:rsid w:val="00FC7FCC"/>
    <w:rsid w:val="00FD0102"/>
    <w:rsid w:val="00FD04F1"/>
    <w:rsid w:val="00FD0AD8"/>
    <w:rsid w:val="00FD0B75"/>
    <w:rsid w:val="00FD0D46"/>
    <w:rsid w:val="00FD0E7B"/>
    <w:rsid w:val="00FD109B"/>
    <w:rsid w:val="00FD138D"/>
    <w:rsid w:val="00FD158F"/>
    <w:rsid w:val="00FD1663"/>
    <w:rsid w:val="00FD1741"/>
    <w:rsid w:val="00FD1F85"/>
    <w:rsid w:val="00FD245B"/>
    <w:rsid w:val="00FD2747"/>
    <w:rsid w:val="00FD27ED"/>
    <w:rsid w:val="00FD2965"/>
    <w:rsid w:val="00FD299E"/>
    <w:rsid w:val="00FD29D3"/>
    <w:rsid w:val="00FD2A5F"/>
    <w:rsid w:val="00FD2A76"/>
    <w:rsid w:val="00FD2DA8"/>
    <w:rsid w:val="00FD3180"/>
    <w:rsid w:val="00FD3843"/>
    <w:rsid w:val="00FD397F"/>
    <w:rsid w:val="00FD3C9B"/>
    <w:rsid w:val="00FD3EFC"/>
    <w:rsid w:val="00FD4185"/>
    <w:rsid w:val="00FD4272"/>
    <w:rsid w:val="00FD437D"/>
    <w:rsid w:val="00FD47BA"/>
    <w:rsid w:val="00FD4BE4"/>
    <w:rsid w:val="00FD4C72"/>
    <w:rsid w:val="00FD4E56"/>
    <w:rsid w:val="00FD526C"/>
    <w:rsid w:val="00FD53CC"/>
    <w:rsid w:val="00FD570F"/>
    <w:rsid w:val="00FD57B9"/>
    <w:rsid w:val="00FD5921"/>
    <w:rsid w:val="00FD5B1E"/>
    <w:rsid w:val="00FD5CC7"/>
    <w:rsid w:val="00FD5D43"/>
    <w:rsid w:val="00FD5F65"/>
    <w:rsid w:val="00FD6FC0"/>
    <w:rsid w:val="00FD707C"/>
    <w:rsid w:val="00FD71F5"/>
    <w:rsid w:val="00FD73E8"/>
    <w:rsid w:val="00FD74EE"/>
    <w:rsid w:val="00FD7623"/>
    <w:rsid w:val="00FD76CA"/>
    <w:rsid w:val="00FD76FF"/>
    <w:rsid w:val="00FD7730"/>
    <w:rsid w:val="00FD7748"/>
    <w:rsid w:val="00FD7BD8"/>
    <w:rsid w:val="00FD7C5A"/>
    <w:rsid w:val="00FE02FE"/>
    <w:rsid w:val="00FE044D"/>
    <w:rsid w:val="00FE068F"/>
    <w:rsid w:val="00FE0880"/>
    <w:rsid w:val="00FE0A33"/>
    <w:rsid w:val="00FE0B73"/>
    <w:rsid w:val="00FE0BC7"/>
    <w:rsid w:val="00FE1408"/>
    <w:rsid w:val="00FE17F6"/>
    <w:rsid w:val="00FE190C"/>
    <w:rsid w:val="00FE1A77"/>
    <w:rsid w:val="00FE1E15"/>
    <w:rsid w:val="00FE24DB"/>
    <w:rsid w:val="00FE2895"/>
    <w:rsid w:val="00FE2900"/>
    <w:rsid w:val="00FE2ACD"/>
    <w:rsid w:val="00FE3083"/>
    <w:rsid w:val="00FE357F"/>
    <w:rsid w:val="00FE3CC0"/>
    <w:rsid w:val="00FE3D16"/>
    <w:rsid w:val="00FE3DE0"/>
    <w:rsid w:val="00FE4141"/>
    <w:rsid w:val="00FE4676"/>
    <w:rsid w:val="00FE4B75"/>
    <w:rsid w:val="00FE4FD8"/>
    <w:rsid w:val="00FE5137"/>
    <w:rsid w:val="00FE51FB"/>
    <w:rsid w:val="00FE53C8"/>
    <w:rsid w:val="00FE5413"/>
    <w:rsid w:val="00FE5760"/>
    <w:rsid w:val="00FE59F2"/>
    <w:rsid w:val="00FE5A34"/>
    <w:rsid w:val="00FE5C31"/>
    <w:rsid w:val="00FE5E36"/>
    <w:rsid w:val="00FE5EC8"/>
    <w:rsid w:val="00FE6099"/>
    <w:rsid w:val="00FE649B"/>
    <w:rsid w:val="00FE662F"/>
    <w:rsid w:val="00FE6926"/>
    <w:rsid w:val="00FE6AC4"/>
    <w:rsid w:val="00FE6ACE"/>
    <w:rsid w:val="00FE7122"/>
    <w:rsid w:val="00FE72E0"/>
    <w:rsid w:val="00FE76D7"/>
    <w:rsid w:val="00FE7751"/>
    <w:rsid w:val="00FE7ACD"/>
    <w:rsid w:val="00FF0142"/>
    <w:rsid w:val="00FF0285"/>
    <w:rsid w:val="00FF06F4"/>
    <w:rsid w:val="00FF07A0"/>
    <w:rsid w:val="00FF07AF"/>
    <w:rsid w:val="00FF0B79"/>
    <w:rsid w:val="00FF0C47"/>
    <w:rsid w:val="00FF0D6A"/>
    <w:rsid w:val="00FF0F98"/>
    <w:rsid w:val="00FF13B8"/>
    <w:rsid w:val="00FF1601"/>
    <w:rsid w:val="00FF1CAF"/>
    <w:rsid w:val="00FF1D5D"/>
    <w:rsid w:val="00FF1ED5"/>
    <w:rsid w:val="00FF1FD8"/>
    <w:rsid w:val="00FF212A"/>
    <w:rsid w:val="00FF2211"/>
    <w:rsid w:val="00FF223C"/>
    <w:rsid w:val="00FF22CF"/>
    <w:rsid w:val="00FF256C"/>
    <w:rsid w:val="00FF28A1"/>
    <w:rsid w:val="00FF3202"/>
    <w:rsid w:val="00FF320D"/>
    <w:rsid w:val="00FF3B33"/>
    <w:rsid w:val="00FF3BFC"/>
    <w:rsid w:val="00FF3CDE"/>
    <w:rsid w:val="00FF3F8B"/>
    <w:rsid w:val="00FF4062"/>
    <w:rsid w:val="00FF4171"/>
    <w:rsid w:val="00FF4613"/>
    <w:rsid w:val="00FF4A68"/>
    <w:rsid w:val="00FF4B64"/>
    <w:rsid w:val="00FF4B9F"/>
    <w:rsid w:val="00FF4E0F"/>
    <w:rsid w:val="00FF5011"/>
    <w:rsid w:val="00FF5063"/>
    <w:rsid w:val="00FF5505"/>
    <w:rsid w:val="00FF570A"/>
    <w:rsid w:val="00FF57B3"/>
    <w:rsid w:val="00FF5825"/>
    <w:rsid w:val="00FF582D"/>
    <w:rsid w:val="00FF595C"/>
    <w:rsid w:val="00FF5BAB"/>
    <w:rsid w:val="00FF5D54"/>
    <w:rsid w:val="00FF601C"/>
    <w:rsid w:val="00FF631A"/>
    <w:rsid w:val="00FF6916"/>
    <w:rsid w:val="00FF6A9C"/>
    <w:rsid w:val="00FF6E09"/>
    <w:rsid w:val="00FF70C3"/>
    <w:rsid w:val="00FF7334"/>
    <w:rsid w:val="00FF7360"/>
    <w:rsid w:val="00FF76AC"/>
    <w:rsid w:val="00FF79E9"/>
    <w:rsid w:val="00FF7AC2"/>
    <w:rsid w:val="00FF7CAE"/>
    <w:rsid w:val="00FF7E9C"/>
    <w:rsid w:val="00FF7ED1"/>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930697"/>
  <w15:chartTrackingRefBased/>
  <w15:docId w15:val="{50D41E06-E6F5-4A2E-999B-A9DD7A1B2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B71FB"/>
    <w:rPr>
      <w:rFonts w:ascii="Verdana" w:hAnsi="Verdana"/>
    </w:rPr>
  </w:style>
  <w:style w:type="paragraph" w:styleId="Heading1">
    <w:name w:val="heading 1"/>
    <w:basedOn w:val="Normal"/>
    <w:next w:val="BodyText"/>
    <w:qFormat/>
    <w:rsid w:val="004B71FB"/>
    <w:pPr>
      <w:keepNext/>
      <w:spacing w:before="240" w:after="60"/>
      <w:outlineLvl w:val="0"/>
    </w:pPr>
    <w:rPr>
      <w:rFonts w:ascii="Segoe UI Light" w:hAnsi="Segoe UI Light"/>
      <w:b/>
      <w:color w:val="000080"/>
      <w:kern w:val="32"/>
      <w:sz w:val="56"/>
    </w:rPr>
  </w:style>
  <w:style w:type="paragraph" w:styleId="Heading2">
    <w:name w:val="heading 2"/>
    <w:basedOn w:val="Normal"/>
    <w:next w:val="BodyText"/>
    <w:qFormat/>
    <w:rsid w:val="004B71FB"/>
    <w:pPr>
      <w:keepNext/>
      <w:spacing w:before="240" w:after="60"/>
      <w:outlineLvl w:val="1"/>
    </w:pPr>
    <w:rPr>
      <w:rFonts w:ascii="Segoe UI Light" w:hAnsi="Segoe UI Light"/>
      <w:color w:val="CC0000"/>
      <w:sz w:val="40"/>
    </w:rPr>
  </w:style>
  <w:style w:type="paragraph" w:styleId="Heading3">
    <w:name w:val="heading 3"/>
    <w:basedOn w:val="Heading2"/>
    <w:next w:val="BodyText"/>
    <w:qFormat/>
    <w:rsid w:val="004B71FB"/>
    <w:pPr>
      <w:outlineLvl w:val="2"/>
    </w:pPr>
    <w:rPr>
      <w:color w:val="538135"/>
      <w:sz w:val="36"/>
    </w:rPr>
  </w:style>
  <w:style w:type="paragraph" w:styleId="Heading4">
    <w:name w:val="heading 4"/>
    <w:basedOn w:val="Heading2"/>
    <w:next w:val="Normal"/>
    <w:rsid w:val="004B71FB"/>
    <w:pPr>
      <w:outlineLvl w:val="3"/>
    </w:pPr>
  </w:style>
  <w:style w:type="character" w:default="1" w:styleId="DefaultParagraphFont">
    <w:name w:val="Default Paragraph Font"/>
    <w:uiPriority w:val="1"/>
    <w:semiHidden/>
    <w:unhideWhenUsed/>
    <w:rsid w:val="004B71F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B71FB"/>
  </w:style>
  <w:style w:type="paragraph" w:customStyle="1" w:styleId="Intro1stSentence">
    <w:name w:val="Intro 1st Sentence"/>
    <w:basedOn w:val="Normal"/>
    <w:link w:val="Intro1stSentenceChar"/>
    <w:rsid w:val="004B71FB"/>
    <w:pPr>
      <w:ind w:right="2707"/>
    </w:pPr>
    <w:rPr>
      <w:color w:val="993300"/>
      <w:sz w:val="24"/>
    </w:rPr>
  </w:style>
  <w:style w:type="paragraph" w:customStyle="1" w:styleId="FigureCaption">
    <w:name w:val="Figure Caption"/>
    <w:basedOn w:val="Normal"/>
    <w:next w:val="BodyText"/>
    <w:link w:val="FigureCaptionChar"/>
    <w:rsid w:val="004B71FB"/>
    <w:rPr>
      <w:color w:val="1F497D"/>
    </w:rPr>
  </w:style>
  <w:style w:type="paragraph" w:customStyle="1" w:styleId="SideBar">
    <w:name w:val="SideBar"/>
    <w:basedOn w:val="Normal"/>
    <w:rsid w:val="004B71FB"/>
    <w:pPr>
      <w:pBdr>
        <w:right w:val="single" w:sz="2" w:space="4" w:color="0000FF"/>
      </w:pBdr>
      <w:ind w:left="720" w:right="5760"/>
    </w:pPr>
    <w:rPr>
      <w:rFonts w:ascii="Calibri" w:hAnsi="Calibri"/>
      <w:color w:val="1F497D"/>
    </w:rPr>
  </w:style>
  <w:style w:type="paragraph" w:styleId="BodyText">
    <w:name w:val="Body Text"/>
    <w:basedOn w:val="Normal"/>
    <w:link w:val="BodyTextChar"/>
    <w:rsid w:val="004B71FB"/>
    <w:pPr>
      <w:jc w:val="both"/>
    </w:pPr>
    <w:rPr>
      <w:rFonts w:ascii="Calibri" w:hAnsi="Calibri"/>
    </w:rPr>
  </w:style>
  <w:style w:type="paragraph" w:customStyle="1" w:styleId="FastFactsHeader">
    <w:name w:val="Fast Facts Header"/>
    <w:basedOn w:val="Normal"/>
    <w:rsid w:val="004B71FB"/>
    <w:pPr>
      <w:shd w:val="clear" w:color="auto" w:fill="000080"/>
      <w:ind w:left="720" w:right="5760"/>
      <w:jc w:val="center"/>
    </w:pPr>
    <w:rPr>
      <w:rFonts w:ascii="Helvetica" w:hAnsi="Helvetica"/>
      <w:b/>
      <w:color w:val="FFFFFF"/>
      <w:sz w:val="24"/>
    </w:rPr>
  </w:style>
  <w:style w:type="paragraph" w:customStyle="1" w:styleId="AuthorName">
    <w:name w:val="Author Name"/>
    <w:basedOn w:val="Normal"/>
    <w:rsid w:val="004B71FB"/>
    <w:pPr>
      <w:pBdr>
        <w:right w:val="single" w:sz="4" w:space="4" w:color="0000FF"/>
      </w:pBdr>
      <w:ind w:left="720" w:right="5760"/>
    </w:pPr>
    <w:rPr>
      <w:rFonts w:ascii="Calibri" w:hAnsi="Calibri"/>
      <w:b/>
      <w:color w:val="538135"/>
      <w:sz w:val="24"/>
    </w:rPr>
  </w:style>
  <w:style w:type="paragraph" w:customStyle="1" w:styleId="Bio">
    <w:name w:val="Bio"/>
    <w:basedOn w:val="AuthorName"/>
    <w:rsid w:val="004B71FB"/>
    <w:rPr>
      <w:b w:val="0"/>
      <w:sz w:val="20"/>
    </w:rPr>
  </w:style>
  <w:style w:type="paragraph" w:customStyle="1" w:styleId="SidebarCaption">
    <w:name w:val="Sidebar Caption"/>
    <w:basedOn w:val="SideBar"/>
    <w:rsid w:val="004B71FB"/>
    <w:rPr>
      <w:b/>
      <w:sz w:val="24"/>
    </w:rPr>
  </w:style>
  <w:style w:type="paragraph" w:customStyle="1" w:styleId="AuthorEmailandPhone">
    <w:name w:val="Author Email and Phone"/>
    <w:basedOn w:val="AuthorName"/>
    <w:rsid w:val="004B71FB"/>
    <w:rPr>
      <w:b w:val="0"/>
      <w:sz w:val="20"/>
      <w:u w:val="single"/>
    </w:rPr>
  </w:style>
  <w:style w:type="paragraph" w:customStyle="1" w:styleId="PullQuote">
    <w:name w:val="PullQuote"/>
    <w:basedOn w:val="Normal"/>
    <w:rsid w:val="004B71FB"/>
    <w:pPr>
      <w:pBdr>
        <w:top w:val="single" w:sz="4" w:space="10" w:color="2F5496"/>
        <w:left w:val="single" w:sz="4" w:space="20" w:color="2F5496"/>
        <w:bottom w:val="single" w:sz="4" w:space="10" w:color="2F5496"/>
        <w:right w:val="single" w:sz="4" w:space="20" w:color="2F5496"/>
      </w:pBdr>
      <w:shd w:val="clear" w:color="auto" w:fill="0070C0"/>
      <w:spacing w:before="240" w:after="240" w:line="288" w:lineRule="auto"/>
      <w:ind w:left="1440" w:right="5040"/>
    </w:pPr>
    <w:rPr>
      <w:rFonts w:ascii="Segoe UI" w:hAnsi="Segoe UI"/>
      <w:color w:val="FFFFFF"/>
      <w:sz w:val="24"/>
    </w:rPr>
  </w:style>
  <w:style w:type="paragraph" w:customStyle="1" w:styleId="CodeSnippet">
    <w:name w:val="Code Snippet"/>
    <w:basedOn w:val="Normal"/>
    <w:rsid w:val="004B71FB"/>
    <w:pPr>
      <w:shd w:val="clear" w:color="auto" w:fill="F3F3F3"/>
      <w:suppressAutoHyphens/>
      <w:ind w:left="720" w:right="3240"/>
    </w:pPr>
    <w:rPr>
      <w:rFonts w:ascii="Consolas" w:hAnsi="Consolas"/>
      <w:noProof/>
      <w:color w:val="000000"/>
    </w:rPr>
  </w:style>
  <w:style w:type="paragraph" w:customStyle="1" w:styleId="CodeListing">
    <w:name w:val="Code Listing"/>
    <w:basedOn w:val="CodeSnippet"/>
    <w:rsid w:val="004B71FB"/>
    <w:pPr>
      <w:shd w:val="clear" w:color="auto" w:fill="D9D9D9"/>
      <w:ind w:right="1872"/>
    </w:pPr>
  </w:style>
  <w:style w:type="paragraph" w:customStyle="1" w:styleId="CodeListingHeader">
    <w:name w:val="Code Listing Header"/>
    <w:basedOn w:val="CodeSnippet"/>
    <w:next w:val="CodeListing"/>
    <w:rsid w:val="004B71FB"/>
    <w:pPr>
      <w:shd w:val="clear" w:color="auto" w:fill="0060A8"/>
      <w:ind w:right="1872"/>
    </w:pPr>
    <w:rPr>
      <w:rFonts w:ascii="Calibri" w:hAnsi="Calibri"/>
      <w:color w:val="FFFFFF"/>
      <w:sz w:val="24"/>
    </w:rPr>
  </w:style>
  <w:style w:type="paragraph" w:customStyle="1" w:styleId="FastFactsText">
    <w:name w:val="Fast Facts Text"/>
    <w:basedOn w:val="FastFactsHeader"/>
    <w:rsid w:val="004B71FB"/>
    <w:pPr>
      <w:shd w:val="clear" w:color="auto" w:fill="auto"/>
      <w:jc w:val="left"/>
    </w:pPr>
    <w:rPr>
      <w:rFonts w:ascii="Calibri" w:hAnsi="Calibri"/>
      <w:color w:val="666699"/>
      <w:sz w:val="20"/>
    </w:rPr>
  </w:style>
  <w:style w:type="paragraph" w:customStyle="1" w:styleId="Introremaining">
    <w:name w:val="Intro (remaining)"/>
    <w:basedOn w:val="Intro1stSentence"/>
    <w:next w:val="BodyText"/>
    <w:link w:val="IntroremainingChar"/>
    <w:rsid w:val="004B71FB"/>
    <w:rPr>
      <w:bCs/>
      <w:color w:val="auto"/>
    </w:rPr>
  </w:style>
  <w:style w:type="character" w:customStyle="1" w:styleId="Intro1stSentenceChar">
    <w:name w:val="Intro 1st Sentence Char"/>
    <w:link w:val="Intro1stSentence"/>
    <w:rsid w:val="004B71FB"/>
    <w:rPr>
      <w:rFonts w:ascii="Verdana" w:hAnsi="Verdana"/>
      <w:color w:val="993300"/>
      <w:sz w:val="24"/>
    </w:rPr>
  </w:style>
  <w:style w:type="character" w:customStyle="1" w:styleId="IntroremainingChar">
    <w:name w:val="Intro (remaining) Char"/>
    <w:link w:val="Introremaining"/>
    <w:rsid w:val="004B71FB"/>
    <w:rPr>
      <w:rFonts w:ascii="Verdana" w:hAnsi="Verdana"/>
      <w:bCs/>
      <w:sz w:val="24"/>
    </w:rPr>
  </w:style>
  <w:style w:type="paragraph" w:customStyle="1" w:styleId="FigureCaptionBold">
    <w:name w:val="Figure Caption + Bold"/>
    <w:basedOn w:val="FigureCaption"/>
    <w:link w:val="FigureCaptionBoldChar"/>
    <w:rsid w:val="004B71FB"/>
    <w:rPr>
      <w:b/>
      <w:bCs/>
      <w:iCs/>
    </w:rPr>
  </w:style>
  <w:style w:type="character" w:customStyle="1" w:styleId="FigureCaptionChar">
    <w:name w:val="Figure Caption Char"/>
    <w:link w:val="FigureCaption"/>
    <w:rsid w:val="004B71FB"/>
    <w:rPr>
      <w:rFonts w:ascii="Verdana" w:hAnsi="Verdana"/>
      <w:color w:val="1F497D"/>
    </w:rPr>
  </w:style>
  <w:style w:type="character" w:customStyle="1" w:styleId="FigureCaptionBoldChar">
    <w:name w:val="Figure Caption + Bold Char"/>
    <w:link w:val="FigureCaptionBold"/>
    <w:rsid w:val="004B71FB"/>
    <w:rPr>
      <w:rFonts w:ascii="Verdana" w:hAnsi="Verdana"/>
      <w:b/>
      <w:bCs/>
      <w:iCs/>
      <w:color w:val="1F497D"/>
    </w:rPr>
  </w:style>
  <w:style w:type="paragraph" w:customStyle="1" w:styleId="NumberedBodyText">
    <w:name w:val="Numbered Body Text"/>
    <w:basedOn w:val="BodyText"/>
    <w:rsid w:val="004B71FB"/>
    <w:pPr>
      <w:numPr>
        <w:numId w:val="1"/>
      </w:numPr>
      <w:tabs>
        <w:tab w:val="clear" w:pos="720"/>
        <w:tab w:val="num" w:pos="360"/>
      </w:tabs>
      <w:ind w:left="0" w:firstLine="0"/>
    </w:pPr>
  </w:style>
  <w:style w:type="paragraph" w:customStyle="1" w:styleId="BullettedBodyText">
    <w:name w:val="Bulletted Body Text"/>
    <w:basedOn w:val="BodyText"/>
    <w:rsid w:val="004B71FB"/>
    <w:pPr>
      <w:numPr>
        <w:numId w:val="2"/>
      </w:numPr>
    </w:pPr>
  </w:style>
  <w:style w:type="character" w:styleId="Hyperlink">
    <w:name w:val="Hyperlink"/>
    <w:rsid w:val="004B71FB"/>
    <w:rPr>
      <w:color w:val="0000FF"/>
      <w:u w:val="single"/>
    </w:rPr>
  </w:style>
  <w:style w:type="paragraph" w:customStyle="1" w:styleId="TableHeading">
    <w:name w:val="Table Heading"/>
    <w:basedOn w:val="Normal"/>
    <w:rsid w:val="004B71FB"/>
    <w:pPr>
      <w:pBdr>
        <w:top w:val="single" w:sz="8" w:space="1" w:color="0060A8"/>
        <w:left w:val="single" w:sz="8" w:space="4" w:color="0060A8"/>
        <w:bottom w:val="single" w:sz="8" w:space="1" w:color="0060A8"/>
        <w:right w:val="single" w:sz="8" w:space="4" w:color="0060A8"/>
      </w:pBdr>
      <w:shd w:val="clear" w:color="auto" w:fill="0060A8"/>
    </w:pPr>
    <w:rPr>
      <w:rFonts w:ascii="Calibri" w:hAnsi="Calibri"/>
      <w:b/>
      <w:color w:val="FFFFFF"/>
    </w:rPr>
  </w:style>
  <w:style w:type="paragraph" w:customStyle="1" w:styleId="TableText">
    <w:name w:val="Table Text"/>
    <w:basedOn w:val="Normal"/>
    <w:rsid w:val="004B71FB"/>
    <w:pPr>
      <w:shd w:val="clear" w:color="auto" w:fill="DCE6F2"/>
    </w:pPr>
    <w:rPr>
      <w:rFonts w:ascii="Calibri" w:hAnsi="Calibri"/>
    </w:rPr>
  </w:style>
  <w:style w:type="paragraph" w:customStyle="1" w:styleId="TableCaption">
    <w:name w:val="Table Caption"/>
    <w:basedOn w:val="FigureCaption"/>
    <w:rsid w:val="004B71FB"/>
  </w:style>
  <w:style w:type="paragraph" w:styleId="BalloonText">
    <w:name w:val="Balloon Text"/>
    <w:basedOn w:val="Normal"/>
    <w:link w:val="BalloonTextChar"/>
    <w:uiPriority w:val="99"/>
    <w:semiHidden/>
    <w:unhideWhenUsed/>
    <w:rsid w:val="004B71FB"/>
    <w:rPr>
      <w:rFonts w:ascii="Tahoma" w:hAnsi="Tahoma" w:cs="Tahoma"/>
      <w:sz w:val="16"/>
      <w:szCs w:val="16"/>
    </w:rPr>
  </w:style>
  <w:style w:type="character" w:customStyle="1" w:styleId="BalloonTextChar">
    <w:name w:val="Balloon Text Char"/>
    <w:link w:val="BalloonText"/>
    <w:uiPriority w:val="99"/>
    <w:semiHidden/>
    <w:rsid w:val="004B71FB"/>
    <w:rPr>
      <w:rFonts w:ascii="Tahoma" w:hAnsi="Tahoma" w:cs="Tahoma"/>
      <w:sz w:val="16"/>
      <w:szCs w:val="16"/>
    </w:rPr>
  </w:style>
  <w:style w:type="paragraph" w:styleId="ListParagraph">
    <w:name w:val="List Paragraph"/>
    <w:basedOn w:val="Normal"/>
    <w:link w:val="ListParagraphChar"/>
    <w:uiPriority w:val="34"/>
    <w:qFormat/>
    <w:rsid w:val="004B71FB"/>
    <w:pPr>
      <w:ind w:left="720"/>
    </w:pPr>
  </w:style>
  <w:style w:type="table" w:styleId="TableGrid">
    <w:name w:val="Table Grid"/>
    <w:basedOn w:val="TableNormal"/>
    <w:uiPriority w:val="59"/>
    <w:rsid w:val="004B71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4B71FB"/>
    <w:rPr>
      <w:sz w:val="16"/>
      <w:szCs w:val="16"/>
    </w:rPr>
  </w:style>
  <w:style w:type="paragraph" w:styleId="CommentText">
    <w:name w:val="annotation text"/>
    <w:basedOn w:val="Normal"/>
    <w:link w:val="CommentTextChar"/>
    <w:uiPriority w:val="99"/>
    <w:unhideWhenUsed/>
    <w:rsid w:val="004B71FB"/>
  </w:style>
  <w:style w:type="character" w:customStyle="1" w:styleId="CommentTextChar">
    <w:name w:val="Comment Text Char"/>
    <w:link w:val="CommentText"/>
    <w:uiPriority w:val="99"/>
    <w:rsid w:val="004B71FB"/>
    <w:rPr>
      <w:rFonts w:ascii="Verdana" w:hAnsi="Verdana"/>
    </w:rPr>
  </w:style>
  <w:style w:type="paragraph" w:styleId="CommentSubject">
    <w:name w:val="annotation subject"/>
    <w:basedOn w:val="CommentText"/>
    <w:next w:val="CommentText"/>
    <w:link w:val="CommentSubjectChar"/>
    <w:uiPriority w:val="99"/>
    <w:semiHidden/>
    <w:unhideWhenUsed/>
    <w:rsid w:val="004B71FB"/>
    <w:rPr>
      <w:b/>
      <w:bCs/>
    </w:rPr>
  </w:style>
  <w:style w:type="character" w:customStyle="1" w:styleId="CommentSubjectChar">
    <w:name w:val="Comment Subject Char"/>
    <w:link w:val="CommentSubject"/>
    <w:uiPriority w:val="99"/>
    <w:semiHidden/>
    <w:rsid w:val="004B71FB"/>
    <w:rPr>
      <w:rFonts w:ascii="Verdana" w:hAnsi="Verdana"/>
      <w:b/>
      <w:bCs/>
    </w:rPr>
  </w:style>
  <w:style w:type="paragraph" w:customStyle="1" w:styleId="Figure">
    <w:name w:val="Figure"/>
    <w:basedOn w:val="BodyText"/>
    <w:next w:val="FigureCaption"/>
    <w:qFormat/>
    <w:rsid w:val="004B71FB"/>
  </w:style>
  <w:style w:type="paragraph" w:styleId="Title">
    <w:name w:val="Title"/>
    <w:basedOn w:val="Normal"/>
    <w:next w:val="Normal"/>
    <w:link w:val="TitleChar"/>
    <w:uiPriority w:val="10"/>
    <w:qFormat/>
    <w:rsid w:val="006F1F8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1F8B"/>
    <w:rPr>
      <w:rFonts w:asciiTheme="majorHAnsi" w:eastAsiaTheme="majorEastAsia" w:hAnsiTheme="majorHAnsi" w:cstheme="majorBidi"/>
      <w:spacing w:val="-10"/>
      <w:kern w:val="28"/>
      <w:sz w:val="56"/>
      <w:szCs w:val="56"/>
    </w:rPr>
  </w:style>
  <w:style w:type="table" w:styleId="TableGridLight">
    <w:name w:val="Grid Table Light"/>
    <w:basedOn w:val="TableNormal"/>
    <w:uiPriority w:val="40"/>
    <w:rsid w:val="00F2653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B94F28"/>
    <w:rPr>
      <w:rFonts w:ascii="Verdana" w:hAnsi="Verdana"/>
    </w:rPr>
  </w:style>
  <w:style w:type="character" w:customStyle="1" w:styleId="crayon-e">
    <w:name w:val="crayon-e"/>
    <w:basedOn w:val="DefaultParagraphFont"/>
    <w:rsid w:val="00B2591B"/>
  </w:style>
  <w:style w:type="character" w:customStyle="1" w:styleId="crayon-o">
    <w:name w:val="crayon-o"/>
    <w:basedOn w:val="DefaultParagraphFont"/>
    <w:rsid w:val="00B2591B"/>
  </w:style>
  <w:style w:type="character" w:customStyle="1" w:styleId="crayon-s">
    <w:name w:val="crayon-s"/>
    <w:basedOn w:val="DefaultParagraphFont"/>
    <w:rsid w:val="00B2591B"/>
  </w:style>
  <w:style w:type="character" w:customStyle="1" w:styleId="BodyTextChar">
    <w:name w:val="Body Text Char"/>
    <w:basedOn w:val="DefaultParagraphFont"/>
    <w:link w:val="BodyText"/>
    <w:rsid w:val="008C1F2D"/>
    <w:rPr>
      <w:rFonts w:ascii="Calibri" w:hAnsi="Calibri"/>
    </w:rPr>
  </w:style>
  <w:style w:type="character" w:customStyle="1" w:styleId="apple-converted-space">
    <w:name w:val="apple-converted-space"/>
    <w:basedOn w:val="DefaultParagraphFont"/>
    <w:rsid w:val="001E77CE"/>
  </w:style>
  <w:style w:type="character" w:styleId="Emphasis">
    <w:name w:val="Emphasis"/>
    <w:basedOn w:val="DefaultParagraphFont"/>
    <w:uiPriority w:val="20"/>
    <w:qFormat/>
    <w:rsid w:val="006B1912"/>
    <w:rPr>
      <w:i/>
      <w:iCs/>
    </w:rPr>
  </w:style>
  <w:style w:type="paragraph" w:styleId="DocumentMap">
    <w:name w:val="Document Map"/>
    <w:basedOn w:val="Normal"/>
    <w:link w:val="DocumentMapChar"/>
    <w:uiPriority w:val="99"/>
    <w:semiHidden/>
    <w:unhideWhenUsed/>
    <w:rsid w:val="0063602B"/>
  </w:style>
  <w:style w:type="character" w:customStyle="1" w:styleId="DocumentMapChar">
    <w:name w:val="Document Map Char"/>
    <w:basedOn w:val="DefaultParagraphFont"/>
    <w:link w:val="DocumentMap"/>
    <w:uiPriority w:val="99"/>
    <w:semiHidden/>
    <w:rsid w:val="0063602B"/>
    <w:rPr>
      <w:sz w:val="24"/>
      <w:szCs w:val="24"/>
    </w:rPr>
  </w:style>
  <w:style w:type="paragraph" w:styleId="NormalWeb">
    <w:name w:val="Normal (Web)"/>
    <w:basedOn w:val="Normal"/>
    <w:uiPriority w:val="99"/>
    <w:semiHidden/>
    <w:unhideWhenUsed/>
    <w:rsid w:val="005D75D8"/>
    <w:pPr>
      <w:spacing w:before="100" w:beforeAutospacing="1" w:after="100" w:afterAutospacing="1"/>
    </w:pPr>
  </w:style>
  <w:style w:type="character" w:styleId="Mention">
    <w:name w:val="Mention"/>
    <w:basedOn w:val="DefaultParagraphFont"/>
    <w:uiPriority w:val="99"/>
    <w:rsid w:val="00993CA9"/>
    <w:rPr>
      <w:color w:val="2B579A"/>
      <w:shd w:val="clear" w:color="auto" w:fill="E6E6E6"/>
    </w:rPr>
  </w:style>
  <w:style w:type="character" w:customStyle="1" w:styleId="UnresolvedMention1">
    <w:name w:val="Unresolved Mention1"/>
    <w:basedOn w:val="DefaultParagraphFont"/>
    <w:uiPriority w:val="99"/>
    <w:semiHidden/>
    <w:unhideWhenUsed/>
    <w:rsid w:val="00934BA7"/>
    <w:rPr>
      <w:color w:val="808080"/>
      <w:shd w:val="clear" w:color="auto" w:fill="E6E6E6"/>
    </w:rPr>
  </w:style>
  <w:style w:type="character" w:styleId="UnresolvedMention">
    <w:name w:val="Unresolved Mention"/>
    <w:basedOn w:val="DefaultParagraphFont"/>
    <w:uiPriority w:val="99"/>
    <w:rsid w:val="002B0400"/>
    <w:rPr>
      <w:color w:val="605E5C"/>
      <w:shd w:val="clear" w:color="auto" w:fill="E1DFDD"/>
    </w:rPr>
  </w:style>
  <w:style w:type="paragraph" w:styleId="HTMLPreformatted">
    <w:name w:val="HTML Preformatted"/>
    <w:basedOn w:val="Normal"/>
    <w:link w:val="HTMLPreformattedChar"/>
    <w:uiPriority w:val="99"/>
    <w:unhideWhenUsed/>
    <w:rsid w:val="00334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334C6C"/>
    <w:rPr>
      <w:rFonts w:ascii="Courier New" w:hAnsi="Courier New" w:cs="Courier New"/>
    </w:rPr>
  </w:style>
  <w:style w:type="character" w:styleId="FollowedHyperlink">
    <w:name w:val="FollowedHyperlink"/>
    <w:basedOn w:val="DefaultParagraphFont"/>
    <w:uiPriority w:val="99"/>
    <w:semiHidden/>
    <w:unhideWhenUsed/>
    <w:rsid w:val="00AA3956"/>
    <w:rPr>
      <w:color w:val="954F72" w:themeColor="followedHyperlink"/>
      <w:u w:val="single"/>
    </w:rPr>
  </w:style>
  <w:style w:type="character" w:customStyle="1" w:styleId="hljs-section">
    <w:name w:val="hljs-section"/>
    <w:basedOn w:val="DefaultParagraphFont"/>
    <w:rsid w:val="00BE6BDE"/>
  </w:style>
  <w:style w:type="character" w:customStyle="1" w:styleId="hljs-keyword">
    <w:name w:val="hljs-keyword"/>
    <w:basedOn w:val="DefaultParagraphFont"/>
    <w:rsid w:val="00D666AF"/>
  </w:style>
  <w:style w:type="character" w:customStyle="1" w:styleId="hljs-function">
    <w:name w:val="hljs-function"/>
    <w:basedOn w:val="DefaultParagraphFont"/>
    <w:rsid w:val="00D666AF"/>
  </w:style>
  <w:style w:type="character" w:customStyle="1" w:styleId="hljs-title">
    <w:name w:val="hljs-title"/>
    <w:basedOn w:val="DefaultParagraphFont"/>
    <w:rsid w:val="00D666AF"/>
  </w:style>
  <w:style w:type="character" w:customStyle="1" w:styleId="hljs-params">
    <w:name w:val="hljs-params"/>
    <w:basedOn w:val="DefaultParagraphFont"/>
    <w:rsid w:val="00D666AF"/>
  </w:style>
  <w:style w:type="character" w:customStyle="1" w:styleId="hljs-string">
    <w:name w:val="hljs-string"/>
    <w:basedOn w:val="DefaultParagraphFont"/>
    <w:rsid w:val="00D666AF"/>
  </w:style>
  <w:style w:type="character" w:customStyle="1" w:styleId="hljs-number">
    <w:name w:val="hljs-number"/>
    <w:basedOn w:val="DefaultParagraphFont"/>
    <w:rsid w:val="00D666AF"/>
  </w:style>
  <w:style w:type="character" w:customStyle="1" w:styleId="hljs-meta">
    <w:name w:val="hljs-meta"/>
    <w:basedOn w:val="DefaultParagraphFont"/>
    <w:rsid w:val="00D666AF"/>
  </w:style>
  <w:style w:type="character" w:customStyle="1" w:styleId="hljs-comment">
    <w:name w:val="hljs-comment"/>
    <w:basedOn w:val="DefaultParagraphFont"/>
    <w:rsid w:val="00CC5776"/>
  </w:style>
  <w:style w:type="character" w:customStyle="1" w:styleId="hljs-builtin">
    <w:name w:val="hljs-built_in"/>
    <w:basedOn w:val="DefaultParagraphFont"/>
    <w:rsid w:val="00AC41BA"/>
  </w:style>
  <w:style w:type="character" w:customStyle="1" w:styleId="hljs-attr">
    <w:name w:val="hljs-attr"/>
    <w:basedOn w:val="DefaultParagraphFont"/>
    <w:rsid w:val="00D93B0D"/>
  </w:style>
  <w:style w:type="character" w:customStyle="1" w:styleId="hljs-tag">
    <w:name w:val="hljs-tag"/>
    <w:basedOn w:val="DefaultParagraphFont"/>
    <w:rsid w:val="00B722FC"/>
  </w:style>
  <w:style w:type="character" w:customStyle="1" w:styleId="hljs-name">
    <w:name w:val="hljs-name"/>
    <w:basedOn w:val="DefaultParagraphFont"/>
    <w:rsid w:val="00B722FC"/>
  </w:style>
  <w:style w:type="character" w:customStyle="1" w:styleId="javascript">
    <w:name w:val="javascript"/>
    <w:basedOn w:val="DefaultParagraphFont"/>
    <w:rsid w:val="00B722FC"/>
  </w:style>
  <w:style w:type="character" w:customStyle="1" w:styleId="hljs-literal">
    <w:name w:val="hljs-literal"/>
    <w:basedOn w:val="DefaultParagraphFont"/>
    <w:rsid w:val="000B69E7"/>
  </w:style>
  <w:style w:type="character" w:customStyle="1" w:styleId="hljs-subst">
    <w:name w:val="hljs-subst"/>
    <w:basedOn w:val="DefaultParagraphFont"/>
    <w:rsid w:val="007B5ED1"/>
  </w:style>
  <w:style w:type="character" w:customStyle="1" w:styleId="hljs-selector-tag">
    <w:name w:val="hljs-selector-tag"/>
    <w:basedOn w:val="DefaultParagraphFont"/>
    <w:rsid w:val="006C76B5"/>
  </w:style>
  <w:style w:type="character" w:customStyle="1" w:styleId="hljs-selector-class">
    <w:name w:val="hljs-selector-class"/>
    <w:basedOn w:val="DefaultParagraphFont"/>
    <w:rsid w:val="006C76B5"/>
  </w:style>
  <w:style w:type="character" w:customStyle="1" w:styleId="xml">
    <w:name w:val="xml"/>
    <w:basedOn w:val="DefaultParagraphFont"/>
    <w:rsid w:val="00666BCB"/>
  </w:style>
  <w:style w:type="character" w:customStyle="1" w:styleId="hljs-variable">
    <w:name w:val="hljs-variable"/>
    <w:basedOn w:val="DefaultParagraphFont"/>
    <w:rsid w:val="009E65CE"/>
  </w:style>
  <w:style w:type="character" w:customStyle="1" w:styleId="hljs-property">
    <w:name w:val="hljs-property"/>
    <w:basedOn w:val="DefaultParagraphFont"/>
    <w:rsid w:val="00066120"/>
  </w:style>
  <w:style w:type="character" w:customStyle="1" w:styleId="hljs-type">
    <w:name w:val="hljs-type"/>
    <w:basedOn w:val="DefaultParagraphFont"/>
    <w:rsid w:val="00066120"/>
  </w:style>
  <w:style w:type="character" w:customStyle="1" w:styleId="hljs-punctuation">
    <w:name w:val="hljs-punctuation"/>
    <w:basedOn w:val="DefaultParagraphFont"/>
    <w:rsid w:val="00474F1D"/>
  </w:style>
  <w:style w:type="paragraph" w:styleId="Revision">
    <w:name w:val="Revision"/>
    <w:hidden/>
    <w:uiPriority w:val="99"/>
    <w:semiHidden/>
    <w:rsid w:val="007950E9"/>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52346">
      <w:bodyDiv w:val="1"/>
      <w:marLeft w:val="0"/>
      <w:marRight w:val="0"/>
      <w:marTop w:val="0"/>
      <w:marBottom w:val="0"/>
      <w:divBdr>
        <w:top w:val="none" w:sz="0" w:space="0" w:color="auto"/>
        <w:left w:val="none" w:sz="0" w:space="0" w:color="auto"/>
        <w:bottom w:val="none" w:sz="0" w:space="0" w:color="auto"/>
        <w:right w:val="none" w:sz="0" w:space="0" w:color="auto"/>
      </w:divBdr>
    </w:div>
    <w:div w:id="24865333">
      <w:bodyDiv w:val="1"/>
      <w:marLeft w:val="0"/>
      <w:marRight w:val="0"/>
      <w:marTop w:val="0"/>
      <w:marBottom w:val="0"/>
      <w:divBdr>
        <w:top w:val="none" w:sz="0" w:space="0" w:color="auto"/>
        <w:left w:val="none" w:sz="0" w:space="0" w:color="auto"/>
        <w:bottom w:val="none" w:sz="0" w:space="0" w:color="auto"/>
        <w:right w:val="none" w:sz="0" w:space="0" w:color="auto"/>
      </w:divBdr>
      <w:divsChild>
        <w:div w:id="1215701528">
          <w:marLeft w:val="0"/>
          <w:marRight w:val="0"/>
          <w:marTop w:val="0"/>
          <w:marBottom w:val="0"/>
          <w:divBdr>
            <w:top w:val="none" w:sz="0" w:space="0" w:color="auto"/>
            <w:left w:val="none" w:sz="0" w:space="0" w:color="auto"/>
            <w:bottom w:val="none" w:sz="0" w:space="0" w:color="auto"/>
            <w:right w:val="none" w:sz="0" w:space="0" w:color="auto"/>
          </w:divBdr>
          <w:divsChild>
            <w:div w:id="1733042541">
              <w:marLeft w:val="0"/>
              <w:marRight w:val="0"/>
              <w:marTop w:val="0"/>
              <w:marBottom w:val="0"/>
              <w:divBdr>
                <w:top w:val="none" w:sz="0" w:space="0" w:color="auto"/>
                <w:left w:val="none" w:sz="0" w:space="0" w:color="auto"/>
                <w:bottom w:val="none" w:sz="0" w:space="0" w:color="auto"/>
                <w:right w:val="none" w:sz="0" w:space="0" w:color="auto"/>
              </w:divBdr>
            </w:div>
            <w:div w:id="1749882133">
              <w:marLeft w:val="0"/>
              <w:marRight w:val="0"/>
              <w:marTop w:val="0"/>
              <w:marBottom w:val="0"/>
              <w:divBdr>
                <w:top w:val="none" w:sz="0" w:space="0" w:color="auto"/>
                <w:left w:val="none" w:sz="0" w:space="0" w:color="auto"/>
                <w:bottom w:val="none" w:sz="0" w:space="0" w:color="auto"/>
                <w:right w:val="none" w:sz="0" w:space="0" w:color="auto"/>
              </w:divBdr>
            </w:div>
            <w:div w:id="1524975592">
              <w:marLeft w:val="0"/>
              <w:marRight w:val="0"/>
              <w:marTop w:val="0"/>
              <w:marBottom w:val="0"/>
              <w:divBdr>
                <w:top w:val="none" w:sz="0" w:space="0" w:color="auto"/>
                <w:left w:val="none" w:sz="0" w:space="0" w:color="auto"/>
                <w:bottom w:val="none" w:sz="0" w:space="0" w:color="auto"/>
                <w:right w:val="none" w:sz="0" w:space="0" w:color="auto"/>
              </w:divBdr>
            </w:div>
            <w:div w:id="496073315">
              <w:marLeft w:val="0"/>
              <w:marRight w:val="0"/>
              <w:marTop w:val="0"/>
              <w:marBottom w:val="0"/>
              <w:divBdr>
                <w:top w:val="none" w:sz="0" w:space="0" w:color="auto"/>
                <w:left w:val="none" w:sz="0" w:space="0" w:color="auto"/>
                <w:bottom w:val="none" w:sz="0" w:space="0" w:color="auto"/>
                <w:right w:val="none" w:sz="0" w:space="0" w:color="auto"/>
              </w:divBdr>
            </w:div>
            <w:div w:id="1475685443">
              <w:marLeft w:val="0"/>
              <w:marRight w:val="0"/>
              <w:marTop w:val="0"/>
              <w:marBottom w:val="0"/>
              <w:divBdr>
                <w:top w:val="none" w:sz="0" w:space="0" w:color="auto"/>
                <w:left w:val="none" w:sz="0" w:space="0" w:color="auto"/>
                <w:bottom w:val="none" w:sz="0" w:space="0" w:color="auto"/>
                <w:right w:val="none" w:sz="0" w:space="0" w:color="auto"/>
              </w:divBdr>
            </w:div>
            <w:div w:id="613751730">
              <w:marLeft w:val="0"/>
              <w:marRight w:val="0"/>
              <w:marTop w:val="0"/>
              <w:marBottom w:val="0"/>
              <w:divBdr>
                <w:top w:val="none" w:sz="0" w:space="0" w:color="auto"/>
                <w:left w:val="none" w:sz="0" w:space="0" w:color="auto"/>
                <w:bottom w:val="none" w:sz="0" w:space="0" w:color="auto"/>
                <w:right w:val="none" w:sz="0" w:space="0" w:color="auto"/>
              </w:divBdr>
            </w:div>
            <w:div w:id="57244916">
              <w:marLeft w:val="0"/>
              <w:marRight w:val="0"/>
              <w:marTop w:val="0"/>
              <w:marBottom w:val="0"/>
              <w:divBdr>
                <w:top w:val="none" w:sz="0" w:space="0" w:color="auto"/>
                <w:left w:val="none" w:sz="0" w:space="0" w:color="auto"/>
                <w:bottom w:val="none" w:sz="0" w:space="0" w:color="auto"/>
                <w:right w:val="none" w:sz="0" w:space="0" w:color="auto"/>
              </w:divBdr>
            </w:div>
            <w:div w:id="1380058798">
              <w:marLeft w:val="0"/>
              <w:marRight w:val="0"/>
              <w:marTop w:val="0"/>
              <w:marBottom w:val="0"/>
              <w:divBdr>
                <w:top w:val="none" w:sz="0" w:space="0" w:color="auto"/>
                <w:left w:val="none" w:sz="0" w:space="0" w:color="auto"/>
                <w:bottom w:val="none" w:sz="0" w:space="0" w:color="auto"/>
                <w:right w:val="none" w:sz="0" w:space="0" w:color="auto"/>
              </w:divBdr>
            </w:div>
            <w:div w:id="1528904179">
              <w:marLeft w:val="0"/>
              <w:marRight w:val="0"/>
              <w:marTop w:val="0"/>
              <w:marBottom w:val="0"/>
              <w:divBdr>
                <w:top w:val="none" w:sz="0" w:space="0" w:color="auto"/>
                <w:left w:val="none" w:sz="0" w:space="0" w:color="auto"/>
                <w:bottom w:val="none" w:sz="0" w:space="0" w:color="auto"/>
                <w:right w:val="none" w:sz="0" w:space="0" w:color="auto"/>
              </w:divBdr>
            </w:div>
            <w:div w:id="934020169">
              <w:marLeft w:val="0"/>
              <w:marRight w:val="0"/>
              <w:marTop w:val="0"/>
              <w:marBottom w:val="0"/>
              <w:divBdr>
                <w:top w:val="none" w:sz="0" w:space="0" w:color="auto"/>
                <w:left w:val="none" w:sz="0" w:space="0" w:color="auto"/>
                <w:bottom w:val="none" w:sz="0" w:space="0" w:color="auto"/>
                <w:right w:val="none" w:sz="0" w:space="0" w:color="auto"/>
              </w:divBdr>
            </w:div>
            <w:div w:id="1738892506">
              <w:marLeft w:val="0"/>
              <w:marRight w:val="0"/>
              <w:marTop w:val="0"/>
              <w:marBottom w:val="0"/>
              <w:divBdr>
                <w:top w:val="none" w:sz="0" w:space="0" w:color="auto"/>
                <w:left w:val="none" w:sz="0" w:space="0" w:color="auto"/>
                <w:bottom w:val="none" w:sz="0" w:space="0" w:color="auto"/>
                <w:right w:val="none" w:sz="0" w:space="0" w:color="auto"/>
              </w:divBdr>
            </w:div>
            <w:div w:id="633944210">
              <w:marLeft w:val="0"/>
              <w:marRight w:val="0"/>
              <w:marTop w:val="0"/>
              <w:marBottom w:val="0"/>
              <w:divBdr>
                <w:top w:val="none" w:sz="0" w:space="0" w:color="auto"/>
                <w:left w:val="none" w:sz="0" w:space="0" w:color="auto"/>
                <w:bottom w:val="none" w:sz="0" w:space="0" w:color="auto"/>
                <w:right w:val="none" w:sz="0" w:space="0" w:color="auto"/>
              </w:divBdr>
            </w:div>
            <w:div w:id="1275794456">
              <w:marLeft w:val="0"/>
              <w:marRight w:val="0"/>
              <w:marTop w:val="0"/>
              <w:marBottom w:val="0"/>
              <w:divBdr>
                <w:top w:val="none" w:sz="0" w:space="0" w:color="auto"/>
                <w:left w:val="none" w:sz="0" w:space="0" w:color="auto"/>
                <w:bottom w:val="none" w:sz="0" w:space="0" w:color="auto"/>
                <w:right w:val="none" w:sz="0" w:space="0" w:color="auto"/>
              </w:divBdr>
            </w:div>
            <w:div w:id="1888104773">
              <w:marLeft w:val="0"/>
              <w:marRight w:val="0"/>
              <w:marTop w:val="0"/>
              <w:marBottom w:val="0"/>
              <w:divBdr>
                <w:top w:val="none" w:sz="0" w:space="0" w:color="auto"/>
                <w:left w:val="none" w:sz="0" w:space="0" w:color="auto"/>
                <w:bottom w:val="none" w:sz="0" w:space="0" w:color="auto"/>
                <w:right w:val="none" w:sz="0" w:space="0" w:color="auto"/>
              </w:divBdr>
            </w:div>
            <w:div w:id="918488195">
              <w:marLeft w:val="0"/>
              <w:marRight w:val="0"/>
              <w:marTop w:val="0"/>
              <w:marBottom w:val="0"/>
              <w:divBdr>
                <w:top w:val="none" w:sz="0" w:space="0" w:color="auto"/>
                <w:left w:val="none" w:sz="0" w:space="0" w:color="auto"/>
                <w:bottom w:val="none" w:sz="0" w:space="0" w:color="auto"/>
                <w:right w:val="none" w:sz="0" w:space="0" w:color="auto"/>
              </w:divBdr>
            </w:div>
            <w:div w:id="7760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8880">
      <w:bodyDiv w:val="1"/>
      <w:marLeft w:val="0"/>
      <w:marRight w:val="0"/>
      <w:marTop w:val="0"/>
      <w:marBottom w:val="0"/>
      <w:divBdr>
        <w:top w:val="none" w:sz="0" w:space="0" w:color="auto"/>
        <w:left w:val="none" w:sz="0" w:space="0" w:color="auto"/>
        <w:bottom w:val="none" w:sz="0" w:space="0" w:color="auto"/>
        <w:right w:val="none" w:sz="0" w:space="0" w:color="auto"/>
      </w:divBdr>
    </w:div>
    <w:div w:id="63649432">
      <w:bodyDiv w:val="1"/>
      <w:marLeft w:val="0"/>
      <w:marRight w:val="0"/>
      <w:marTop w:val="0"/>
      <w:marBottom w:val="0"/>
      <w:divBdr>
        <w:top w:val="none" w:sz="0" w:space="0" w:color="auto"/>
        <w:left w:val="none" w:sz="0" w:space="0" w:color="auto"/>
        <w:bottom w:val="none" w:sz="0" w:space="0" w:color="auto"/>
        <w:right w:val="none" w:sz="0" w:space="0" w:color="auto"/>
      </w:divBdr>
    </w:div>
    <w:div w:id="68619558">
      <w:bodyDiv w:val="1"/>
      <w:marLeft w:val="0"/>
      <w:marRight w:val="0"/>
      <w:marTop w:val="0"/>
      <w:marBottom w:val="0"/>
      <w:divBdr>
        <w:top w:val="none" w:sz="0" w:space="0" w:color="auto"/>
        <w:left w:val="none" w:sz="0" w:space="0" w:color="auto"/>
        <w:bottom w:val="none" w:sz="0" w:space="0" w:color="auto"/>
        <w:right w:val="none" w:sz="0" w:space="0" w:color="auto"/>
      </w:divBdr>
    </w:div>
    <w:div w:id="69546632">
      <w:bodyDiv w:val="1"/>
      <w:marLeft w:val="0"/>
      <w:marRight w:val="0"/>
      <w:marTop w:val="0"/>
      <w:marBottom w:val="0"/>
      <w:divBdr>
        <w:top w:val="none" w:sz="0" w:space="0" w:color="auto"/>
        <w:left w:val="none" w:sz="0" w:space="0" w:color="auto"/>
        <w:bottom w:val="none" w:sz="0" w:space="0" w:color="auto"/>
        <w:right w:val="none" w:sz="0" w:space="0" w:color="auto"/>
      </w:divBdr>
    </w:div>
    <w:div w:id="73085875">
      <w:bodyDiv w:val="1"/>
      <w:marLeft w:val="0"/>
      <w:marRight w:val="0"/>
      <w:marTop w:val="0"/>
      <w:marBottom w:val="0"/>
      <w:divBdr>
        <w:top w:val="none" w:sz="0" w:space="0" w:color="auto"/>
        <w:left w:val="none" w:sz="0" w:space="0" w:color="auto"/>
        <w:bottom w:val="none" w:sz="0" w:space="0" w:color="auto"/>
        <w:right w:val="none" w:sz="0" w:space="0" w:color="auto"/>
      </w:divBdr>
    </w:div>
    <w:div w:id="74327397">
      <w:bodyDiv w:val="1"/>
      <w:marLeft w:val="0"/>
      <w:marRight w:val="0"/>
      <w:marTop w:val="0"/>
      <w:marBottom w:val="0"/>
      <w:divBdr>
        <w:top w:val="none" w:sz="0" w:space="0" w:color="auto"/>
        <w:left w:val="none" w:sz="0" w:space="0" w:color="auto"/>
        <w:bottom w:val="none" w:sz="0" w:space="0" w:color="auto"/>
        <w:right w:val="none" w:sz="0" w:space="0" w:color="auto"/>
      </w:divBdr>
      <w:divsChild>
        <w:div w:id="1904289678">
          <w:marLeft w:val="0"/>
          <w:marRight w:val="0"/>
          <w:marTop w:val="0"/>
          <w:marBottom w:val="0"/>
          <w:divBdr>
            <w:top w:val="none" w:sz="0" w:space="0" w:color="auto"/>
            <w:left w:val="none" w:sz="0" w:space="0" w:color="auto"/>
            <w:bottom w:val="none" w:sz="0" w:space="0" w:color="auto"/>
            <w:right w:val="none" w:sz="0" w:space="0" w:color="auto"/>
          </w:divBdr>
          <w:divsChild>
            <w:div w:id="657685261">
              <w:marLeft w:val="0"/>
              <w:marRight w:val="0"/>
              <w:marTop w:val="0"/>
              <w:marBottom w:val="0"/>
              <w:divBdr>
                <w:top w:val="none" w:sz="0" w:space="0" w:color="auto"/>
                <w:left w:val="none" w:sz="0" w:space="0" w:color="auto"/>
                <w:bottom w:val="none" w:sz="0" w:space="0" w:color="auto"/>
                <w:right w:val="none" w:sz="0" w:space="0" w:color="auto"/>
              </w:divBdr>
            </w:div>
            <w:div w:id="1432824097">
              <w:marLeft w:val="0"/>
              <w:marRight w:val="0"/>
              <w:marTop w:val="0"/>
              <w:marBottom w:val="0"/>
              <w:divBdr>
                <w:top w:val="none" w:sz="0" w:space="0" w:color="auto"/>
                <w:left w:val="none" w:sz="0" w:space="0" w:color="auto"/>
                <w:bottom w:val="none" w:sz="0" w:space="0" w:color="auto"/>
                <w:right w:val="none" w:sz="0" w:space="0" w:color="auto"/>
              </w:divBdr>
            </w:div>
            <w:div w:id="2034500103">
              <w:marLeft w:val="0"/>
              <w:marRight w:val="0"/>
              <w:marTop w:val="0"/>
              <w:marBottom w:val="0"/>
              <w:divBdr>
                <w:top w:val="none" w:sz="0" w:space="0" w:color="auto"/>
                <w:left w:val="none" w:sz="0" w:space="0" w:color="auto"/>
                <w:bottom w:val="none" w:sz="0" w:space="0" w:color="auto"/>
                <w:right w:val="none" w:sz="0" w:space="0" w:color="auto"/>
              </w:divBdr>
            </w:div>
            <w:div w:id="1289703091">
              <w:marLeft w:val="0"/>
              <w:marRight w:val="0"/>
              <w:marTop w:val="0"/>
              <w:marBottom w:val="0"/>
              <w:divBdr>
                <w:top w:val="none" w:sz="0" w:space="0" w:color="auto"/>
                <w:left w:val="none" w:sz="0" w:space="0" w:color="auto"/>
                <w:bottom w:val="none" w:sz="0" w:space="0" w:color="auto"/>
                <w:right w:val="none" w:sz="0" w:space="0" w:color="auto"/>
              </w:divBdr>
            </w:div>
            <w:div w:id="1470201058">
              <w:marLeft w:val="0"/>
              <w:marRight w:val="0"/>
              <w:marTop w:val="0"/>
              <w:marBottom w:val="0"/>
              <w:divBdr>
                <w:top w:val="none" w:sz="0" w:space="0" w:color="auto"/>
                <w:left w:val="none" w:sz="0" w:space="0" w:color="auto"/>
                <w:bottom w:val="none" w:sz="0" w:space="0" w:color="auto"/>
                <w:right w:val="none" w:sz="0" w:space="0" w:color="auto"/>
              </w:divBdr>
            </w:div>
            <w:div w:id="186918008">
              <w:marLeft w:val="0"/>
              <w:marRight w:val="0"/>
              <w:marTop w:val="0"/>
              <w:marBottom w:val="0"/>
              <w:divBdr>
                <w:top w:val="none" w:sz="0" w:space="0" w:color="auto"/>
                <w:left w:val="none" w:sz="0" w:space="0" w:color="auto"/>
                <w:bottom w:val="none" w:sz="0" w:space="0" w:color="auto"/>
                <w:right w:val="none" w:sz="0" w:space="0" w:color="auto"/>
              </w:divBdr>
            </w:div>
            <w:div w:id="462968744">
              <w:marLeft w:val="0"/>
              <w:marRight w:val="0"/>
              <w:marTop w:val="0"/>
              <w:marBottom w:val="0"/>
              <w:divBdr>
                <w:top w:val="none" w:sz="0" w:space="0" w:color="auto"/>
                <w:left w:val="none" w:sz="0" w:space="0" w:color="auto"/>
                <w:bottom w:val="none" w:sz="0" w:space="0" w:color="auto"/>
                <w:right w:val="none" w:sz="0" w:space="0" w:color="auto"/>
              </w:divBdr>
            </w:div>
            <w:div w:id="1836527914">
              <w:marLeft w:val="0"/>
              <w:marRight w:val="0"/>
              <w:marTop w:val="0"/>
              <w:marBottom w:val="0"/>
              <w:divBdr>
                <w:top w:val="none" w:sz="0" w:space="0" w:color="auto"/>
                <w:left w:val="none" w:sz="0" w:space="0" w:color="auto"/>
                <w:bottom w:val="none" w:sz="0" w:space="0" w:color="auto"/>
                <w:right w:val="none" w:sz="0" w:space="0" w:color="auto"/>
              </w:divBdr>
            </w:div>
            <w:div w:id="859439445">
              <w:marLeft w:val="0"/>
              <w:marRight w:val="0"/>
              <w:marTop w:val="0"/>
              <w:marBottom w:val="0"/>
              <w:divBdr>
                <w:top w:val="none" w:sz="0" w:space="0" w:color="auto"/>
                <w:left w:val="none" w:sz="0" w:space="0" w:color="auto"/>
                <w:bottom w:val="none" w:sz="0" w:space="0" w:color="auto"/>
                <w:right w:val="none" w:sz="0" w:space="0" w:color="auto"/>
              </w:divBdr>
            </w:div>
            <w:div w:id="424496007">
              <w:marLeft w:val="0"/>
              <w:marRight w:val="0"/>
              <w:marTop w:val="0"/>
              <w:marBottom w:val="0"/>
              <w:divBdr>
                <w:top w:val="none" w:sz="0" w:space="0" w:color="auto"/>
                <w:left w:val="none" w:sz="0" w:space="0" w:color="auto"/>
                <w:bottom w:val="none" w:sz="0" w:space="0" w:color="auto"/>
                <w:right w:val="none" w:sz="0" w:space="0" w:color="auto"/>
              </w:divBdr>
            </w:div>
            <w:div w:id="379785458">
              <w:marLeft w:val="0"/>
              <w:marRight w:val="0"/>
              <w:marTop w:val="0"/>
              <w:marBottom w:val="0"/>
              <w:divBdr>
                <w:top w:val="none" w:sz="0" w:space="0" w:color="auto"/>
                <w:left w:val="none" w:sz="0" w:space="0" w:color="auto"/>
                <w:bottom w:val="none" w:sz="0" w:space="0" w:color="auto"/>
                <w:right w:val="none" w:sz="0" w:space="0" w:color="auto"/>
              </w:divBdr>
            </w:div>
            <w:div w:id="580019805">
              <w:marLeft w:val="0"/>
              <w:marRight w:val="0"/>
              <w:marTop w:val="0"/>
              <w:marBottom w:val="0"/>
              <w:divBdr>
                <w:top w:val="none" w:sz="0" w:space="0" w:color="auto"/>
                <w:left w:val="none" w:sz="0" w:space="0" w:color="auto"/>
                <w:bottom w:val="none" w:sz="0" w:space="0" w:color="auto"/>
                <w:right w:val="none" w:sz="0" w:space="0" w:color="auto"/>
              </w:divBdr>
            </w:div>
            <w:div w:id="876042795">
              <w:marLeft w:val="0"/>
              <w:marRight w:val="0"/>
              <w:marTop w:val="0"/>
              <w:marBottom w:val="0"/>
              <w:divBdr>
                <w:top w:val="none" w:sz="0" w:space="0" w:color="auto"/>
                <w:left w:val="none" w:sz="0" w:space="0" w:color="auto"/>
                <w:bottom w:val="none" w:sz="0" w:space="0" w:color="auto"/>
                <w:right w:val="none" w:sz="0" w:space="0" w:color="auto"/>
              </w:divBdr>
            </w:div>
            <w:div w:id="923228066">
              <w:marLeft w:val="0"/>
              <w:marRight w:val="0"/>
              <w:marTop w:val="0"/>
              <w:marBottom w:val="0"/>
              <w:divBdr>
                <w:top w:val="none" w:sz="0" w:space="0" w:color="auto"/>
                <w:left w:val="none" w:sz="0" w:space="0" w:color="auto"/>
                <w:bottom w:val="none" w:sz="0" w:space="0" w:color="auto"/>
                <w:right w:val="none" w:sz="0" w:space="0" w:color="auto"/>
              </w:divBdr>
            </w:div>
            <w:div w:id="1934170565">
              <w:marLeft w:val="0"/>
              <w:marRight w:val="0"/>
              <w:marTop w:val="0"/>
              <w:marBottom w:val="0"/>
              <w:divBdr>
                <w:top w:val="none" w:sz="0" w:space="0" w:color="auto"/>
                <w:left w:val="none" w:sz="0" w:space="0" w:color="auto"/>
                <w:bottom w:val="none" w:sz="0" w:space="0" w:color="auto"/>
                <w:right w:val="none" w:sz="0" w:space="0" w:color="auto"/>
              </w:divBdr>
            </w:div>
            <w:div w:id="455559775">
              <w:marLeft w:val="0"/>
              <w:marRight w:val="0"/>
              <w:marTop w:val="0"/>
              <w:marBottom w:val="0"/>
              <w:divBdr>
                <w:top w:val="none" w:sz="0" w:space="0" w:color="auto"/>
                <w:left w:val="none" w:sz="0" w:space="0" w:color="auto"/>
                <w:bottom w:val="none" w:sz="0" w:space="0" w:color="auto"/>
                <w:right w:val="none" w:sz="0" w:space="0" w:color="auto"/>
              </w:divBdr>
            </w:div>
            <w:div w:id="878400701">
              <w:marLeft w:val="0"/>
              <w:marRight w:val="0"/>
              <w:marTop w:val="0"/>
              <w:marBottom w:val="0"/>
              <w:divBdr>
                <w:top w:val="none" w:sz="0" w:space="0" w:color="auto"/>
                <w:left w:val="none" w:sz="0" w:space="0" w:color="auto"/>
                <w:bottom w:val="none" w:sz="0" w:space="0" w:color="auto"/>
                <w:right w:val="none" w:sz="0" w:space="0" w:color="auto"/>
              </w:divBdr>
            </w:div>
            <w:div w:id="1802653323">
              <w:marLeft w:val="0"/>
              <w:marRight w:val="0"/>
              <w:marTop w:val="0"/>
              <w:marBottom w:val="0"/>
              <w:divBdr>
                <w:top w:val="none" w:sz="0" w:space="0" w:color="auto"/>
                <w:left w:val="none" w:sz="0" w:space="0" w:color="auto"/>
                <w:bottom w:val="none" w:sz="0" w:space="0" w:color="auto"/>
                <w:right w:val="none" w:sz="0" w:space="0" w:color="auto"/>
              </w:divBdr>
            </w:div>
            <w:div w:id="1019696773">
              <w:marLeft w:val="0"/>
              <w:marRight w:val="0"/>
              <w:marTop w:val="0"/>
              <w:marBottom w:val="0"/>
              <w:divBdr>
                <w:top w:val="none" w:sz="0" w:space="0" w:color="auto"/>
                <w:left w:val="none" w:sz="0" w:space="0" w:color="auto"/>
                <w:bottom w:val="none" w:sz="0" w:space="0" w:color="auto"/>
                <w:right w:val="none" w:sz="0" w:space="0" w:color="auto"/>
              </w:divBdr>
            </w:div>
            <w:div w:id="1300039970">
              <w:marLeft w:val="0"/>
              <w:marRight w:val="0"/>
              <w:marTop w:val="0"/>
              <w:marBottom w:val="0"/>
              <w:divBdr>
                <w:top w:val="none" w:sz="0" w:space="0" w:color="auto"/>
                <w:left w:val="none" w:sz="0" w:space="0" w:color="auto"/>
                <w:bottom w:val="none" w:sz="0" w:space="0" w:color="auto"/>
                <w:right w:val="none" w:sz="0" w:space="0" w:color="auto"/>
              </w:divBdr>
            </w:div>
            <w:div w:id="1462379363">
              <w:marLeft w:val="0"/>
              <w:marRight w:val="0"/>
              <w:marTop w:val="0"/>
              <w:marBottom w:val="0"/>
              <w:divBdr>
                <w:top w:val="none" w:sz="0" w:space="0" w:color="auto"/>
                <w:left w:val="none" w:sz="0" w:space="0" w:color="auto"/>
                <w:bottom w:val="none" w:sz="0" w:space="0" w:color="auto"/>
                <w:right w:val="none" w:sz="0" w:space="0" w:color="auto"/>
              </w:divBdr>
            </w:div>
            <w:div w:id="7188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867">
      <w:bodyDiv w:val="1"/>
      <w:marLeft w:val="0"/>
      <w:marRight w:val="0"/>
      <w:marTop w:val="0"/>
      <w:marBottom w:val="0"/>
      <w:divBdr>
        <w:top w:val="none" w:sz="0" w:space="0" w:color="auto"/>
        <w:left w:val="none" w:sz="0" w:space="0" w:color="auto"/>
        <w:bottom w:val="none" w:sz="0" w:space="0" w:color="auto"/>
        <w:right w:val="none" w:sz="0" w:space="0" w:color="auto"/>
      </w:divBdr>
    </w:div>
    <w:div w:id="93329432">
      <w:bodyDiv w:val="1"/>
      <w:marLeft w:val="0"/>
      <w:marRight w:val="0"/>
      <w:marTop w:val="0"/>
      <w:marBottom w:val="0"/>
      <w:divBdr>
        <w:top w:val="none" w:sz="0" w:space="0" w:color="auto"/>
        <w:left w:val="none" w:sz="0" w:space="0" w:color="auto"/>
        <w:bottom w:val="none" w:sz="0" w:space="0" w:color="auto"/>
        <w:right w:val="none" w:sz="0" w:space="0" w:color="auto"/>
      </w:divBdr>
    </w:div>
    <w:div w:id="105082551">
      <w:bodyDiv w:val="1"/>
      <w:marLeft w:val="0"/>
      <w:marRight w:val="0"/>
      <w:marTop w:val="0"/>
      <w:marBottom w:val="0"/>
      <w:divBdr>
        <w:top w:val="none" w:sz="0" w:space="0" w:color="auto"/>
        <w:left w:val="none" w:sz="0" w:space="0" w:color="auto"/>
        <w:bottom w:val="none" w:sz="0" w:space="0" w:color="auto"/>
        <w:right w:val="none" w:sz="0" w:space="0" w:color="auto"/>
      </w:divBdr>
      <w:divsChild>
        <w:div w:id="1963152637">
          <w:marLeft w:val="0"/>
          <w:marRight w:val="0"/>
          <w:marTop w:val="0"/>
          <w:marBottom w:val="0"/>
          <w:divBdr>
            <w:top w:val="none" w:sz="0" w:space="0" w:color="auto"/>
            <w:left w:val="none" w:sz="0" w:space="0" w:color="auto"/>
            <w:bottom w:val="none" w:sz="0" w:space="0" w:color="auto"/>
            <w:right w:val="none" w:sz="0" w:space="0" w:color="auto"/>
          </w:divBdr>
          <w:divsChild>
            <w:div w:id="2112122145">
              <w:marLeft w:val="0"/>
              <w:marRight w:val="0"/>
              <w:marTop w:val="0"/>
              <w:marBottom w:val="0"/>
              <w:divBdr>
                <w:top w:val="none" w:sz="0" w:space="0" w:color="auto"/>
                <w:left w:val="none" w:sz="0" w:space="0" w:color="auto"/>
                <w:bottom w:val="none" w:sz="0" w:space="0" w:color="auto"/>
                <w:right w:val="none" w:sz="0" w:space="0" w:color="auto"/>
              </w:divBdr>
            </w:div>
            <w:div w:id="601306451">
              <w:marLeft w:val="0"/>
              <w:marRight w:val="0"/>
              <w:marTop w:val="0"/>
              <w:marBottom w:val="0"/>
              <w:divBdr>
                <w:top w:val="none" w:sz="0" w:space="0" w:color="auto"/>
                <w:left w:val="none" w:sz="0" w:space="0" w:color="auto"/>
                <w:bottom w:val="none" w:sz="0" w:space="0" w:color="auto"/>
                <w:right w:val="none" w:sz="0" w:space="0" w:color="auto"/>
              </w:divBdr>
            </w:div>
            <w:div w:id="1539899447">
              <w:marLeft w:val="0"/>
              <w:marRight w:val="0"/>
              <w:marTop w:val="0"/>
              <w:marBottom w:val="0"/>
              <w:divBdr>
                <w:top w:val="none" w:sz="0" w:space="0" w:color="auto"/>
                <w:left w:val="none" w:sz="0" w:space="0" w:color="auto"/>
                <w:bottom w:val="none" w:sz="0" w:space="0" w:color="auto"/>
                <w:right w:val="none" w:sz="0" w:space="0" w:color="auto"/>
              </w:divBdr>
            </w:div>
            <w:div w:id="1018433749">
              <w:marLeft w:val="0"/>
              <w:marRight w:val="0"/>
              <w:marTop w:val="0"/>
              <w:marBottom w:val="0"/>
              <w:divBdr>
                <w:top w:val="none" w:sz="0" w:space="0" w:color="auto"/>
                <w:left w:val="none" w:sz="0" w:space="0" w:color="auto"/>
                <w:bottom w:val="none" w:sz="0" w:space="0" w:color="auto"/>
                <w:right w:val="none" w:sz="0" w:space="0" w:color="auto"/>
              </w:divBdr>
            </w:div>
            <w:div w:id="953681428">
              <w:marLeft w:val="0"/>
              <w:marRight w:val="0"/>
              <w:marTop w:val="0"/>
              <w:marBottom w:val="0"/>
              <w:divBdr>
                <w:top w:val="none" w:sz="0" w:space="0" w:color="auto"/>
                <w:left w:val="none" w:sz="0" w:space="0" w:color="auto"/>
                <w:bottom w:val="none" w:sz="0" w:space="0" w:color="auto"/>
                <w:right w:val="none" w:sz="0" w:space="0" w:color="auto"/>
              </w:divBdr>
            </w:div>
            <w:div w:id="931203996">
              <w:marLeft w:val="0"/>
              <w:marRight w:val="0"/>
              <w:marTop w:val="0"/>
              <w:marBottom w:val="0"/>
              <w:divBdr>
                <w:top w:val="none" w:sz="0" w:space="0" w:color="auto"/>
                <w:left w:val="none" w:sz="0" w:space="0" w:color="auto"/>
                <w:bottom w:val="none" w:sz="0" w:space="0" w:color="auto"/>
                <w:right w:val="none" w:sz="0" w:space="0" w:color="auto"/>
              </w:divBdr>
            </w:div>
            <w:div w:id="1544556500">
              <w:marLeft w:val="0"/>
              <w:marRight w:val="0"/>
              <w:marTop w:val="0"/>
              <w:marBottom w:val="0"/>
              <w:divBdr>
                <w:top w:val="none" w:sz="0" w:space="0" w:color="auto"/>
                <w:left w:val="none" w:sz="0" w:space="0" w:color="auto"/>
                <w:bottom w:val="none" w:sz="0" w:space="0" w:color="auto"/>
                <w:right w:val="none" w:sz="0" w:space="0" w:color="auto"/>
              </w:divBdr>
            </w:div>
            <w:div w:id="1073090241">
              <w:marLeft w:val="0"/>
              <w:marRight w:val="0"/>
              <w:marTop w:val="0"/>
              <w:marBottom w:val="0"/>
              <w:divBdr>
                <w:top w:val="none" w:sz="0" w:space="0" w:color="auto"/>
                <w:left w:val="none" w:sz="0" w:space="0" w:color="auto"/>
                <w:bottom w:val="none" w:sz="0" w:space="0" w:color="auto"/>
                <w:right w:val="none" w:sz="0" w:space="0" w:color="auto"/>
              </w:divBdr>
            </w:div>
            <w:div w:id="503010858">
              <w:marLeft w:val="0"/>
              <w:marRight w:val="0"/>
              <w:marTop w:val="0"/>
              <w:marBottom w:val="0"/>
              <w:divBdr>
                <w:top w:val="none" w:sz="0" w:space="0" w:color="auto"/>
                <w:left w:val="none" w:sz="0" w:space="0" w:color="auto"/>
                <w:bottom w:val="none" w:sz="0" w:space="0" w:color="auto"/>
                <w:right w:val="none" w:sz="0" w:space="0" w:color="auto"/>
              </w:divBdr>
            </w:div>
            <w:div w:id="971591215">
              <w:marLeft w:val="0"/>
              <w:marRight w:val="0"/>
              <w:marTop w:val="0"/>
              <w:marBottom w:val="0"/>
              <w:divBdr>
                <w:top w:val="none" w:sz="0" w:space="0" w:color="auto"/>
                <w:left w:val="none" w:sz="0" w:space="0" w:color="auto"/>
                <w:bottom w:val="none" w:sz="0" w:space="0" w:color="auto"/>
                <w:right w:val="none" w:sz="0" w:space="0" w:color="auto"/>
              </w:divBdr>
            </w:div>
            <w:div w:id="164709733">
              <w:marLeft w:val="0"/>
              <w:marRight w:val="0"/>
              <w:marTop w:val="0"/>
              <w:marBottom w:val="0"/>
              <w:divBdr>
                <w:top w:val="none" w:sz="0" w:space="0" w:color="auto"/>
                <w:left w:val="none" w:sz="0" w:space="0" w:color="auto"/>
                <w:bottom w:val="none" w:sz="0" w:space="0" w:color="auto"/>
                <w:right w:val="none" w:sz="0" w:space="0" w:color="auto"/>
              </w:divBdr>
            </w:div>
            <w:div w:id="1482312085">
              <w:marLeft w:val="0"/>
              <w:marRight w:val="0"/>
              <w:marTop w:val="0"/>
              <w:marBottom w:val="0"/>
              <w:divBdr>
                <w:top w:val="none" w:sz="0" w:space="0" w:color="auto"/>
                <w:left w:val="none" w:sz="0" w:space="0" w:color="auto"/>
                <w:bottom w:val="none" w:sz="0" w:space="0" w:color="auto"/>
                <w:right w:val="none" w:sz="0" w:space="0" w:color="auto"/>
              </w:divBdr>
            </w:div>
            <w:div w:id="1908763729">
              <w:marLeft w:val="0"/>
              <w:marRight w:val="0"/>
              <w:marTop w:val="0"/>
              <w:marBottom w:val="0"/>
              <w:divBdr>
                <w:top w:val="none" w:sz="0" w:space="0" w:color="auto"/>
                <w:left w:val="none" w:sz="0" w:space="0" w:color="auto"/>
                <w:bottom w:val="none" w:sz="0" w:space="0" w:color="auto"/>
                <w:right w:val="none" w:sz="0" w:space="0" w:color="auto"/>
              </w:divBdr>
            </w:div>
            <w:div w:id="136460802">
              <w:marLeft w:val="0"/>
              <w:marRight w:val="0"/>
              <w:marTop w:val="0"/>
              <w:marBottom w:val="0"/>
              <w:divBdr>
                <w:top w:val="none" w:sz="0" w:space="0" w:color="auto"/>
                <w:left w:val="none" w:sz="0" w:space="0" w:color="auto"/>
                <w:bottom w:val="none" w:sz="0" w:space="0" w:color="auto"/>
                <w:right w:val="none" w:sz="0" w:space="0" w:color="auto"/>
              </w:divBdr>
            </w:div>
            <w:div w:id="157232968">
              <w:marLeft w:val="0"/>
              <w:marRight w:val="0"/>
              <w:marTop w:val="0"/>
              <w:marBottom w:val="0"/>
              <w:divBdr>
                <w:top w:val="none" w:sz="0" w:space="0" w:color="auto"/>
                <w:left w:val="none" w:sz="0" w:space="0" w:color="auto"/>
                <w:bottom w:val="none" w:sz="0" w:space="0" w:color="auto"/>
                <w:right w:val="none" w:sz="0" w:space="0" w:color="auto"/>
              </w:divBdr>
            </w:div>
            <w:div w:id="1998917423">
              <w:marLeft w:val="0"/>
              <w:marRight w:val="0"/>
              <w:marTop w:val="0"/>
              <w:marBottom w:val="0"/>
              <w:divBdr>
                <w:top w:val="none" w:sz="0" w:space="0" w:color="auto"/>
                <w:left w:val="none" w:sz="0" w:space="0" w:color="auto"/>
                <w:bottom w:val="none" w:sz="0" w:space="0" w:color="auto"/>
                <w:right w:val="none" w:sz="0" w:space="0" w:color="auto"/>
              </w:divBdr>
            </w:div>
            <w:div w:id="2023819169">
              <w:marLeft w:val="0"/>
              <w:marRight w:val="0"/>
              <w:marTop w:val="0"/>
              <w:marBottom w:val="0"/>
              <w:divBdr>
                <w:top w:val="none" w:sz="0" w:space="0" w:color="auto"/>
                <w:left w:val="none" w:sz="0" w:space="0" w:color="auto"/>
                <w:bottom w:val="none" w:sz="0" w:space="0" w:color="auto"/>
                <w:right w:val="none" w:sz="0" w:space="0" w:color="auto"/>
              </w:divBdr>
            </w:div>
            <w:div w:id="909534904">
              <w:marLeft w:val="0"/>
              <w:marRight w:val="0"/>
              <w:marTop w:val="0"/>
              <w:marBottom w:val="0"/>
              <w:divBdr>
                <w:top w:val="none" w:sz="0" w:space="0" w:color="auto"/>
                <w:left w:val="none" w:sz="0" w:space="0" w:color="auto"/>
                <w:bottom w:val="none" w:sz="0" w:space="0" w:color="auto"/>
                <w:right w:val="none" w:sz="0" w:space="0" w:color="auto"/>
              </w:divBdr>
            </w:div>
            <w:div w:id="150755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271">
      <w:bodyDiv w:val="1"/>
      <w:marLeft w:val="0"/>
      <w:marRight w:val="0"/>
      <w:marTop w:val="0"/>
      <w:marBottom w:val="0"/>
      <w:divBdr>
        <w:top w:val="none" w:sz="0" w:space="0" w:color="auto"/>
        <w:left w:val="none" w:sz="0" w:space="0" w:color="auto"/>
        <w:bottom w:val="none" w:sz="0" w:space="0" w:color="auto"/>
        <w:right w:val="none" w:sz="0" w:space="0" w:color="auto"/>
      </w:divBdr>
      <w:divsChild>
        <w:div w:id="1607152450">
          <w:marLeft w:val="0"/>
          <w:marRight w:val="0"/>
          <w:marTop w:val="0"/>
          <w:marBottom w:val="0"/>
          <w:divBdr>
            <w:top w:val="none" w:sz="0" w:space="0" w:color="auto"/>
            <w:left w:val="none" w:sz="0" w:space="0" w:color="auto"/>
            <w:bottom w:val="none" w:sz="0" w:space="0" w:color="auto"/>
            <w:right w:val="none" w:sz="0" w:space="0" w:color="auto"/>
          </w:divBdr>
          <w:divsChild>
            <w:div w:id="2055423712">
              <w:marLeft w:val="0"/>
              <w:marRight w:val="0"/>
              <w:marTop w:val="0"/>
              <w:marBottom w:val="0"/>
              <w:divBdr>
                <w:top w:val="none" w:sz="0" w:space="0" w:color="auto"/>
                <w:left w:val="none" w:sz="0" w:space="0" w:color="auto"/>
                <w:bottom w:val="none" w:sz="0" w:space="0" w:color="auto"/>
                <w:right w:val="none" w:sz="0" w:space="0" w:color="auto"/>
              </w:divBdr>
            </w:div>
            <w:div w:id="256865645">
              <w:marLeft w:val="0"/>
              <w:marRight w:val="0"/>
              <w:marTop w:val="0"/>
              <w:marBottom w:val="0"/>
              <w:divBdr>
                <w:top w:val="none" w:sz="0" w:space="0" w:color="auto"/>
                <w:left w:val="none" w:sz="0" w:space="0" w:color="auto"/>
                <w:bottom w:val="none" w:sz="0" w:space="0" w:color="auto"/>
                <w:right w:val="none" w:sz="0" w:space="0" w:color="auto"/>
              </w:divBdr>
            </w:div>
            <w:div w:id="2096632455">
              <w:marLeft w:val="0"/>
              <w:marRight w:val="0"/>
              <w:marTop w:val="0"/>
              <w:marBottom w:val="0"/>
              <w:divBdr>
                <w:top w:val="none" w:sz="0" w:space="0" w:color="auto"/>
                <w:left w:val="none" w:sz="0" w:space="0" w:color="auto"/>
                <w:bottom w:val="none" w:sz="0" w:space="0" w:color="auto"/>
                <w:right w:val="none" w:sz="0" w:space="0" w:color="auto"/>
              </w:divBdr>
            </w:div>
            <w:div w:id="1442989738">
              <w:marLeft w:val="0"/>
              <w:marRight w:val="0"/>
              <w:marTop w:val="0"/>
              <w:marBottom w:val="0"/>
              <w:divBdr>
                <w:top w:val="none" w:sz="0" w:space="0" w:color="auto"/>
                <w:left w:val="none" w:sz="0" w:space="0" w:color="auto"/>
                <w:bottom w:val="none" w:sz="0" w:space="0" w:color="auto"/>
                <w:right w:val="none" w:sz="0" w:space="0" w:color="auto"/>
              </w:divBdr>
            </w:div>
            <w:div w:id="1971325714">
              <w:marLeft w:val="0"/>
              <w:marRight w:val="0"/>
              <w:marTop w:val="0"/>
              <w:marBottom w:val="0"/>
              <w:divBdr>
                <w:top w:val="none" w:sz="0" w:space="0" w:color="auto"/>
                <w:left w:val="none" w:sz="0" w:space="0" w:color="auto"/>
                <w:bottom w:val="none" w:sz="0" w:space="0" w:color="auto"/>
                <w:right w:val="none" w:sz="0" w:space="0" w:color="auto"/>
              </w:divBdr>
            </w:div>
            <w:div w:id="1237396685">
              <w:marLeft w:val="0"/>
              <w:marRight w:val="0"/>
              <w:marTop w:val="0"/>
              <w:marBottom w:val="0"/>
              <w:divBdr>
                <w:top w:val="none" w:sz="0" w:space="0" w:color="auto"/>
                <w:left w:val="none" w:sz="0" w:space="0" w:color="auto"/>
                <w:bottom w:val="none" w:sz="0" w:space="0" w:color="auto"/>
                <w:right w:val="none" w:sz="0" w:space="0" w:color="auto"/>
              </w:divBdr>
            </w:div>
            <w:div w:id="11520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9529">
      <w:bodyDiv w:val="1"/>
      <w:marLeft w:val="0"/>
      <w:marRight w:val="0"/>
      <w:marTop w:val="0"/>
      <w:marBottom w:val="0"/>
      <w:divBdr>
        <w:top w:val="none" w:sz="0" w:space="0" w:color="auto"/>
        <w:left w:val="none" w:sz="0" w:space="0" w:color="auto"/>
        <w:bottom w:val="none" w:sz="0" w:space="0" w:color="auto"/>
        <w:right w:val="none" w:sz="0" w:space="0" w:color="auto"/>
      </w:divBdr>
    </w:div>
    <w:div w:id="118374779">
      <w:bodyDiv w:val="1"/>
      <w:marLeft w:val="0"/>
      <w:marRight w:val="0"/>
      <w:marTop w:val="0"/>
      <w:marBottom w:val="0"/>
      <w:divBdr>
        <w:top w:val="none" w:sz="0" w:space="0" w:color="auto"/>
        <w:left w:val="none" w:sz="0" w:space="0" w:color="auto"/>
        <w:bottom w:val="none" w:sz="0" w:space="0" w:color="auto"/>
        <w:right w:val="none" w:sz="0" w:space="0" w:color="auto"/>
      </w:divBdr>
    </w:div>
    <w:div w:id="121582928">
      <w:bodyDiv w:val="1"/>
      <w:marLeft w:val="0"/>
      <w:marRight w:val="0"/>
      <w:marTop w:val="0"/>
      <w:marBottom w:val="0"/>
      <w:divBdr>
        <w:top w:val="none" w:sz="0" w:space="0" w:color="auto"/>
        <w:left w:val="none" w:sz="0" w:space="0" w:color="auto"/>
        <w:bottom w:val="none" w:sz="0" w:space="0" w:color="auto"/>
        <w:right w:val="none" w:sz="0" w:space="0" w:color="auto"/>
      </w:divBdr>
    </w:div>
    <w:div w:id="128205569">
      <w:bodyDiv w:val="1"/>
      <w:marLeft w:val="0"/>
      <w:marRight w:val="0"/>
      <w:marTop w:val="0"/>
      <w:marBottom w:val="0"/>
      <w:divBdr>
        <w:top w:val="none" w:sz="0" w:space="0" w:color="auto"/>
        <w:left w:val="none" w:sz="0" w:space="0" w:color="auto"/>
        <w:bottom w:val="none" w:sz="0" w:space="0" w:color="auto"/>
        <w:right w:val="none" w:sz="0" w:space="0" w:color="auto"/>
      </w:divBdr>
      <w:divsChild>
        <w:div w:id="112018237">
          <w:marLeft w:val="0"/>
          <w:marRight w:val="0"/>
          <w:marTop w:val="0"/>
          <w:marBottom w:val="0"/>
          <w:divBdr>
            <w:top w:val="none" w:sz="0" w:space="0" w:color="auto"/>
            <w:left w:val="none" w:sz="0" w:space="0" w:color="auto"/>
            <w:bottom w:val="none" w:sz="0" w:space="0" w:color="auto"/>
            <w:right w:val="none" w:sz="0" w:space="0" w:color="auto"/>
          </w:divBdr>
          <w:divsChild>
            <w:div w:id="6568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0752">
      <w:bodyDiv w:val="1"/>
      <w:marLeft w:val="0"/>
      <w:marRight w:val="0"/>
      <w:marTop w:val="0"/>
      <w:marBottom w:val="0"/>
      <w:divBdr>
        <w:top w:val="none" w:sz="0" w:space="0" w:color="auto"/>
        <w:left w:val="none" w:sz="0" w:space="0" w:color="auto"/>
        <w:bottom w:val="none" w:sz="0" w:space="0" w:color="auto"/>
        <w:right w:val="none" w:sz="0" w:space="0" w:color="auto"/>
      </w:divBdr>
    </w:div>
    <w:div w:id="161701903">
      <w:bodyDiv w:val="1"/>
      <w:marLeft w:val="0"/>
      <w:marRight w:val="0"/>
      <w:marTop w:val="0"/>
      <w:marBottom w:val="0"/>
      <w:divBdr>
        <w:top w:val="none" w:sz="0" w:space="0" w:color="auto"/>
        <w:left w:val="none" w:sz="0" w:space="0" w:color="auto"/>
        <w:bottom w:val="none" w:sz="0" w:space="0" w:color="auto"/>
        <w:right w:val="none" w:sz="0" w:space="0" w:color="auto"/>
      </w:divBdr>
      <w:divsChild>
        <w:div w:id="448625583">
          <w:marLeft w:val="0"/>
          <w:marRight w:val="0"/>
          <w:marTop w:val="0"/>
          <w:marBottom w:val="0"/>
          <w:divBdr>
            <w:top w:val="none" w:sz="0" w:space="0" w:color="auto"/>
            <w:left w:val="none" w:sz="0" w:space="0" w:color="auto"/>
            <w:bottom w:val="none" w:sz="0" w:space="0" w:color="auto"/>
            <w:right w:val="none" w:sz="0" w:space="0" w:color="auto"/>
          </w:divBdr>
          <w:divsChild>
            <w:div w:id="28847122">
              <w:marLeft w:val="0"/>
              <w:marRight w:val="0"/>
              <w:marTop w:val="0"/>
              <w:marBottom w:val="0"/>
              <w:divBdr>
                <w:top w:val="none" w:sz="0" w:space="0" w:color="auto"/>
                <w:left w:val="none" w:sz="0" w:space="0" w:color="auto"/>
                <w:bottom w:val="none" w:sz="0" w:space="0" w:color="auto"/>
                <w:right w:val="none" w:sz="0" w:space="0" w:color="auto"/>
              </w:divBdr>
            </w:div>
            <w:div w:id="1212502156">
              <w:marLeft w:val="0"/>
              <w:marRight w:val="0"/>
              <w:marTop w:val="0"/>
              <w:marBottom w:val="0"/>
              <w:divBdr>
                <w:top w:val="none" w:sz="0" w:space="0" w:color="auto"/>
                <w:left w:val="none" w:sz="0" w:space="0" w:color="auto"/>
                <w:bottom w:val="none" w:sz="0" w:space="0" w:color="auto"/>
                <w:right w:val="none" w:sz="0" w:space="0" w:color="auto"/>
              </w:divBdr>
            </w:div>
            <w:div w:id="887183898">
              <w:marLeft w:val="0"/>
              <w:marRight w:val="0"/>
              <w:marTop w:val="0"/>
              <w:marBottom w:val="0"/>
              <w:divBdr>
                <w:top w:val="none" w:sz="0" w:space="0" w:color="auto"/>
                <w:left w:val="none" w:sz="0" w:space="0" w:color="auto"/>
                <w:bottom w:val="none" w:sz="0" w:space="0" w:color="auto"/>
                <w:right w:val="none" w:sz="0" w:space="0" w:color="auto"/>
              </w:divBdr>
            </w:div>
            <w:div w:id="1255823600">
              <w:marLeft w:val="0"/>
              <w:marRight w:val="0"/>
              <w:marTop w:val="0"/>
              <w:marBottom w:val="0"/>
              <w:divBdr>
                <w:top w:val="none" w:sz="0" w:space="0" w:color="auto"/>
                <w:left w:val="none" w:sz="0" w:space="0" w:color="auto"/>
                <w:bottom w:val="none" w:sz="0" w:space="0" w:color="auto"/>
                <w:right w:val="none" w:sz="0" w:space="0" w:color="auto"/>
              </w:divBdr>
            </w:div>
            <w:div w:id="3110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9295">
      <w:bodyDiv w:val="1"/>
      <w:marLeft w:val="0"/>
      <w:marRight w:val="0"/>
      <w:marTop w:val="0"/>
      <w:marBottom w:val="0"/>
      <w:divBdr>
        <w:top w:val="none" w:sz="0" w:space="0" w:color="auto"/>
        <w:left w:val="none" w:sz="0" w:space="0" w:color="auto"/>
        <w:bottom w:val="none" w:sz="0" w:space="0" w:color="auto"/>
        <w:right w:val="none" w:sz="0" w:space="0" w:color="auto"/>
      </w:divBdr>
    </w:div>
    <w:div w:id="192884296">
      <w:bodyDiv w:val="1"/>
      <w:marLeft w:val="0"/>
      <w:marRight w:val="0"/>
      <w:marTop w:val="0"/>
      <w:marBottom w:val="0"/>
      <w:divBdr>
        <w:top w:val="none" w:sz="0" w:space="0" w:color="auto"/>
        <w:left w:val="none" w:sz="0" w:space="0" w:color="auto"/>
        <w:bottom w:val="none" w:sz="0" w:space="0" w:color="auto"/>
        <w:right w:val="none" w:sz="0" w:space="0" w:color="auto"/>
      </w:divBdr>
    </w:div>
    <w:div w:id="197205752">
      <w:bodyDiv w:val="1"/>
      <w:marLeft w:val="0"/>
      <w:marRight w:val="0"/>
      <w:marTop w:val="0"/>
      <w:marBottom w:val="0"/>
      <w:divBdr>
        <w:top w:val="none" w:sz="0" w:space="0" w:color="auto"/>
        <w:left w:val="none" w:sz="0" w:space="0" w:color="auto"/>
        <w:bottom w:val="none" w:sz="0" w:space="0" w:color="auto"/>
        <w:right w:val="none" w:sz="0" w:space="0" w:color="auto"/>
      </w:divBdr>
    </w:div>
    <w:div w:id="229539710">
      <w:bodyDiv w:val="1"/>
      <w:marLeft w:val="0"/>
      <w:marRight w:val="0"/>
      <w:marTop w:val="0"/>
      <w:marBottom w:val="0"/>
      <w:divBdr>
        <w:top w:val="none" w:sz="0" w:space="0" w:color="auto"/>
        <w:left w:val="none" w:sz="0" w:space="0" w:color="auto"/>
        <w:bottom w:val="none" w:sz="0" w:space="0" w:color="auto"/>
        <w:right w:val="none" w:sz="0" w:space="0" w:color="auto"/>
      </w:divBdr>
    </w:div>
    <w:div w:id="233324174">
      <w:bodyDiv w:val="1"/>
      <w:marLeft w:val="0"/>
      <w:marRight w:val="0"/>
      <w:marTop w:val="0"/>
      <w:marBottom w:val="0"/>
      <w:divBdr>
        <w:top w:val="none" w:sz="0" w:space="0" w:color="auto"/>
        <w:left w:val="none" w:sz="0" w:space="0" w:color="auto"/>
        <w:bottom w:val="none" w:sz="0" w:space="0" w:color="auto"/>
        <w:right w:val="none" w:sz="0" w:space="0" w:color="auto"/>
      </w:divBdr>
    </w:div>
    <w:div w:id="241766162">
      <w:bodyDiv w:val="1"/>
      <w:marLeft w:val="0"/>
      <w:marRight w:val="0"/>
      <w:marTop w:val="0"/>
      <w:marBottom w:val="0"/>
      <w:divBdr>
        <w:top w:val="none" w:sz="0" w:space="0" w:color="auto"/>
        <w:left w:val="none" w:sz="0" w:space="0" w:color="auto"/>
        <w:bottom w:val="none" w:sz="0" w:space="0" w:color="auto"/>
        <w:right w:val="none" w:sz="0" w:space="0" w:color="auto"/>
      </w:divBdr>
    </w:div>
    <w:div w:id="252207410">
      <w:bodyDiv w:val="1"/>
      <w:marLeft w:val="0"/>
      <w:marRight w:val="0"/>
      <w:marTop w:val="0"/>
      <w:marBottom w:val="0"/>
      <w:divBdr>
        <w:top w:val="none" w:sz="0" w:space="0" w:color="auto"/>
        <w:left w:val="none" w:sz="0" w:space="0" w:color="auto"/>
        <w:bottom w:val="none" w:sz="0" w:space="0" w:color="auto"/>
        <w:right w:val="none" w:sz="0" w:space="0" w:color="auto"/>
      </w:divBdr>
      <w:divsChild>
        <w:div w:id="789082267">
          <w:marLeft w:val="0"/>
          <w:marRight w:val="0"/>
          <w:marTop w:val="0"/>
          <w:marBottom w:val="0"/>
          <w:divBdr>
            <w:top w:val="none" w:sz="0" w:space="0" w:color="auto"/>
            <w:left w:val="none" w:sz="0" w:space="0" w:color="auto"/>
            <w:bottom w:val="none" w:sz="0" w:space="0" w:color="auto"/>
            <w:right w:val="none" w:sz="0" w:space="0" w:color="auto"/>
          </w:divBdr>
          <w:divsChild>
            <w:div w:id="320426309">
              <w:marLeft w:val="0"/>
              <w:marRight w:val="0"/>
              <w:marTop w:val="0"/>
              <w:marBottom w:val="0"/>
              <w:divBdr>
                <w:top w:val="none" w:sz="0" w:space="0" w:color="auto"/>
                <w:left w:val="none" w:sz="0" w:space="0" w:color="auto"/>
                <w:bottom w:val="none" w:sz="0" w:space="0" w:color="auto"/>
                <w:right w:val="none" w:sz="0" w:space="0" w:color="auto"/>
              </w:divBdr>
            </w:div>
            <w:div w:id="1446655805">
              <w:marLeft w:val="0"/>
              <w:marRight w:val="0"/>
              <w:marTop w:val="0"/>
              <w:marBottom w:val="0"/>
              <w:divBdr>
                <w:top w:val="none" w:sz="0" w:space="0" w:color="auto"/>
                <w:left w:val="none" w:sz="0" w:space="0" w:color="auto"/>
                <w:bottom w:val="none" w:sz="0" w:space="0" w:color="auto"/>
                <w:right w:val="none" w:sz="0" w:space="0" w:color="auto"/>
              </w:divBdr>
            </w:div>
            <w:div w:id="862936613">
              <w:marLeft w:val="0"/>
              <w:marRight w:val="0"/>
              <w:marTop w:val="0"/>
              <w:marBottom w:val="0"/>
              <w:divBdr>
                <w:top w:val="none" w:sz="0" w:space="0" w:color="auto"/>
                <w:left w:val="none" w:sz="0" w:space="0" w:color="auto"/>
                <w:bottom w:val="none" w:sz="0" w:space="0" w:color="auto"/>
                <w:right w:val="none" w:sz="0" w:space="0" w:color="auto"/>
              </w:divBdr>
            </w:div>
            <w:div w:id="1721057829">
              <w:marLeft w:val="0"/>
              <w:marRight w:val="0"/>
              <w:marTop w:val="0"/>
              <w:marBottom w:val="0"/>
              <w:divBdr>
                <w:top w:val="none" w:sz="0" w:space="0" w:color="auto"/>
                <w:left w:val="none" w:sz="0" w:space="0" w:color="auto"/>
                <w:bottom w:val="none" w:sz="0" w:space="0" w:color="auto"/>
                <w:right w:val="none" w:sz="0" w:space="0" w:color="auto"/>
              </w:divBdr>
            </w:div>
            <w:div w:id="52089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836859">
      <w:bodyDiv w:val="1"/>
      <w:marLeft w:val="0"/>
      <w:marRight w:val="0"/>
      <w:marTop w:val="0"/>
      <w:marBottom w:val="0"/>
      <w:divBdr>
        <w:top w:val="none" w:sz="0" w:space="0" w:color="auto"/>
        <w:left w:val="none" w:sz="0" w:space="0" w:color="auto"/>
        <w:bottom w:val="none" w:sz="0" w:space="0" w:color="auto"/>
        <w:right w:val="none" w:sz="0" w:space="0" w:color="auto"/>
      </w:divBdr>
    </w:div>
    <w:div w:id="258104737">
      <w:bodyDiv w:val="1"/>
      <w:marLeft w:val="0"/>
      <w:marRight w:val="0"/>
      <w:marTop w:val="0"/>
      <w:marBottom w:val="0"/>
      <w:divBdr>
        <w:top w:val="none" w:sz="0" w:space="0" w:color="auto"/>
        <w:left w:val="none" w:sz="0" w:space="0" w:color="auto"/>
        <w:bottom w:val="none" w:sz="0" w:space="0" w:color="auto"/>
        <w:right w:val="none" w:sz="0" w:space="0" w:color="auto"/>
      </w:divBdr>
      <w:divsChild>
        <w:div w:id="1715344336">
          <w:marLeft w:val="0"/>
          <w:marRight w:val="0"/>
          <w:marTop w:val="0"/>
          <w:marBottom w:val="0"/>
          <w:divBdr>
            <w:top w:val="none" w:sz="0" w:space="0" w:color="auto"/>
            <w:left w:val="none" w:sz="0" w:space="0" w:color="auto"/>
            <w:bottom w:val="none" w:sz="0" w:space="0" w:color="auto"/>
            <w:right w:val="none" w:sz="0" w:space="0" w:color="auto"/>
          </w:divBdr>
          <w:divsChild>
            <w:div w:id="1253006991">
              <w:marLeft w:val="0"/>
              <w:marRight w:val="0"/>
              <w:marTop w:val="0"/>
              <w:marBottom w:val="0"/>
              <w:divBdr>
                <w:top w:val="none" w:sz="0" w:space="0" w:color="auto"/>
                <w:left w:val="none" w:sz="0" w:space="0" w:color="auto"/>
                <w:bottom w:val="none" w:sz="0" w:space="0" w:color="auto"/>
                <w:right w:val="none" w:sz="0" w:space="0" w:color="auto"/>
              </w:divBdr>
            </w:div>
            <w:div w:id="732778160">
              <w:marLeft w:val="0"/>
              <w:marRight w:val="0"/>
              <w:marTop w:val="0"/>
              <w:marBottom w:val="0"/>
              <w:divBdr>
                <w:top w:val="none" w:sz="0" w:space="0" w:color="auto"/>
                <w:left w:val="none" w:sz="0" w:space="0" w:color="auto"/>
                <w:bottom w:val="none" w:sz="0" w:space="0" w:color="auto"/>
                <w:right w:val="none" w:sz="0" w:space="0" w:color="auto"/>
              </w:divBdr>
            </w:div>
            <w:div w:id="1291008886">
              <w:marLeft w:val="0"/>
              <w:marRight w:val="0"/>
              <w:marTop w:val="0"/>
              <w:marBottom w:val="0"/>
              <w:divBdr>
                <w:top w:val="none" w:sz="0" w:space="0" w:color="auto"/>
                <w:left w:val="none" w:sz="0" w:space="0" w:color="auto"/>
                <w:bottom w:val="none" w:sz="0" w:space="0" w:color="auto"/>
                <w:right w:val="none" w:sz="0" w:space="0" w:color="auto"/>
              </w:divBdr>
            </w:div>
            <w:div w:id="1029722680">
              <w:marLeft w:val="0"/>
              <w:marRight w:val="0"/>
              <w:marTop w:val="0"/>
              <w:marBottom w:val="0"/>
              <w:divBdr>
                <w:top w:val="none" w:sz="0" w:space="0" w:color="auto"/>
                <w:left w:val="none" w:sz="0" w:space="0" w:color="auto"/>
                <w:bottom w:val="none" w:sz="0" w:space="0" w:color="auto"/>
                <w:right w:val="none" w:sz="0" w:space="0" w:color="auto"/>
              </w:divBdr>
            </w:div>
            <w:div w:id="1266377503">
              <w:marLeft w:val="0"/>
              <w:marRight w:val="0"/>
              <w:marTop w:val="0"/>
              <w:marBottom w:val="0"/>
              <w:divBdr>
                <w:top w:val="none" w:sz="0" w:space="0" w:color="auto"/>
                <w:left w:val="none" w:sz="0" w:space="0" w:color="auto"/>
                <w:bottom w:val="none" w:sz="0" w:space="0" w:color="auto"/>
                <w:right w:val="none" w:sz="0" w:space="0" w:color="auto"/>
              </w:divBdr>
            </w:div>
            <w:div w:id="1085109920">
              <w:marLeft w:val="0"/>
              <w:marRight w:val="0"/>
              <w:marTop w:val="0"/>
              <w:marBottom w:val="0"/>
              <w:divBdr>
                <w:top w:val="none" w:sz="0" w:space="0" w:color="auto"/>
                <w:left w:val="none" w:sz="0" w:space="0" w:color="auto"/>
                <w:bottom w:val="none" w:sz="0" w:space="0" w:color="auto"/>
                <w:right w:val="none" w:sz="0" w:space="0" w:color="auto"/>
              </w:divBdr>
            </w:div>
            <w:div w:id="138689223">
              <w:marLeft w:val="0"/>
              <w:marRight w:val="0"/>
              <w:marTop w:val="0"/>
              <w:marBottom w:val="0"/>
              <w:divBdr>
                <w:top w:val="none" w:sz="0" w:space="0" w:color="auto"/>
                <w:left w:val="none" w:sz="0" w:space="0" w:color="auto"/>
                <w:bottom w:val="none" w:sz="0" w:space="0" w:color="auto"/>
                <w:right w:val="none" w:sz="0" w:space="0" w:color="auto"/>
              </w:divBdr>
            </w:div>
            <w:div w:id="1910189708">
              <w:marLeft w:val="0"/>
              <w:marRight w:val="0"/>
              <w:marTop w:val="0"/>
              <w:marBottom w:val="0"/>
              <w:divBdr>
                <w:top w:val="none" w:sz="0" w:space="0" w:color="auto"/>
                <w:left w:val="none" w:sz="0" w:space="0" w:color="auto"/>
                <w:bottom w:val="none" w:sz="0" w:space="0" w:color="auto"/>
                <w:right w:val="none" w:sz="0" w:space="0" w:color="auto"/>
              </w:divBdr>
            </w:div>
            <w:div w:id="1413813440">
              <w:marLeft w:val="0"/>
              <w:marRight w:val="0"/>
              <w:marTop w:val="0"/>
              <w:marBottom w:val="0"/>
              <w:divBdr>
                <w:top w:val="none" w:sz="0" w:space="0" w:color="auto"/>
                <w:left w:val="none" w:sz="0" w:space="0" w:color="auto"/>
                <w:bottom w:val="none" w:sz="0" w:space="0" w:color="auto"/>
                <w:right w:val="none" w:sz="0" w:space="0" w:color="auto"/>
              </w:divBdr>
            </w:div>
            <w:div w:id="202138591">
              <w:marLeft w:val="0"/>
              <w:marRight w:val="0"/>
              <w:marTop w:val="0"/>
              <w:marBottom w:val="0"/>
              <w:divBdr>
                <w:top w:val="none" w:sz="0" w:space="0" w:color="auto"/>
                <w:left w:val="none" w:sz="0" w:space="0" w:color="auto"/>
                <w:bottom w:val="none" w:sz="0" w:space="0" w:color="auto"/>
                <w:right w:val="none" w:sz="0" w:space="0" w:color="auto"/>
              </w:divBdr>
            </w:div>
            <w:div w:id="1339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50398">
      <w:bodyDiv w:val="1"/>
      <w:marLeft w:val="0"/>
      <w:marRight w:val="0"/>
      <w:marTop w:val="0"/>
      <w:marBottom w:val="0"/>
      <w:divBdr>
        <w:top w:val="none" w:sz="0" w:space="0" w:color="auto"/>
        <w:left w:val="none" w:sz="0" w:space="0" w:color="auto"/>
        <w:bottom w:val="none" w:sz="0" w:space="0" w:color="auto"/>
        <w:right w:val="none" w:sz="0" w:space="0" w:color="auto"/>
      </w:divBdr>
      <w:divsChild>
        <w:div w:id="1873490237">
          <w:marLeft w:val="0"/>
          <w:marRight w:val="0"/>
          <w:marTop w:val="0"/>
          <w:marBottom w:val="0"/>
          <w:divBdr>
            <w:top w:val="none" w:sz="0" w:space="0" w:color="auto"/>
            <w:left w:val="none" w:sz="0" w:space="0" w:color="auto"/>
            <w:bottom w:val="none" w:sz="0" w:space="0" w:color="auto"/>
            <w:right w:val="none" w:sz="0" w:space="0" w:color="auto"/>
          </w:divBdr>
          <w:divsChild>
            <w:div w:id="2869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85345">
      <w:bodyDiv w:val="1"/>
      <w:marLeft w:val="0"/>
      <w:marRight w:val="0"/>
      <w:marTop w:val="0"/>
      <w:marBottom w:val="0"/>
      <w:divBdr>
        <w:top w:val="none" w:sz="0" w:space="0" w:color="auto"/>
        <w:left w:val="none" w:sz="0" w:space="0" w:color="auto"/>
        <w:bottom w:val="none" w:sz="0" w:space="0" w:color="auto"/>
        <w:right w:val="none" w:sz="0" w:space="0" w:color="auto"/>
      </w:divBdr>
    </w:div>
    <w:div w:id="275210184">
      <w:bodyDiv w:val="1"/>
      <w:marLeft w:val="0"/>
      <w:marRight w:val="0"/>
      <w:marTop w:val="0"/>
      <w:marBottom w:val="0"/>
      <w:divBdr>
        <w:top w:val="none" w:sz="0" w:space="0" w:color="auto"/>
        <w:left w:val="none" w:sz="0" w:space="0" w:color="auto"/>
        <w:bottom w:val="none" w:sz="0" w:space="0" w:color="auto"/>
        <w:right w:val="none" w:sz="0" w:space="0" w:color="auto"/>
      </w:divBdr>
      <w:divsChild>
        <w:div w:id="568854565">
          <w:marLeft w:val="0"/>
          <w:marRight w:val="0"/>
          <w:marTop w:val="0"/>
          <w:marBottom w:val="0"/>
          <w:divBdr>
            <w:top w:val="none" w:sz="0" w:space="0" w:color="auto"/>
            <w:left w:val="none" w:sz="0" w:space="0" w:color="auto"/>
            <w:bottom w:val="none" w:sz="0" w:space="0" w:color="auto"/>
            <w:right w:val="none" w:sz="0" w:space="0" w:color="auto"/>
          </w:divBdr>
          <w:divsChild>
            <w:div w:id="1738359342">
              <w:marLeft w:val="0"/>
              <w:marRight w:val="0"/>
              <w:marTop w:val="0"/>
              <w:marBottom w:val="0"/>
              <w:divBdr>
                <w:top w:val="none" w:sz="0" w:space="0" w:color="auto"/>
                <w:left w:val="none" w:sz="0" w:space="0" w:color="auto"/>
                <w:bottom w:val="none" w:sz="0" w:space="0" w:color="auto"/>
                <w:right w:val="none" w:sz="0" w:space="0" w:color="auto"/>
              </w:divBdr>
            </w:div>
            <w:div w:id="1874076753">
              <w:marLeft w:val="0"/>
              <w:marRight w:val="0"/>
              <w:marTop w:val="0"/>
              <w:marBottom w:val="0"/>
              <w:divBdr>
                <w:top w:val="none" w:sz="0" w:space="0" w:color="auto"/>
                <w:left w:val="none" w:sz="0" w:space="0" w:color="auto"/>
                <w:bottom w:val="none" w:sz="0" w:space="0" w:color="auto"/>
                <w:right w:val="none" w:sz="0" w:space="0" w:color="auto"/>
              </w:divBdr>
            </w:div>
            <w:div w:id="1504009961">
              <w:marLeft w:val="0"/>
              <w:marRight w:val="0"/>
              <w:marTop w:val="0"/>
              <w:marBottom w:val="0"/>
              <w:divBdr>
                <w:top w:val="none" w:sz="0" w:space="0" w:color="auto"/>
                <w:left w:val="none" w:sz="0" w:space="0" w:color="auto"/>
                <w:bottom w:val="none" w:sz="0" w:space="0" w:color="auto"/>
                <w:right w:val="none" w:sz="0" w:space="0" w:color="auto"/>
              </w:divBdr>
            </w:div>
            <w:div w:id="1074545844">
              <w:marLeft w:val="0"/>
              <w:marRight w:val="0"/>
              <w:marTop w:val="0"/>
              <w:marBottom w:val="0"/>
              <w:divBdr>
                <w:top w:val="none" w:sz="0" w:space="0" w:color="auto"/>
                <w:left w:val="none" w:sz="0" w:space="0" w:color="auto"/>
                <w:bottom w:val="none" w:sz="0" w:space="0" w:color="auto"/>
                <w:right w:val="none" w:sz="0" w:space="0" w:color="auto"/>
              </w:divBdr>
            </w:div>
            <w:div w:id="1285695124">
              <w:marLeft w:val="0"/>
              <w:marRight w:val="0"/>
              <w:marTop w:val="0"/>
              <w:marBottom w:val="0"/>
              <w:divBdr>
                <w:top w:val="none" w:sz="0" w:space="0" w:color="auto"/>
                <w:left w:val="none" w:sz="0" w:space="0" w:color="auto"/>
                <w:bottom w:val="none" w:sz="0" w:space="0" w:color="auto"/>
                <w:right w:val="none" w:sz="0" w:space="0" w:color="auto"/>
              </w:divBdr>
            </w:div>
            <w:div w:id="247544905">
              <w:marLeft w:val="0"/>
              <w:marRight w:val="0"/>
              <w:marTop w:val="0"/>
              <w:marBottom w:val="0"/>
              <w:divBdr>
                <w:top w:val="none" w:sz="0" w:space="0" w:color="auto"/>
                <w:left w:val="none" w:sz="0" w:space="0" w:color="auto"/>
                <w:bottom w:val="none" w:sz="0" w:space="0" w:color="auto"/>
                <w:right w:val="none" w:sz="0" w:space="0" w:color="auto"/>
              </w:divBdr>
            </w:div>
            <w:div w:id="1737509590">
              <w:marLeft w:val="0"/>
              <w:marRight w:val="0"/>
              <w:marTop w:val="0"/>
              <w:marBottom w:val="0"/>
              <w:divBdr>
                <w:top w:val="none" w:sz="0" w:space="0" w:color="auto"/>
                <w:left w:val="none" w:sz="0" w:space="0" w:color="auto"/>
                <w:bottom w:val="none" w:sz="0" w:space="0" w:color="auto"/>
                <w:right w:val="none" w:sz="0" w:space="0" w:color="auto"/>
              </w:divBdr>
            </w:div>
            <w:div w:id="59790451">
              <w:marLeft w:val="0"/>
              <w:marRight w:val="0"/>
              <w:marTop w:val="0"/>
              <w:marBottom w:val="0"/>
              <w:divBdr>
                <w:top w:val="none" w:sz="0" w:space="0" w:color="auto"/>
                <w:left w:val="none" w:sz="0" w:space="0" w:color="auto"/>
                <w:bottom w:val="none" w:sz="0" w:space="0" w:color="auto"/>
                <w:right w:val="none" w:sz="0" w:space="0" w:color="auto"/>
              </w:divBdr>
            </w:div>
            <w:div w:id="1823429523">
              <w:marLeft w:val="0"/>
              <w:marRight w:val="0"/>
              <w:marTop w:val="0"/>
              <w:marBottom w:val="0"/>
              <w:divBdr>
                <w:top w:val="none" w:sz="0" w:space="0" w:color="auto"/>
                <w:left w:val="none" w:sz="0" w:space="0" w:color="auto"/>
                <w:bottom w:val="none" w:sz="0" w:space="0" w:color="auto"/>
                <w:right w:val="none" w:sz="0" w:space="0" w:color="auto"/>
              </w:divBdr>
            </w:div>
            <w:div w:id="1281303657">
              <w:marLeft w:val="0"/>
              <w:marRight w:val="0"/>
              <w:marTop w:val="0"/>
              <w:marBottom w:val="0"/>
              <w:divBdr>
                <w:top w:val="none" w:sz="0" w:space="0" w:color="auto"/>
                <w:left w:val="none" w:sz="0" w:space="0" w:color="auto"/>
                <w:bottom w:val="none" w:sz="0" w:space="0" w:color="auto"/>
                <w:right w:val="none" w:sz="0" w:space="0" w:color="auto"/>
              </w:divBdr>
            </w:div>
            <w:div w:id="1538851929">
              <w:marLeft w:val="0"/>
              <w:marRight w:val="0"/>
              <w:marTop w:val="0"/>
              <w:marBottom w:val="0"/>
              <w:divBdr>
                <w:top w:val="none" w:sz="0" w:space="0" w:color="auto"/>
                <w:left w:val="none" w:sz="0" w:space="0" w:color="auto"/>
                <w:bottom w:val="none" w:sz="0" w:space="0" w:color="auto"/>
                <w:right w:val="none" w:sz="0" w:space="0" w:color="auto"/>
              </w:divBdr>
            </w:div>
            <w:div w:id="1084110809">
              <w:marLeft w:val="0"/>
              <w:marRight w:val="0"/>
              <w:marTop w:val="0"/>
              <w:marBottom w:val="0"/>
              <w:divBdr>
                <w:top w:val="none" w:sz="0" w:space="0" w:color="auto"/>
                <w:left w:val="none" w:sz="0" w:space="0" w:color="auto"/>
                <w:bottom w:val="none" w:sz="0" w:space="0" w:color="auto"/>
                <w:right w:val="none" w:sz="0" w:space="0" w:color="auto"/>
              </w:divBdr>
            </w:div>
            <w:div w:id="160318963">
              <w:marLeft w:val="0"/>
              <w:marRight w:val="0"/>
              <w:marTop w:val="0"/>
              <w:marBottom w:val="0"/>
              <w:divBdr>
                <w:top w:val="none" w:sz="0" w:space="0" w:color="auto"/>
                <w:left w:val="none" w:sz="0" w:space="0" w:color="auto"/>
                <w:bottom w:val="none" w:sz="0" w:space="0" w:color="auto"/>
                <w:right w:val="none" w:sz="0" w:space="0" w:color="auto"/>
              </w:divBdr>
            </w:div>
            <w:div w:id="705561751">
              <w:marLeft w:val="0"/>
              <w:marRight w:val="0"/>
              <w:marTop w:val="0"/>
              <w:marBottom w:val="0"/>
              <w:divBdr>
                <w:top w:val="none" w:sz="0" w:space="0" w:color="auto"/>
                <w:left w:val="none" w:sz="0" w:space="0" w:color="auto"/>
                <w:bottom w:val="none" w:sz="0" w:space="0" w:color="auto"/>
                <w:right w:val="none" w:sz="0" w:space="0" w:color="auto"/>
              </w:divBdr>
            </w:div>
            <w:div w:id="280041001">
              <w:marLeft w:val="0"/>
              <w:marRight w:val="0"/>
              <w:marTop w:val="0"/>
              <w:marBottom w:val="0"/>
              <w:divBdr>
                <w:top w:val="none" w:sz="0" w:space="0" w:color="auto"/>
                <w:left w:val="none" w:sz="0" w:space="0" w:color="auto"/>
                <w:bottom w:val="none" w:sz="0" w:space="0" w:color="auto"/>
                <w:right w:val="none" w:sz="0" w:space="0" w:color="auto"/>
              </w:divBdr>
            </w:div>
            <w:div w:id="8045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267699">
      <w:bodyDiv w:val="1"/>
      <w:marLeft w:val="0"/>
      <w:marRight w:val="0"/>
      <w:marTop w:val="0"/>
      <w:marBottom w:val="0"/>
      <w:divBdr>
        <w:top w:val="none" w:sz="0" w:space="0" w:color="auto"/>
        <w:left w:val="none" w:sz="0" w:space="0" w:color="auto"/>
        <w:bottom w:val="none" w:sz="0" w:space="0" w:color="auto"/>
        <w:right w:val="none" w:sz="0" w:space="0" w:color="auto"/>
      </w:divBdr>
      <w:divsChild>
        <w:div w:id="2050034456">
          <w:marLeft w:val="0"/>
          <w:marRight w:val="0"/>
          <w:marTop w:val="0"/>
          <w:marBottom w:val="0"/>
          <w:divBdr>
            <w:top w:val="none" w:sz="0" w:space="0" w:color="auto"/>
            <w:left w:val="none" w:sz="0" w:space="0" w:color="auto"/>
            <w:bottom w:val="none" w:sz="0" w:space="0" w:color="auto"/>
            <w:right w:val="none" w:sz="0" w:space="0" w:color="auto"/>
          </w:divBdr>
          <w:divsChild>
            <w:div w:id="1273365610">
              <w:marLeft w:val="0"/>
              <w:marRight w:val="0"/>
              <w:marTop w:val="0"/>
              <w:marBottom w:val="0"/>
              <w:divBdr>
                <w:top w:val="none" w:sz="0" w:space="0" w:color="auto"/>
                <w:left w:val="none" w:sz="0" w:space="0" w:color="auto"/>
                <w:bottom w:val="none" w:sz="0" w:space="0" w:color="auto"/>
                <w:right w:val="none" w:sz="0" w:space="0" w:color="auto"/>
              </w:divBdr>
            </w:div>
            <w:div w:id="171711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78897">
      <w:bodyDiv w:val="1"/>
      <w:marLeft w:val="0"/>
      <w:marRight w:val="0"/>
      <w:marTop w:val="0"/>
      <w:marBottom w:val="0"/>
      <w:divBdr>
        <w:top w:val="none" w:sz="0" w:space="0" w:color="auto"/>
        <w:left w:val="none" w:sz="0" w:space="0" w:color="auto"/>
        <w:bottom w:val="none" w:sz="0" w:space="0" w:color="auto"/>
        <w:right w:val="none" w:sz="0" w:space="0" w:color="auto"/>
      </w:divBdr>
    </w:div>
    <w:div w:id="303704121">
      <w:bodyDiv w:val="1"/>
      <w:marLeft w:val="0"/>
      <w:marRight w:val="0"/>
      <w:marTop w:val="0"/>
      <w:marBottom w:val="0"/>
      <w:divBdr>
        <w:top w:val="none" w:sz="0" w:space="0" w:color="auto"/>
        <w:left w:val="none" w:sz="0" w:space="0" w:color="auto"/>
        <w:bottom w:val="none" w:sz="0" w:space="0" w:color="auto"/>
        <w:right w:val="none" w:sz="0" w:space="0" w:color="auto"/>
      </w:divBdr>
    </w:div>
    <w:div w:id="326830497">
      <w:bodyDiv w:val="1"/>
      <w:marLeft w:val="0"/>
      <w:marRight w:val="0"/>
      <w:marTop w:val="0"/>
      <w:marBottom w:val="0"/>
      <w:divBdr>
        <w:top w:val="none" w:sz="0" w:space="0" w:color="auto"/>
        <w:left w:val="none" w:sz="0" w:space="0" w:color="auto"/>
        <w:bottom w:val="none" w:sz="0" w:space="0" w:color="auto"/>
        <w:right w:val="none" w:sz="0" w:space="0" w:color="auto"/>
      </w:divBdr>
      <w:divsChild>
        <w:div w:id="1605728919">
          <w:marLeft w:val="0"/>
          <w:marRight w:val="0"/>
          <w:marTop w:val="0"/>
          <w:marBottom w:val="0"/>
          <w:divBdr>
            <w:top w:val="none" w:sz="0" w:space="0" w:color="auto"/>
            <w:left w:val="none" w:sz="0" w:space="0" w:color="auto"/>
            <w:bottom w:val="none" w:sz="0" w:space="0" w:color="auto"/>
            <w:right w:val="none" w:sz="0" w:space="0" w:color="auto"/>
          </w:divBdr>
          <w:divsChild>
            <w:div w:id="370957805">
              <w:marLeft w:val="0"/>
              <w:marRight w:val="0"/>
              <w:marTop w:val="0"/>
              <w:marBottom w:val="0"/>
              <w:divBdr>
                <w:top w:val="none" w:sz="0" w:space="0" w:color="auto"/>
                <w:left w:val="none" w:sz="0" w:space="0" w:color="auto"/>
                <w:bottom w:val="none" w:sz="0" w:space="0" w:color="auto"/>
                <w:right w:val="none" w:sz="0" w:space="0" w:color="auto"/>
              </w:divBdr>
            </w:div>
            <w:div w:id="1599823995">
              <w:marLeft w:val="0"/>
              <w:marRight w:val="0"/>
              <w:marTop w:val="0"/>
              <w:marBottom w:val="0"/>
              <w:divBdr>
                <w:top w:val="none" w:sz="0" w:space="0" w:color="auto"/>
                <w:left w:val="none" w:sz="0" w:space="0" w:color="auto"/>
                <w:bottom w:val="none" w:sz="0" w:space="0" w:color="auto"/>
                <w:right w:val="none" w:sz="0" w:space="0" w:color="auto"/>
              </w:divBdr>
            </w:div>
            <w:div w:id="2042196362">
              <w:marLeft w:val="0"/>
              <w:marRight w:val="0"/>
              <w:marTop w:val="0"/>
              <w:marBottom w:val="0"/>
              <w:divBdr>
                <w:top w:val="none" w:sz="0" w:space="0" w:color="auto"/>
                <w:left w:val="none" w:sz="0" w:space="0" w:color="auto"/>
                <w:bottom w:val="none" w:sz="0" w:space="0" w:color="auto"/>
                <w:right w:val="none" w:sz="0" w:space="0" w:color="auto"/>
              </w:divBdr>
            </w:div>
            <w:div w:id="1479152987">
              <w:marLeft w:val="0"/>
              <w:marRight w:val="0"/>
              <w:marTop w:val="0"/>
              <w:marBottom w:val="0"/>
              <w:divBdr>
                <w:top w:val="none" w:sz="0" w:space="0" w:color="auto"/>
                <w:left w:val="none" w:sz="0" w:space="0" w:color="auto"/>
                <w:bottom w:val="none" w:sz="0" w:space="0" w:color="auto"/>
                <w:right w:val="none" w:sz="0" w:space="0" w:color="auto"/>
              </w:divBdr>
            </w:div>
            <w:div w:id="13105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84942">
      <w:bodyDiv w:val="1"/>
      <w:marLeft w:val="0"/>
      <w:marRight w:val="0"/>
      <w:marTop w:val="0"/>
      <w:marBottom w:val="0"/>
      <w:divBdr>
        <w:top w:val="none" w:sz="0" w:space="0" w:color="auto"/>
        <w:left w:val="none" w:sz="0" w:space="0" w:color="auto"/>
        <w:bottom w:val="none" w:sz="0" w:space="0" w:color="auto"/>
        <w:right w:val="none" w:sz="0" w:space="0" w:color="auto"/>
      </w:divBdr>
    </w:div>
    <w:div w:id="350691559">
      <w:bodyDiv w:val="1"/>
      <w:marLeft w:val="0"/>
      <w:marRight w:val="0"/>
      <w:marTop w:val="0"/>
      <w:marBottom w:val="0"/>
      <w:divBdr>
        <w:top w:val="none" w:sz="0" w:space="0" w:color="auto"/>
        <w:left w:val="none" w:sz="0" w:space="0" w:color="auto"/>
        <w:bottom w:val="none" w:sz="0" w:space="0" w:color="auto"/>
        <w:right w:val="none" w:sz="0" w:space="0" w:color="auto"/>
      </w:divBdr>
    </w:div>
    <w:div w:id="351344652">
      <w:bodyDiv w:val="1"/>
      <w:marLeft w:val="0"/>
      <w:marRight w:val="0"/>
      <w:marTop w:val="0"/>
      <w:marBottom w:val="0"/>
      <w:divBdr>
        <w:top w:val="none" w:sz="0" w:space="0" w:color="auto"/>
        <w:left w:val="none" w:sz="0" w:space="0" w:color="auto"/>
        <w:bottom w:val="none" w:sz="0" w:space="0" w:color="auto"/>
        <w:right w:val="none" w:sz="0" w:space="0" w:color="auto"/>
      </w:divBdr>
    </w:div>
    <w:div w:id="361519726">
      <w:bodyDiv w:val="1"/>
      <w:marLeft w:val="0"/>
      <w:marRight w:val="0"/>
      <w:marTop w:val="0"/>
      <w:marBottom w:val="0"/>
      <w:divBdr>
        <w:top w:val="none" w:sz="0" w:space="0" w:color="auto"/>
        <w:left w:val="none" w:sz="0" w:space="0" w:color="auto"/>
        <w:bottom w:val="none" w:sz="0" w:space="0" w:color="auto"/>
        <w:right w:val="none" w:sz="0" w:space="0" w:color="auto"/>
      </w:divBdr>
    </w:div>
    <w:div w:id="362480848">
      <w:bodyDiv w:val="1"/>
      <w:marLeft w:val="0"/>
      <w:marRight w:val="0"/>
      <w:marTop w:val="0"/>
      <w:marBottom w:val="0"/>
      <w:divBdr>
        <w:top w:val="none" w:sz="0" w:space="0" w:color="auto"/>
        <w:left w:val="none" w:sz="0" w:space="0" w:color="auto"/>
        <w:bottom w:val="none" w:sz="0" w:space="0" w:color="auto"/>
        <w:right w:val="none" w:sz="0" w:space="0" w:color="auto"/>
      </w:divBdr>
    </w:div>
    <w:div w:id="364328585">
      <w:bodyDiv w:val="1"/>
      <w:marLeft w:val="0"/>
      <w:marRight w:val="0"/>
      <w:marTop w:val="0"/>
      <w:marBottom w:val="0"/>
      <w:divBdr>
        <w:top w:val="none" w:sz="0" w:space="0" w:color="auto"/>
        <w:left w:val="none" w:sz="0" w:space="0" w:color="auto"/>
        <w:bottom w:val="none" w:sz="0" w:space="0" w:color="auto"/>
        <w:right w:val="none" w:sz="0" w:space="0" w:color="auto"/>
      </w:divBdr>
    </w:div>
    <w:div w:id="399907076">
      <w:bodyDiv w:val="1"/>
      <w:marLeft w:val="0"/>
      <w:marRight w:val="0"/>
      <w:marTop w:val="0"/>
      <w:marBottom w:val="0"/>
      <w:divBdr>
        <w:top w:val="none" w:sz="0" w:space="0" w:color="auto"/>
        <w:left w:val="none" w:sz="0" w:space="0" w:color="auto"/>
        <w:bottom w:val="none" w:sz="0" w:space="0" w:color="auto"/>
        <w:right w:val="none" w:sz="0" w:space="0" w:color="auto"/>
      </w:divBdr>
      <w:divsChild>
        <w:div w:id="51733662">
          <w:marLeft w:val="0"/>
          <w:marRight w:val="0"/>
          <w:marTop w:val="0"/>
          <w:marBottom w:val="0"/>
          <w:divBdr>
            <w:top w:val="none" w:sz="0" w:space="0" w:color="auto"/>
            <w:left w:val="none" w:sz="0" w:space="0" w:color="auto"/>
            <w:bottom w:val="none" w:sz="0" w:space="0" w:color="auto"/>
            <w:right w:val="none" w:sz="0" w:space="0" w:color="auto"/>
          </w:divBdr>
          <w:divsChild>
            <w:div w:id="1655522845">
              <w:marLeft w:val="0"/>
              <w:marRight w:val="0"/>
              <w:marTop w:val="0"/>
              <w:marBottom w:val="0"/>
              <w:divBdr>
                <w:top w:val="none" w:sz="0" w:space="0" w:color="auto"/>
                <w:left w:val="none" w:sz="0" w:space="0" w:color="auto"/>
                <w:bottom w:val="none" w:sz="0" w:space="0" w:color="auto"/>
                <w:right w:val="none" w:sz="0" w:space="0" w:color="auto"/>
              </w:divBdr>
            </w:div>
            <w:div w:id="1746344000">
              <w:marLeft w:val="0"/>
              <w:marRight w:val="0"/>
              <w:marTop w:val="0"/>
              <w:marBottom w:val="0"/>
              <w:divBdr>
                <w:top w:val="none" w:sz="0" w:space="0" w:color="auto"/>
                <w:left w:val="none" w:sz="0" w:space="0" w:color="auto"/>
                <w:bottom w:val="none" w:sz="0" w:space="0" w:color="auto"/>
                <w:right w:val="none" w:sz="0" w:space="0" w:color="auto"/>
              </w:divBdr>
            </w:div>
            <w:div w:id="18305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5453">
      <w:bodyDiv w:val="1"/>
      <w:marLeft w:val="0"/>
      <w:marRight w:val="0"/>
      <w:marTop w:val="0"/>
      <w:marBottom w:val="0"/>
      <w:divBdr>
        <w:top w:val="none" w:sz="0" w:space="0" w:color="auto"/>
        <w:left w:val="none" w:sz="0" w:space="0" w:color="auto"/>
        <w:bottom w:val="none" w:sz="0" w:space="0" w:color="auto"/>
        <w:right w:val="none" w:sz="0" w:space="0" w:color="auto"/>
      </w:divBdr>
    </w:div>
    <w:div w:id="413740843">
      <w:bodyDiv w:val="1"/>
      <w:marLeft w:val="0"/>
      <w:marRight w:val="0"/>
      <w:marTop w:val="0"/>
      <w:marBottom w:val="0"/>
      <w:divBdr>
        <w:top w:val="none" w:sz="0" w:space="0" w:color="auto"/>
        <w:left w:val="none" w:sz="0" w:space="0" w:color="auto"/>
        <w:bottom w:val="none" w:sz="0" w:space="0" w:color="auto"/>
        <w:right w:val="none" w:sz="0" w:space="0" w:color="auto"/>
      </w:divBdr>
    </w:div>
    <w:div w:id="417674090">
      <w:bodyDiv w:val="1"/>
      <w:marLeft w:val="0"/>
      <w:marRight w:val="0"/>
      <w:marTop w:val="0"/>
      <w:marBottom w:val="0"/>
      <w:divBdr>
        <w:top w:val="none" w:sz="0" w:space="0" w:color="auto"/>
        <w:left w:val="none" w:sz="0" w:space="0" w:color="auto"/>
        <w:bottom w:val="none" w:sz="0" w:space="0" w:color="auto"/>
        <w:right w:val="none" w:sz="0" w:space="0" w:color="auto"/>
      </w:divBdr>
    </w:div>
    <w:div w:id="423305435">
      <w:bodyDiv w:val="1"/>
      <w:marLeft w:val="0"/>
      <w:marRight w:val="0"/>
      <w:marTop w:val="0"/>
      <w:marBottom w:val="0"/>
      <w:divBdr>
        <w:top w:val="none" w:sz="0" w:space="0" w:color="auto"/>
        <w:left w:val="none" w:sz="0" w:space="0" w:color="auto"/>
        <w:bottom w:val="none" w:sz="0" w:space="0" w:color="auto"/>
        <w:right w:val="none" w:sz="0" w:space="0" w:color="auto"/>
      </w:divBdr>
    </w:div>
    <w:div w:id="429473339">
      <w:bodyDiv w:val="1"/>
      <w:marLeft w:val="0"/>
      <w:marRight w:val="0"/>
      <w:marTop w:val="0"/>
      <w:marBottom w:val="0"/>
      <w:divBdr>
        <w:top w:val="none" w:sz="0" w:space="0" w:color="auto"/>
        <w:left w:val="none" w:sz="0" w:space="0" w:color="auto"/>
        <w:bottom w:val="none" w:sz="0" w:space="0" w:color="auto"/>
        <w:right w:val="none" w:sz="0" w:space="0" w:color="auto"/>
      </w:divBdr>
    </w:div>
    <w:div w:id="453059908">
      <w:bodyDiv w:val="1"/>
      <w:marLeft w:val="0"/>
      <w:marRight w:val="0"/>
      <w:marTop w:val="0"/>
      <w:marBottom w:val="0"/>
      <w:divBdr>
        <w:top w:val="none" w:sz="0" w:space="0" w:color="auto"/>
        <w:left w:val="none" w:sz="0" w:space="0" w:color="auto"/>
        <w:bottom w:val="none" w:sz="0" w:space="0" w:color="auto"/>
        <w:right w:val="none" w:sz="0" w:space="0" w:color="auto"/>
      </w:divBdr>
      <w:divsChild>
        <w:div w:id="218984003">
          <w:marLeft w:val="0"/>
          <w:marRight w:val="0"/>
          <w:marTop w:val="0"/>
          <w:marBottom w:val="0"/>
          <w:divBdr>
            <w:top w:val="none" w:sz="0" w:space="0" w:color="auto"/>
            <w:left w:val="none" w:sz="0" w:space="0" w:color="auto"/>
            <w:bottom w:val="none" w:sz="0" w:space="0" w:color="auto"/>
            <w:right w:val="none" w:sz="0" w:space="0" w:color="auto"/>
          </w:divBdr>
          <w:divsChild>
            <w:div w:id="1581327241">
              <w:marLeft w:val="0"/>
              <w:marRight w:val="0"/>
              <w:marTop w:val="0"/>
              <w:marBottom w:val="0"/>
              <w:divBdr>
                <w:top w:val="none" w:sz="0" w:space="0" w:color="auto"/>
                <w:left w:val="none" w:sz="0" w:space="0" w:color="auto"/>
                <w:bottom w:val="none" w:sz="0" w:space="0" w:color="auto"/>
                <w:right w:val="none" w:sz="0" w:space="0" w:color="auto"/>
              </w:divBdr>
            </w:div>
            <w:div w:id="1505391605">
              <w:marLeft w:val="0"/>
              <w:marRight w:val="0"/>
              <w:marTop w:val="0"/>
              <w:marBottom w:val="0"/>
              <w:divBdr>
                <w:top w:val="none" w:sz="0" w:space="0" w:color="auto"/>
                <w:left w:val="none" w:sz="0" w:space="0" w:color="auto"/>
                <w:bottom w:val="none" w:sz="0" w:space="0" w:color="auto"/>
                <w:right w:val="none" w:sz="0" w:space="0" w:color="auto"/>
              </w:divBdr>
            </w:div>
            <w:div w:id="437650316">
              <w:marLeft w:val="0"/>
              <w:marRight w:val="0"/>
              <w:marTop w:val="0"/>
              <w:marBottom w:val="0"/>
              <w:divBdr>
                <w:top w:val="none" w:sz="0" w:space="0" w:color="auto"/>
                <w:left w:val="none" w:sz="0" w:space="0" w:color="auto"/>
                <w:bottom w:val="none" w:sz="0" w:space="0" w:color="auto"/>
                <w:right w:val="none" w:sz="0" w:space="0" w:color="auto"/>
              </w:divBdr>
            </w:div>
            <w:div w:id="3755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5098">
      <w:bodyDiv w:val="1"/>
      <w:marLeft w:val="0"/>
      <w:marRight w:val="0"/>
      <w:marTop w:val="0"/>
      <w:marBottom w:val="0"/>
      <w:divBdr>
        <w:top w:val="none" w:sz="0" w:space="0" w:color="auto"/>
        <w:left w:val="none" w:sz="0" w:space="0" w:color="auto"/>
        <w:bottom w:val="none" w:sz="0" w:space="0" w:color="auto"/>
        <w:right w:val="none" w:sz="0" w:space="0" w:color="auto"/>
      </w:divBdr>
    </w:div>
    <w:div w:id="461922320">
      <w:bodyDiv w:val="1"/>
      <w:marLeft w:val="0"/>
      <w:marRight w:val="0"/>
      <w:marTop w:val="0"/>
      <w:marBottom w:val="0"/>
      <w:divBdr>
        <w:top w:val="none" w:sz="0" w:space="0" w:color="auto"/>
        <w:left w:val="none" w:sz="0" w:space="0" w:color="auto"/>
        <w:bottom w:val="none" w:sz="0" w:space="0" w:color="auto"/>
        <w:right w:val="none" w:sz="0" w:space="0" w:color="auto"/>
      </w:divBdr>
    </w:div>
    <w:div w:id="466892764">
      <w:bodyDiv w:val="1"/>
      <w:marLeft w:val="0"/>
      <w:marRight w:val="0"/>
      <w:marTop w:val="0"/>
      <w:marBottom w:val="0"/>
      <w:divBdr>
        <w:top w:val="none" w:sz="0" w:space="0" w:color="auto"/>
        <w:left w:val="none" w:sz="0" w:space="0" w:color="auto"/>
        <w:bottom w:val="none" w:sz="0" w:space="0" w:color="auto"/>
        <w:right w:val="none" w:sz="0" w:space="0" w:color="auto"/>
      </w:divBdr>
    </w:div>
    <w:div w:id="471748568">
      <w:bodyDiv w:val="1"/>
      <w:marLeft w:val="0"/>
      <w:marRight w:val="0"/>
      <w:marTop w:val="0"/>
      <w:marBottom w:val="0"/>
      <w:divBdr>
        <w:top w:val="none" w:sz="0" w:space="0" w:color="auto"/>
        <w:left w:val="none" w:sz="0" w:space="0" w:color="auto"/>
        <w:bottom w:val="none" w:sz="0" w:space="0" w:color="auto"/>
        <w:right w:val="none" w:sz="0" w:space="0" w:color="auto"/>
      </w:divBdr>
      <w:divsChild>
        <w:div w:id="262036173">
          <w:marLeft w:val="0"/>
          <w:marRight w:val="0"/>
          <w:marTop w:val="0"/>
          <w:marBottom w:val="0"/>
          <w:divBdr>
            <w:top w:val="none" w:sz="0" w:space="0" w:color="auto"/>
            <w:left w:val="none" w:sz="0" w:space="0" w:color="auto"/>
            <w:bottom w:val="none" w:sz="0" w:space="0" w:color="auto"/>
            <w:right w:val="none" w:sz="0" w:space="0" w:color="auto"/>
          </w:divBdr>
          <w:divsChild>
            <w:div w:id="1584297750">
              <w:marLeft w:val="0"/>
              <w:marRight w:val="0"/>
              <w:marTop w:val="0"/>
              <w:marBottom w:val="0"/>
              <w:divBdr>
                <w:top w:val="none" w:sz="0" w:space="0" w:color="auto"/>
                <w:left w:val="none" w:sz="0" w:space="0" w:color="auto"/>
                <w:bottom w:val="none" w:sz="0" w:space="0" w:color="auto"/>
                <w:right w:val="none" w:sz="0" w:space="0" w:color="auto"/>
              </w:divBdr>
            </w:div>
            <w:div w:id="85977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6654">
      <w:bodyDiv w:val="1"/>
      <w:marLeft w:val="0"/>
      <w:marRight w:val="0"/>
      <w:marTop w:val="0"/>
      <w:marBottom w:val="0"/>
      <w:divBdr>
        <w:top w:val="none" w:sz="0" w:space="0" w:color="auto"/>
        <w:left w:val="none" w:sz="0" w:space="0" w:color="auto"/>
        <w:bottom w:val="none" w:sz="0" w:space="0" w:color="auto"/>
        <w:right w:val="none" w:sz="0" w:space="0" w:color="auto"/>
      </w:divBdr>
      <w:divsChild>
        <w:div w:id="765535202">
          <w:marLeft w:val="0"/>
          <w:marRight w:val="0"/>
          <w:marTop w:val="0"/>
          <w:marBottom w:val="0"/>
          <w:divBdr>
            <w:top w:val="none" w:sz="0" w:space="0" w:color="auto"/>
            <w:left w:val="none" w:sz="0" w:space="0" w:color="auto"/>
            <w:bottom w:val="none" w:sz="0" w:space="0" w:color="auto"/>
            <w:right w:val="none" w:sz="0" w:space="0" w:color="auto"/>
          </w:divBdr>
          <w:divsChild>
            <w:div w:id="270940180">
              <w:marLeft w:val="0"/>
              <w:marRight w:val="0"/>
              <w:marTop w:val="0"/>
              <w:marBottom w:val="0"/>
              <w:divBdr>
                <w:top w:val="none" w:sz="0" w:space="0" w:color="auto"/>
                <w:left w:val="none" w:sz="0" w:space="0" w:color="auto"/>
                <w:bottom w:val="none" w:sz="0" w:space="0" w:color="auto"/>
                <w:right w:val="none" w:sz="0" w:space="0" w:color="auto"/>
              </w:divBdr>
            </w:div>
            <w:div w:id="1704331439">
              <w:marLeft w:val="0"/>
              <w:marRight w:val="0"/>
              <w:marTop w:val="0"/>
              <w:marBottom w:val="0"/>
              <w:divBdr>
                <w:top w:val="none" w:sz="0" w:space="0" w:color="auto"/>
                <w:left w:val="none" w:sz="0" w:space="0" w:color="auto"/>
                <w:bottom w:val="none" w:sz="0" w:space="0" w:color="auto"/>
                <w:right w:val="none" w:sz="0" w:space="0" w:color="auto"/>
              </w:divBdr>
            </w:div>
            <w:div w:id="5543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7587">
      <w:bodyDiv w:val="1"/>
      <w:marLeft w:val="0"/>
      <w:marRight w:val="0"/>
      <w:marTop w:val="0"/>
      <w:marBottom w:val="0"/>
      <w:divBdr>
        <w:top w:val="none" w:sz="0" w:space="0" w:color="auto"/>
        <w:left w:val="none" w:sz="0" w:space="0" w:color="auto"/>
        <w:bottom w:val="none" w:sz="0" w:space="0" w:color="auto"/>
        <w:right w:val="none" w:sz="0" w:space="0" w:color="auto"/>
      </w:divBdr>
    </w:div>
    <w:div w:id="492187051">
      <w:bodyDiv w:val="1"/>
      <w:marLeft w:val="0"/>
      <w:marRight w:val="0"/>
      <w:marTop w:val="0"/>
      <w:marBottom w:val="0"/>
      <w:divBdr>
        <w:top w:val="none" w:sz="0" w:space="0" w:color="auto"/>
        <w:left w:val="none" w:sz="0" w:space="0" w:color="auto"/>
        <w:bottom w:val="none" w:sz="0" w:space="0" w:color="auto"/>
        <w:right w:val="none" w:sz="0" w:space="0" w:color="auto"/>
      </w:divBdr>
    </w:div>
    <w:div w:id="498692443">
      <w:bodyDiv w:val="1"/>
      <w:marLeft w:val="0"/>
      <w:marRight w:val="0"/>
      <w:marTop w:val="0"/>
      <w:marBottom w:val="0"/>
      <w:divBdr>
        <w:top w:val="none" w:sz="0" w:space="0" w:color="auto"/>
        <w:left w:val="none" w:sz="0" w:space="0" w:color="auto"/>
        <w:bottom w:val="none" w:sz="0" w:space="0" w:color="auto"/>
        <w:right w:val="none" w:sz="0" w:space="0" w:color="auto"/>
      </w:divBdr>
    </w:div>
    <w:div w:id="505635002">
      <w:bodyDiv w:val="1"/>
      <w:marLeft w:val="0"/>
      <w:marRight w:val="0"/>
      <w:marTop w:val="0"/>
      <w:marBottom w:val="0"/>
      <w:divBdr>
        <w:top w:val="none" w:sz="0" w:space="0" w:color="auto"/>
        <w:left w:val="none" w:sz="0" w:space="0" w:color="auto"/>
        <w:bottom w:val="none" w:sz="0" w:space="0" w:color="auto"/>
        <w:right w:val="none" w:sz="0" w:space="0" w:color="auto"/>
      </w:divBdr>
      <w:divsChild>
        <w:div w:id="463235030">
          <w:marLeft w:val="0"/>
          <w:marRight w:val="0"/>
          <w:marTop w:val="0"/>
          <w:marBottom w:val="0"/>
          <w:divBdr>
            <w:top w:val="none" w:sz="0" w:space="0" w:color="auto"/>
            <w:left w:val="none" w:sz="0" w:space="0" w:color="auto"/>
            <w:bottom w:val="none" w:sz="0" w:space="0" w:color="auto"/>
            <w:right w:val="none" w:sz="0" w:space="0" w:color="auto"/>
          </w:divBdr>
          <w:divsChild>
            <w:div w:id="13063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1369">
      <w:bodyDiv w:val="1"/>
      <w:marLeft w:val="0"/>
      <w:marRight w:val="0"/>
      <w:marTop w:val="0"/>
      <w:marBottom w:val="0"/>
      <w:divBdr>
        <w:top w:val="none" w:sz="0" w:space="0" w:color="auto"/>
        <w:left w:val="none" w:sz="0" w:space="0" w:color="auto"/>
        <w:bottom w:val="none" w:sz="0" w:space="0" w:color="auto"/>
        <w:right w:val="none" w:sz="0" w:space="0" w:color="auto"/>
      </w:divBdr>
      <w:divsChild>
        <w:div w:id="1939215405">
          <w:marLeft w:val="0"/>
          <w:marRight w:val="0"/>
          <w:marTop w:val="0"/>
          <w:marBottom w:val="0"/>
          <w:divBdr>
            <w:top w:val="none" w:sz="0" w:space="0" w:color="auto"/>
            <w:left w:val="none" w:sz="0" w:space="0" w:color="auto"/>
            <w:bottom w:val="none" w:sz="0" w:space="0" w:color="auto"/>
            <w:right w:val="none" w:sz="0" w:space="0" w:color="auto"/>
          </w:divBdr>
          <w:divsChild>
            <w:div w:id="1365254263">
              <w:marLeft w:val="0"/>
              <w:marRight w:val="0"/>
              <w:marTop w:val="0"/>
              <w:marBottom w:val="0"/>
              <w:divBdr>
                <w:top w:val="none" w:sz="0" w:space="0" w:color="auto"/>
                <w:left w:val="none" w:sz="0" w:space="0" w:color="auto"/>
                <w:bottom w:val="none" w:sz="0" w:space="0" w:color="auto"/>
                <w:right w:val="none" w:sz="0" w:space="0" w:color="auto"/>
              </w:divBdr>
            </w:div>
            <w:div w:id="1970360638">
              <w:marLeft w:val="0"/>
              <w:marRight w:val="0"/>
              <w:marTop w:val="0"/>
              <w:marBottom w:val="0"/>
              <w:divBdr>
                <w:top w:val="none" w:sz="0" w:space="0" w:color="auto"/>
                <w:left w:val="none" w:sz="0" w:space="0" w:color="auto"/>
                <w:bottom w:val="none" w:sz="0" w:space="0" w:color="auto"/>
                <w:right w:val="none" w:sz="0" w:space="0" w:color="auto"/>
              </w:divBdr>
            </w:div>
            <w:div w:id="1318415937">
              <w:marLeft w:val="0"/>
              <w:marRight w:val="0"/>
              <w:marTop w:val="0"/>
              <w:marBottom w:val="0"/>
              <w:divBdr>
                <w:top w:val="none" w:sz="0" w:space="0" w:color="auto"/>
                <w:left w:val="none" w:sz="0" w:space="0" w:color="auto"/>
                <w:bottom w:val="none" w:sz="0" w:space="0" w:color="auto"/>
                <w:right w:val="none" w:sz="0" w:space="0" w:color="auto"/>
              </w:divBdr>
            </w:div>
            <w:div w:id="1629971115">
              <w:marLeft w:val="0"/>
              <w:marRight w:val="0"/>
              <w:marTop w:val="0"/>
              <w:marBottom w:val="0"/>
              <w:divBdr>
                <w:top w:val="none" w:sz="0" w:space="0" w:color="auto"/>
                <w:left w:val="none" w:sz="0" w:space="0" w:color="auto"/>
                <w:bottom w:val="none" w:sz="0" w:space="0" w:color="auto"/>
                <w:right w:val="none" w:sz="0" w:space="0" w:color="auto"/>
              </w:divBdr>
            </w:div>
            <w:div w:id="1884245591">
              <w:marLeft w:val="0"/>
              <w:marRight w:val="0"/>
              <w:marTop w:val="0"/>
              <w:marBottom w:val="0"/>
              <w:divBdr>
                <w:top w:val="none" w:sz="0" w:space="0" w:color="auto"/>
                <w:left w:val="none" w:sz="0" w:space="0" w:color="auto"/>
                <w:bottom w:val="none" w:sz="0" w:space="0" w:color="auto"/>
                <w:right w:val="none" w:sz="0" w:space="0" w:color="auto"/>
              </w:divBdr>
            </w:div>
            <w:div w:id="1891919497">
              <w:marLeft w:val="0"/>
              <w:marRight w:val="0"/>
              <w:marTop w:val="0"/>
              <w:marBottom w:val="0"/>
              <w:divBdr>
                <w:top w:val="none" w:sz="0" w:space="0" w:color="auto"/>
                <w:left w:val="none" w:sz="0" w:space="0" w:color="auto"/>
                <w:bottom w:val="none" w:sz="0" w:space="0" w:color="auto"/>
                <w:right w:val="none" w:sz="0" w:space="0" w:color="auto"/>
              </w:divBdr>
            </w:div>
            <w:div w:id="1057707382">
              <w:marLeft w:val="0"/>
              <w:marRight w:val="0"/>
              <w:marTop w:val="0"/>
              <w:marBottom w:val="0"/>
              <w:divBdr>
                <w:top w:val="none" w:sz="0" w:space="0" w:color="auto"/>
                <w:left w:val="none" w:sz="0" w:space="0" w:color="auto"/>
                <w:bottom w:val="none" w:sz="0" w:space="0" w:color="auto"/>
                <w:right w:val="none" w:sz="0" w:space="0" w:color="auto"/>
              </w:divBdr>
            </w:div>
            <w:div w:id="746197574">
              <w:marLeft w:val="0"/>
              <w:marRight w:val="0"/>
              <w:marTop w:val="0"/>
              <w:marBottom w:val="0"/>
              <w:divBdr>
                <w:top w:val="none" w:sz="0" w:space="0" w:color="auto"/>
                <w:left w:val="none" w:sz="0" w:space="0" w:color="auto"/>
                <w:bottom w:val="none" w:sz="0" w:space="0" w:color="auto"/>
                <w:right w:val="none" w:sz="0" w:space="0" w:color="auto"/>
              </w:divBdr>
            </w:div>
            <w:div w:id="192768923">
              <w:marLeft w:val="0"/>
              <w:marRight w:val="0"/>
              <w:marTop w:val="0"/>
              <w:marBottom w:val="0"/>
              <w:divBdr>
                <w:top w:val="none" w:sz="0" w:space="0" w:color="auto"/>
                <w:left w:val="none" w:sz="0" w:space="0" w:color="auto"/>
                <w:bottom w:val="none" w:sz="0" w:space="0" w:color="auto"/>
                <w:right w:val="none" w:sz="0" w:space="0" w:color="auto"/>
              </w:divBdr>
            </w:div>
            <w:div w:id="1087573313">
              <w:marLeft w:val="0"/>
              <w:marRight w:val="0"/>
              <w:marTop w:val="0"/>
              <w:marBottom w:val="0"/>
              <w:divBdr>
                <w:top w:val="none" w:sz="0" w:space="0" w:color="auto"/>
                <w:left w:val="none" w:sz="0" w:space="0" w:color="auto"/>
                <w:bottom w:val="none" w:sz="0" w:space="0" w:color="auto"/>
                <w:right w:val="none" w:sz="0" w:space="0" w:color="auto"/>
              </w:divBdr>
            </w:div>
            <w:div w:id="2014188888">
              <w:marLeft w:val="0"/>
              <w:marRight w:val="0"/>
              <w:marTop w:val="0"/>
              <w:marBottom w:val="0"/>
              <w:divBdr>
                <w:top w:val="none" w:sz="0" w:space="0" w:color="auto"/>
                <w:left w:val="none" w:sz="0" w:space="0" w:color="auto"/>
                <w:bottom w:val="none" w:sz="0" w:space="0" w:color="auto"/>
                <w:right w:val="none" w:sz="0" w:space="0" w:color="auto"/>
              </w:divBdr>
            </w:div>
            <w:div w:id="13743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61172">
      <w:bodyDiv w:val="1"/>
      <w:marLeft w:val="0"/>
      <w:marRight w:val="0"/>
      <w:marTop w:val="0"/>
      <w:marBottom w:val="0"/>
      <w:divBdr>
        <w:top w:val="none" w:sz="0" w:space="0" w:color="auto"/>
        <w:left w:val="none" w:sz="0" w:space="0" w:color="auto"/>
        <w:bottom w:val="none" w:sz="0" w:space="0" w:color="auto"/>
        <w:right w:val="none" w:sz="0" w:space="0" w:color="auto"/>
      </w:divBdr>
    </w:div>
    <w:div w:id="523131336">
      <w:bodyDiv w:val="1"/>
      <w:marLeft w:val="0"/>
      <w:marRight w:val="0"/>
      <w:marTop w:val="0"/>
      <w:marBottom w:val="0"/>
      <w:divBdr>
        <w:top w:val="none" w:sz="0" w:space="0" w:color="auto"/>
        <w:left w:val="none" w:sz="0" w:space="0" w:color="auto"/>
        <w:bottom w:val="none" w:sz="0" w:space="0" w:color="auto"/>
        <w:right w:val="none" w:sz="0" w:space="0" w:color="auto"/>
      </w:divBdr>
    </w:div>
    <w:div w:id="528491301">
      <w:bodyDiv w:val="1"/>
      <w:marLeft w:val="0"/>
      <w:marRight w:val="0"/>
      <w:marTop w:val="0"/>
      <w:marBottom w:val="0"/>
      <w:divBdr>
        <w:top w:val="none" w:sz="0" w:space="0" w:color="auto"/>
        <w:left w:val="none" w:sz="0" w:space="0" w:color="auto"/>
        <w:bottom w:val="none" w:sz="0" w:space="0" w:color="auto"/>
        <w:right w:val="none" w:sz="0" w:space="0" w:color="auto"/>
      </w:divBdr>
    </w:div>
    <w:div w:id="548878240">
      <w:bodyDiv w:val="1"/>
      <w:marLeft w:val="0"/>
      <w:marRight w:val="0"/>
      <w:marTop w:val="0"/>
      <w:marBottom w:val="0"/>
      <w:divBdr>
        <w:top w:val="none" w:sz="0" w:space="0" w:color="auto"/>
        <w:left w:val="none" w:sz="0" w:space="0" w:color="auto"/>
        <w:bottom w:val="none" w:sz="0" w:space="0" w:color="auto"/>
        <w:right w:val="none" w:sz="0" w:space="0" w:color="auto"/>
      </w:divBdr>
      <w:divsChild>
        <w:div w:id="942030800">
          <w:marLeft w:val="0"/>
          <w:marRight w:val="0"/>
          <w:marTop w:val="0"/>
          <w:marBottom w:val="0"/>
          <w:divBdr>
            <w:top w:val="none" w:sz="0" w:space="0" w:color="auto"/>
            <w:left w:val="none" w:sz="0" w:space="0" w:color="auto"/>
            <w:bottom w:val="none" w:sz="0" w:space="0" w:color="auto"/>
            <w:right w:val="none" w:sz="0" w:space="0" w:color="auto"/>
          </w:divBdr>
          <w:divsChild>
            <w:div w:id="1758480990">
              <w:marLeft w:val="0"/>
              <w:marRight w:val="0"/>
              <w:marTop w:val="0"/>
              <w:marBottom w:val="0"/>
              <w:divBdr>
                <w:top w:val="none" w:sz="0" w:space="0" w:color="auto"/>
                <w:left w:val="none" w:sz="0" w:space="0" w:color="auto"/>
                <w:bottom w:val="none" w:sz="0" w:space="0" w:color="auto"/>
                <w:right w:val="none" w:sz="0" w:space="0" w:color="auto"/>
              </w:divBdr>
            </w:div>
            <w:div w:id="577908962">
              <w:marLeft w:val="0"/>
              <w:marRight w:val="0"/>
              <w:marTop w:val="0"/>
              <w:marBottom w:val="0"/>
              <w:divBdr>
                <w:top w:val="none" w:sz="0" w:space="0" w:color="auto"/>
                <w:left w:val="none" w:sz="0" w:space="0" w:color="auto"/>
                <w:bottom w:val="none" w:sz="0" w:space="0" w:color="auto"/>
                <w:right w:val="none" w:sz="0" w:space="0" w:color="auto"/>
              </w:divBdr>
            </w:div>
            <w:div w:id="1812138795">
              <w:marLeft w:val="0"/>
              <w:marRight w:val="0"/>
              <w:marTop w:val="0"/>
              <w:marBottom w:val="0"/>
              <w:divBdr>
                <w:top w:val="none" w:sz="0" w:space="0" w:color="auto"/>
                <w:left w:val="none" w:sz="0" w:space="0" w:color="auto"/>
                <w:bottom w:val="none" w:sz="0" w:space="0" w:color="auto"/>
                <w:right w:val="none" w:sz="0" w:space="0" w:color="auto"/>
              </w:divBdr>
            </w:div>
            <w:div w:id="40520488">
              <w:marLeft w:val="0"/>
              <w:marRight w:val="0"/>
              <w:marTop w:val="0"/>
              <w:marBottom w:val="0"/>
              <w:divBdr>
                <w:top w:val="none" w:sz="0" w:space="0" w:color="auto"/>
                <w:left w:val="none" w:sz="0" w:space="0" w:color="auto"/>
                <w:bottom w:val="none" w:sz="0" w:space="0" w:color="auto"/>
                <w:right w:val="none" w:sz="0" w:space="0" w:color="auto"/>
              </w:divBdr>
            </w:div>
            <w:div w:id="1704940271">
              <w:marLeft w:val="0"/>
              <w:marRight w:val="0"/>
              <w:marTop w:val="0"/>
              <w:marBottom w:val="0"/>
              <w:divBdr>
                <w:top w:val="none" w:sz="0" w:space="0" w:color="auto"/>
                <w:left w:val="none" w:sz="0" w:space="0" w:color="auto"/>
                <w:bottom w:val="none" w:sz="0" w:space="0" w:color="auto"/>
                <w:right w:val="none" w:sz="0" w:space="0" w:color="auto"/>
              </w:divBdr>
            </w:div>
            <w:div w:id="762532356">
              <w:marLeft w:val="0"/>
              <w:marRight w:val="0"/>
              <w:marTop w:val="0"/>
              <w:marBottom w:val="0"/>
              <w:divBdr>
                <w:top w:val="none" w:sz="0" w:space="0" w:color="auto"/>
                <w:left w:val="none" w:sz="0" w:space="0" w:color="auto"/>
                <w:bottom w:val="none" w:sz="0" w:space="0" w:color="auto"/>
                <w:right w:val="none" w:sz="0" w:space="0" w:color="auto"/>
              </w:divBdr>
            </w:div>
            <w:div w:id="1911034728">
              <w:marLeft w:val="0"/>
              <w:marRight w:val="0"/>
              <w:marTop w:val="0"/>
              <w:marBottom w:val="0"/>
              <w:divBdr>
                <w:top w:val="none" w:sz="0" w:space="0" w:color="auto"/>
                <w:left w:val="none" w:sz="0" w:space="0" w:color="auto"/>
                <w:bottom w:val="none" w:sz="0" w:space="0" w:color="auto"/>
                <w:right w:val="none" w:sz="0" w:space="0" w:color="auto"/>
              </w:divBdr>
            </w:div>
            <w:div w:id="119734500">
              <w:marLeft w:val="0"/>
              <w:marRight w:val="0"/>
              <w:marTop w:val="0"/>
              <w:marBottom w:val="0"/>
              <w:divBdr>
                <w:top w:val="none" w:sz="0" w:space="0" w:color="auto"/>
                <w:left w:val="none" w:sz="0" w:space="0" w:color="auto"/>
                <w:bottom w:val="none" w:sz="0" w:space="0" w:color="auto"/>
                <w:right w:val="none" w:sz="0" w:space="0" w:color="auto"/>
              </w:divBdr>
            </w:div>
            <w:div w:id="690716571">
              <w:marLeft w:val="0"/>
              <w:marRight w:val="0"/>
              <w:marTop w:val="0"/>
              <w:marBottom w:val="0"/>
              <w:divBdr>
                <w:top w:val="none" w:sz="0" w:space="0" w:color="auto"/>
                <w:left w:val="none" w:sz="0" w:space="0" w:color="auto"/>
                <w:bottom w:val="none" w:sz="0" w:space="0" w:color="auto"/>
                <w:right w:val="none" w:sz="0" w:space="0" w:color="auto"/>
              </w:divBdr>
            </w:div>
            <w:div w:id="387580619">
              <w:marLeft w:val="0"/>
              <w:marRight w:val="0"/>
              <w:marTop w:val="0"/>
              <w:marBottom w:val="0"/>
              <w:divBdr>
                <w:top w:val="none" w:sz="0" w:space="0" w:color="auto"/>
                <w:left w:val="none" w:sz="0" w:space="0" w:color="auto"/>
                <w:bottom w:val="none" w:sz="0" w:space="0" w:color="auto"/>
                <w:right w:val="none" w:sz="0" w:space="0" w:color="auto"/>
              </w:divBdr>
            </w:div>
            <w:div w:id="491609072">
              <w:marLeft w:val="0"/>
              <w:marRight w:val="0"/>
              <w:marTop w:val="0"/>
              <w:marBottom w:val="0"/>
              <w:divBdr>
                <w:top w:val="none" w:sz="0" w:space="0" w:color="auto"/>
                <w:left w:val="none" w:sz="0" w:space="0" w:color="auto"/>
                <w:bottom w:val="none" w:sz="0" w:space="0" w:color="auto"/>
                <w:right w:val="none" w:sz="0" w:space="0" w:color="auto"/>
              </w:divBdr>
            </w:div>
            <w:div w:id="423501705">
              <w:marLeft w:val="0"/>
              <w:marRight w:val="0"/>
              <w:marTop w:val="0"/>
              <w:marBottom w:val="0"/>
              <w:divBdr>
                <w:top w:val="none" w:sz="0" w:space="0" w:color="auto"/>
                <w:left w:val="none" w:sz="0" w:space="0" w:color="auto"/>
                <w:bottom w:val="none" w:sz="0" w:space="0" w:color="auto"/>
                <w:right w:val="none" w:sz="0" w:space="0" w:color="auto"/>
              </w:divBdr>
            </w:div>
            <w:div w:id="1426610721">
              <w:marLeft w:val="0"/>
              <w:marRight w:val="0"/>
              <w:marTop w:val="0"/>
              <w:marBottom w:val="0"/>
              <w:divBdr>
                <w:top w:val="none" w:sz="0" w:space="0" w:color="auto"/>
                <w:left w:val="none" w:sz="0" w:space="0" w:color="auto"/>
                <w:bottom w:val="none" w:sz="0" w:space="0" w:color="auto"/>
                <w:right w:val="none" w:sz="0" w:space="0" w:color="auto"/>
              </w:divBdr>
            </w:div>
            <w:div w:id="1217399680">
              <w:marLeft w:val="0"/>
              <w:marRight w:val="0"/>
              <w:marTop w:val="0"/>
              <w:marBottom w:val="0"/>
              <w:divBdr>
                <w:top w:val="none" w:sz="0" w:space="0" w:color="auto"/>
                <w:left w:val="none" w:sz="0" w:space="0" w:color="auto"/>
                <w:bottom w:val="none" w:sz="0" w:space="0" w:color="auto"/>
                <w:right w:val="none" w:sz="0" w:space="0" w:color="auto"/>
              </w:divBdr>
            </w:div>
            <w:div w:id="760681670">
              <w:marLeft w:val="0"/>
              <w:marRight w:val="0"/>
              <w:marTop w:val="0"/>
              <w:marBottom w:val="0"/>
              <w:divBdr>
                <w:top w:val="none" w:sz="0" w:space="0" w:color="auto"/>
                <w:left w:val="none" w:sz="0" w:space="0" w:color="auto"/>
                <w:bottom w:val="none" w:sz="0" w:space="0" w:color="auto"/>
                <w:right w:val="none" w:sz="0" w:space="0" w:color="auto"/>
              </w:divBdr>
            </w:div>
            <w:div w:id="2078237732">
              <w:marLeft w:val="0"/>
              <w:marRight w:val="0"/>
              <w:marTop w:val="0"/>
              <w:marBottom w:val="0"/>
              <w:divBdr>
                <w:top w:val="none" w:sz="0" w:space="0" w:color="auto"/>
                <w:left w:val="none" w:sz="0" w:space="0" w:color="auto"/>
                <w:bottom w:val="none" w:sz="0" w:space="0" w:color="auto"/>
                <w:right w:val="none" w:sz="0" w:space="0" w:color="auto"/>
              </w:divBdr>
            </w:div>
            <w:div w:id="1504541524">
              <w:marLeft w:val="0"/>
              <w:marRight w:val="0"/>
              <w:marTop w:val="0"/>
              <w:marBottom w:val="0"/>
              <w:divBdr>
                <w:top w:val="none" w:sz="0" w:space="0" w:color="auto"/>
                <w:left w:val="none" w:sz="0" w:space="0" w:color="auto"/>
                <w:bottom w:val="none" w:sz="0" w:space="0" w:color="auto"/>
                <w:right w:val="none" w:sz="0" w:space="0" w:color="auto"/>
              </w:divBdr>
            </w:div>
            <w:div w:id="1832715487">
              <w:marLeft w:val="0"/>
              <w:marRight w:val="0"/>
              <w:marTop w:val="0"/>
              <w:marBottom w:val="0"/>
              <w:divBdr>
                <w:top w:val="none" w:sz="0" w:space="0" w:color="auto"/>
                <w:left w:val="none" w:sz="0" w:space="0" w:color="auto"/>
                <w:bottom w:val="none" w:sz="0" w:space="0" w:color="auto"/>
                <w:right w:val="none" w:sz="0" w:space="0" w:color="auto"/>
              </w:divBdr>
            </w:div>
            <w:div w:id="1549143211">
              <w:marLeft w:val="0"/>
              <w:marRight w:val="0"/>
              <w:marTop w:val="0"/>
              <w:marBottom w:val="0"/>
              <w:divBdr>
                <w:top w:val="none" w:sz="0" w:space="0" w:color="auto"/>
                <w:left w:val="none" w:sz="0" w:space="0" w:color="auto"/>
                <w:bottom w:val="none" w:sz="0" w:space="0" w:color="auto"/>
                <w:right w:val="none" w:sz="0" w:space="0" w:color="auto"/>
              </w:divBdr>
            </w:div>
            <w:div w:id="157505176">
              <w:marLeft w:val="0"/>
              <w:marRight w:val="0"/>
              <w:marTop w:val="0"/>
              <w:marBottom w:val="0"/>
              <w:divBdr>
                <w:top w:val="none" w:sz="0" w:space="0" w:color="auto"/>
                <w:left w:val="none" w:sz="0" w:space="0" w:color="auto"/>
                <w:bottom w:val="none" w:sz="0" w:space="0" w:color="auto"/>
                <w:right w:val="none" w:sz="0" w:space="0" w:color="auto"/>
              </w:divBdr>
            </w:div>
            <w:div w:id="338430335">
              <w:marLeft w:val="0"/>
              <w:marRight w:val="0"/>
              <w:marTop w:val="0"/>
              <w:marBottom w:val="0"/>
              <w:divBdr>
                <w:top w:val="none" w:sz="0" w:space="0" w:color="auto"/>
                <w:left w:val="none" w:sz="0" w:space="0" w:color="auto"/>
                <w:bottom w:val="none" w:sz="0" w:space="0" w:color="auto"/>
                <w:right w:val="none" w:sz="0" w:space="0" w:color="auto"/>
              </w:divBdr>
            </w:div>
            <w:div w:id="1387415412">
              <w:marLeft w:val="0"/>
              <w:marRight w:val="0"/>
              <w:marTop w:val="0"/>
              <w:marBottom w:val="0"/>
              <w:divBdr>
                <w:top w:val="none" w:sz="0" w:space="0" w:color="auto"/>
                <w:left w:val="none" w:sz="0" w:space="0" w:color="auto"/>
                <w:bottom w:val="none" w:sz="0" w:space="0" w:color="auto"/>
                <w:right w:val="none" w:sz="0" w:space="0" w:color="auto"/>
              </w:divBdr>
            </w:div>
            <w:div w:id="967474817">
              <w:marLeft w:val="0"/>
              <w:marRight w:val="0"/>
              <w:marTop w:val="0"/>
              <w:marBottom w:val="0"/>
              <w:divBdr>
                <w:top w:val="none" w:sz="0" w:space="0" w:color="auto"/>
                <w:left w:val="none" w:sz="0" w:space="0" w:color="auto"/>
                <w:bottom w:val="none" w:sz="0" w:space="0" w:color="auto"/>
                <w:right w:val="none" w:sz="0" w:space="0" w:color="auto"/>
              </w:divBdr>
            </w:div>
            <w:div w:id="1527795394">
              <w:marLeft w:val="0"/>
              <w:marRight w:val="0"/>
              <w:marTop w:val="0"/>
              <w:marBottom w:val="0"/>
              <w:divBdr>
                <w:top w:val="none" w:sz="0" w:space="0" w:color="auto"/>
                <w:left w:val="none" w:sz="0" w:space="0" w:color="auto"/>
                <w:bottom w:val="none" w:sz="0" w:space="0" w:color="auto"/>
                <w:right w:val="none" w:sz="0" w:space="0" w:color="auto"/>
              </w:divBdr>
            </w:div>
            <w:div w:id="102961449">
              <w:marLeft w:val="0"/>
              <w:marRight w:val="0"/>
              <w:marTop w:val="0"/>
              <w:marBottom w:val="0"/>
              <w:divBdr>
                <w:top w:val="none" w:sz="0" w:space="0" w:color="auto"/>
                <w:left w:val="none" w:sz="0" w:space="0" w:color="auto"/>
                <w:bottom w:val="none" w:sz="0" w:space="0" w:color="auto"/>
                <w:right w:val="none" w:sz="0" w:space="0" w:color="auto"/>
              </w:divBdr>
            </w:div>
            <w:div w:id="1731422221">
              <w:marLeft w:val="0"/>
              <w:marRight w:val="0"/>
              <w:marTop w:val="0"/>
              <w:marBottom w:val="0"/>
              <w:divBdr>
                <w:top w:val="none" w:sz="0" w:space="0" w:color="auto"/>
                <w:left w:val="none" w:sz="0" w:space="0" w:color="auto"/>
                <w:bottom w:val="none" w:sz="0" w:space="0" w:color="auto"/>
                <w:right w:val="none" w:sz="0" w:space="0" w:color="auto"/>
              </w:divBdr>
            </w:div>
            <w:div w:id="1542783366">
              <w:marLeft w:val="0"/>
              <w:marRight w:val="0"/>
              <w:marTop w:val="0"/>
              <w:marBottom w:val="0"/>
              <w:divBdr>
                <w:top w:val="none" w:sz="0" w:space="0" w:color="auto"/>
                <w:left w:val="none" w:sz="0" w:space="0" w:color="auto"/>
                <w:bottom w:val="none" w:sz="0" w:space="0" w:color="auto"/>
                <w:right w:val="none" w:sz="0" w:space="0" w:color="auto"/>
              </w:divBdr>
            </w:div>
            <w:div w:id="1734542607">
              <w:marLeft w:val="0"/>
              <w:marRight w:val="0"/>
              <w:marTop w:val="0"/>
              <w:marBottom w:val="0"/>
              <w:divBdr>
                <w:top w:val="none" w:sz="0" w:space="0" w:color="auto"/>
                <w:left w:val="none" w:sz="0" w:space="0" w:color="auto"/>
                <w:bottom w:val="none" w:sz="0" w:space="0" w:color="auto"/>
                <w:right w:val="none" w:sz="0" w:space="0" w:color="auto"/>
              </w:divBdr>
            </w:div>
            <w:div w:id="186994417">
              <w:marLeft w:val="0"/>
              <w:marRight w:val="0"/>
              <w:marTop w:val="0"/>
              <w:marBottom w:val="0"/>
              <w:divBdr>
                <w:top w:val="none" w:sz="0" w:space="0" w:color="auto"/>
                <w:left w:val="none" w:sz="0" w:space="0" w:color="auto"/>
                <w:bottom w:val="none" w:sz="0" w:space="0" w:color="auto"/>
                <w:right w:val="none" w:sz="0" w:space="0" w:color="auto"/>
              </w:divBdr>
            </w:div>
            <w:div w:id="30812046">
              <w:marLeft w:val="0"/>
              <w:marRight w:val="0"/>
              <w:marTop w:val="0"/>
              <w:marBottom w:val="0"/>
              <w:divBdr>
                <w:top w:val="none" w:sz="0" w:space="0" w:color="auto"/>
                <w:left w:val="none" w:sz="0" w:space="0" w:color="auto"/>
                <w:bottom w:val="none" w:sz="0" w:space="0" w:color="auto"/>
                <w:right w:val="none" w:sz="0" w:space="0" w:color="auto"/>
              </w:divBdr>
            </w:div>
            <w:div w:id="278032986">
              <w:marLeft w:val="0"/>
              <w:marRight w:val="0"/>
              <w:marTop w:val="0"/>
              <w:marBottom w:val="0"/>
              <w:divBdr>
                <w:top w:val="none" w:sz="0" w:space="0" w:color="auto"/>
                <w:left w:val="none" w:sz="0" w:space="0" w:color="auto"/>
                <w:bottom w:val="none" w:sz="0" w:space="0" w:color="auto"/>
                <w:right w:val="none" w:sz="0" w:space="0" w:color="auto"/>
              </w:divBdr>
            </w:div>
            <w:div w:id="517618870">
              <w:marLeft w:val="0"/>
              <w:marRight w:val="0"/>
              <w:marTop w:val="0"/>
              <w:marBottom w:val="0"/>
              <w:divBdr>
                <w:top w:val="none" w:sz="0" w:space="0" w:color="auto"/>
                <w:left w:val="none" w:sz="0" w:space="0" w:color="auto"/>
                <w:bottom w:val="none" w:sz="0" w:space="0" w:color="auto"/>
                <w:right w:val="none" w:sz="0" w:space="0" w:color="auto"/>
              </w:divBdr>
            </w:div>
            <w:div w:id="98685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934452">
      <w:bodyDiv w:val="1"/>
      <w:marLeft w:val="0"/>
      <w:marRight w:val="0"/>
      <w:marTop w:val="0"/>
      <w:marBottom w:val="0"/>
      <w:divBdr>
        <w:top w:val="none" w:sz="0" w:space="0" w:color="auto"/>
        <w:left w:val="none" w:sz="0" w:space="0" w:color="auto"/>
        <w:bottom w:val="none" w:sz="0" w:space="0" w:color="auto"/>
        <w:right w:val="none" w:sz="0" w:space="0" w:color="auto"/>
      </w:divBdr>
    </w:div>
    <w:div w:id="573587502">
      <w:bodyDiv w:val="1"/>
      <w:marLeft w:val="0"/>
      <w:marRight w:val="0"/>
      <w:marTop w:val="0"/>
      <w:marBottom w:val="0"/>
      <w:divBdr>
        <w:top w:val="none" w:sz="0" w:space="0" w:color="auto"/>
        <w:left w:val="none" w:sz="0" w:space="0" w:color="auto"/>
        <w:bottom w:val="none" w:sz="0" w:space="0" w:color="auto"/>
        <w:right w:val="none" w:sz="0" w:space="0" w:color="auto"/>
      </w:divBdr>
    </w:div>
    <w:div w:id="590086547">
      <w:bodyDiv w:val="1"/>
      <w:marLeft w:val="0"/>
      <w:marRight w:val="0"/>
      <w:marTop w:val="0"/>
      <w:marBottom w:val="0"/>
      <w:divBdr>
        <w:top w:val="none" w:sz="0" w:space="0" w:color="auto"/>
        <w:left w:val="none" w:sz="0" w:space="0" w:color="auto"/>
        <w:bottom w:val="none" w:sz="0" w:space="0" w:color="auto"/>
        <w:right w:val="none" w:sz="0" w:space="0" w:color="auto"/>
      </w:divBdr>
    </w:div>
    <w:div w:id="604269525">
      <w:bodyDiv w:val="1"/>
      <w:marLeft w:val="0"/>
      <w:marRight w:val="0"/>
      <w:marTop w:val="0"/>
      <w:marBottom w:val="0"/>
      <w:divBdr>
        <w:top w:val="none" w:sz="0" w:space="0" w:color="auto"/>
        <w:left w:val="none" w:sz="0" w:space="0" w:color="auto"/>
        <w:bottom w:val="none" w:sz="0" w:space="0" w:color="auto"/>
        <w:right w:val="none" w:sz="0" w:space="0" w:color="auto"/>
      </w:divBdr>
    </w:div>
    <w:div w:id="604505890">
      <w:bodyDiv w:val="1"/>
      <w:marLeft w:val="0"/>
      <w:marRight w:val="0"/>
      <w:marTop w:val="0"/>
      <w:marBottom w:val="0"/>
      <w:divBdr>
        <w:top w:val="none" w:sz="0" w:space="0" w:color="auto"/>
        <w:left w:val="none" w:sz="0" w:space="0" w:color="auto"/>
        <w:bottom w:val="none" w:sz="0" w:space="0" w:color="auto"/>
        <w:right w:val="none" w:sz="0" w:space="0" w:color="auto"/>
      </w:divBdr>
      <w:divsChild>
        <w:div w:id="1472482417">
          <w:marLeft w:val="1080"/>
          <w:marRight w:val="0"/>
          <w:marTop w:val="100"/>
          <w:marBottom w:val="0"/>
          <w:divBdr>
            <w:top w:val="none" w:sz="0" w:space="0" w:color="auto"/>
            <w:left w:val="none" w:sz="0" w:space="0" w:color="auto"/>
            <w:bottom w:val="none" w:sz="0" w:space="0" w:color="auto"/>
            <w:right w:val="none" w:sz="0" w:space="0" w:color="auto"/>
          </w:divBdr>
        </w:div>
      </w:divsChild>
    </w:div>
    <w:div w:id="613706072">
      <w:bodyDiv w:val="1"/>
      <w:marLeft w:val="0"/>
      <w:marRight w:val="0"/>
      <w:marTop w:val="0"/>
      <w:marBottom w:val="0"/>
      <w:divBdr>
        <w:top w:val="none" w:sz="0" w:space="0" w:color="auto"/>
        <w:left w:val="none" w:sz="0" w:space="0" w:color="auto"/>
        <w:bottom w:val="none" w:sz="0" w:space="0" w:color="auto"/>
        <w:right w:val="none" w:sz="0" w:space="0" w:color="auto"/>
      </w:divBdr>
      <w:divsChild>
        <w:div w:id="2119637945">
          <w:marLeft w:val="0"/>
          <w:marRight w:val="0"/>
          <w:marTop w:val="0"/>
          <w:marBottom w:val="0"/>
          <w:divBdr>
            <w:top w:val="none" w:sz="0" w:space="0" w:color="auto"/>
            <w:left w:val="none" w:sz="0" w:space="0" w:color="auto"/>
            <w:bottom w:val="none" w:sz="0" w:space="0" w:color="auto"/>
            <w:right w:val="none" w:sz="0" w:space="0" w:color="auto"/>
          </w:divBdr>
          <w:divsChild>
            <w:div w:id="847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4075">
      <w:bodyDiv w:val="1"/>
      <w:marLeft w:val="0"/>
      <w:marRight w:val="0"/>
      <w:marTop w:val="0"/>
      <w:marBottom w:val="0"/>
      <w:divBdr>
        <w:top w:val="none" w:sz="0" w:space="0" w:color="auto"/>
        <w:left w:val="none" w:sz="0" w:space="0" w:color="auto"/>
        <w:bottom w:val="none" w:sz="0" w:space="0" w:color="auto"/>
        <w:right w:val="none" w:sz="0" w:space="0" w:color="auto"/>
      </w:divBdr>
    </w:div>
    <w:div w:id="635061367">
      <w:bodyDiv w:val="1"/>
      <w:marLeft w:val="0"/>
      <w:marRight w:val="0"/>
      <w:marTop w:val="0"/>
      <w:marBottom w:val="0"/>
      <w:divBdr>
        <w:top w:val="none" w:sz="0" w:space="0" w:color="auto"/>
        <w:left w:val="none" w:sz="0" w:space="0" w:color="auto"/>
        <w:bottom w:val="none" w:sz="0" w:space="0" w:color="auto"/>
        <w:right w:val="none" w:sz="0" w:space="0" w:color="auto"/>
      </w:divBdr>
      <w:divsChild>
        <w:div w:id="1247611829">
          <w:marLeft w:val="0"/>
          <w:marRight w:val="0"/>
          <w:marTop w:val="0"/>
          <w:marBottom w:val="0"/>
          <w:divBdr>
            <w:top w:val="none" w:sz="0" w:space="0" w:color="auto"/>
            <w:left w:val="none" w:sz="0" w:space="0" w:color="auto"/>
            <w:bottom w:val="none" w:sz="0" w:space="0" w:color="auto"/>
            <w:right w:val="none" w:sz="0" w:space="0" w:color="auto"/>
          </w:divBdr>
          <w:divsChild>
            <w:div w:id="5874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0868">
      <w:bodyDiv w:val="1"/>
      <w:marLeft w:val="0"/>
      <w:marRight w:val="0"/>
      <w:marTop w:val="0"/>
      <w:marBottom w:val="0"/>
      <w:divBdr>
        <w:top w:val="none" w:sz="0" w:space="0" w:color="auto"/>
        <w:left w:val="none" w:sz="0" w:space="0" w:color="auto"/>
        <w:bottom w:val="none" w:sz="0" w:space="0" w:color="auto"/>
        <w:right w:val="none" w:sz="0" w:space="0" w:color="auto"/>
      </w:divBdr>
    </w:div>
    <w:div w:id="642808900">
      <w:bodyDiv w:val="1"/>
      <w:marLeft w:val="0"/>
      <w:marRight w:val="0"/>
      <w:marTop w:val="0"/>
      <w:marBottom w:val="0"/>
      <w:divBdr>
        <w:top w:val="none" w:sz="0" w:space="0" w:color="auto"/>
        <w:left w:val="none" w:sz="0" w:space="0" w:color="auto"/>
        <w:bottom w:val="none" w:sz="0" w:space="0" w:color="auto"/>
        <w:right w:val="none" w:sz="0" w:space="0" w:color="auto"/>
      </w:divBdr>
      <w:divsChild>
        <w:div w:id="1757314051">
          <w:marLeft w:val="0"/>
          <w:marRight w:val="0"/>
          <w:marTop w:val="0"/>
          <w:marBottom w:val="0"/>
          <w:divBdr>
            <w:top w:val="none" w:sz="0" w:space="0" w:color="auto"/>
            <w:left w:val="none" w:sz="0" w:space="0" w:color="auto"/>
            <w:bottom w:val="none" w:sz="0" w:space="0" w:color="auto"/>
            <w:right w:val="none" w:sz="0" w:space="0" w:color="auto"/>
          </w:divBdr>
          <w:divsChild>
            <w:div w:id="521944929">
              <w:marLeft w:val="0"/>
              <w:marRight w:val="0"/>
              <w:marTop w:val="0"/>
              <w:marBottom w:val="0"/>
              <w:divBdr>
                <w:top w:val="none" w:sz="0" w:space="0" w:color="auto"/>
                <w:left w:val="none" w:sz="0" w:space="0" w:color="auto"/>
                <w:bottom w:val="none" w:sz="0" w:space="0" w:color="auto"/>
                <w:right w:val="none" w:sz="0" w:space="0" w:color="auto"/>
              </w:divBdr>
            </w:div>
            <w:div w:id="139464088">
              <w:marLeft w:val="0"/>
              <w:marRight w:val="0"/>
              <w:marTop w:val="0"/>
              <w:marBottom w:val="0"/>
              <w:divBdr>
                <w:top w:val="none" w:sz="0" w:space="0" w:color="auto"/>
                <w:left w:val="none" w:sz="0" w:space="0" w:color="auto"/>
                <w:bottom w:val="none" w:sz="0" w:space="0" w:color="auto"/>
                <w:right w:val="none" w:sz="0" w:space="0" w:color="auto"/>
              </w:divBdr>
            </w:div>
            <w:div w:id="84620954">
              <w:marLeft w:val="0"/>
              <w:marRight w:val="0"/>
              <w:marTop w:val="0"/>
              <w:marBottom w:val="0"/>
              <w:divBdr>
                <w:top w:val="none" w:sz="0" w:space="0" w:color="auto"/>
                <w:left w:val="none" w:sz="0" w:space="0" w:color="auto"/>
                <w:bottom w:val="none" w:sz="0" w:space="0" w:color="auto"/>
                <w:right w:val="none" w:sz="0" w:space="0" w:color="auto"/>
              </w:divBdr>
            </w:div>
            <w:div w:id="1456867766">
              <w:marLeft w:val="0"/>
              <w:marRight w:val="0"/>
              <w:marTop w:val="0"/>
              <w:marBottom w:val="0"/>
              <w:divBdr>
                <w:top w:val="none" w:sz="0" w:space="0" w:color="auto"/>
                <w:left w:val="none" w:sz="0" w:space="0" w:color="auto"/>
                <w:bottom w:val="none" w:sz="0" w:space="0" w:color="auto"/>
                <w:right w:val="none" w:sz="0" w:space="0" w:color="auto"/>
              </w:divBdr>
            </w:div>
            <w:div w:id="360203648">
              <w:marLeft w:val="0"/>
              <w:marRight w:val="0"/>
              <w:marTop w:val="0"/>
              <w:marBottom w:val="0"/>
              <w:divBdr>
                <w:top w:val="none" w:sz="0" w:space="0" w:color="auto"/>
                <w:left w:val="none" w:sz="0" w:space="0" w:color="auto"/>
                <w:bottom w:val="none" w:sz="0" w:space="0" w:color="auto"/>
                <w:right w:val="none" w:sz="0" w:space="0" w:color="auto"/>
              </w:divBdr>
            </w:div>
            <w:div w:id="1837307162">
              <w:marLeft w:val="0"/>
              <w:marRight w:val="0"/>
              <w:marTop w:val="0"/>
              <w:marBottom w:val="0"/>
              <w:divBdr>
                <w:top w:val="none" w:sz="0" w:space="0" w:color="auto"/>
                <w:left w:val="none" w:sz="0" w:space="0" w:color="auto"/>
                <w:bottom w:val="none" w:sz="0" w:space="0" w:color="auto"/>
                <w:right w:val="none" w:sz="0" w:space="0" w:color="auto"/>
              </w:divBdr>
            </w:div>
            <w:div w:id="176776814">
              <w:marLeft w:val="0"/>
              <w:marRight w:val="0"/>
              <w:marTop w:val="0"/>
              <w:marBottom w:val="0"/>
              <w:divBdr>
                <w:top w:val="none" w:sz="0" w:space="0" w:color="auto"/>
                <w:left w:val="none" w:sz="0" w:space="0" w:color="auto"/>
                <w:bottom w:val="none" w:sz="0" w:space="0" w:color="auto"/>
                <w:right w:val="none" w:sz="0" w:space="0" w:color="auto"/>
              </w:divBdr>
            </w:div>
            <w:div w:id="110437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51191">
      <w:bodyDiv w:val="1"/>
      <w:marLeft w:val="0"/>
      <w:marRight w:val="0"/>
      <w:marTop w:val="0"/>
      <w:marBottom w:val="0"/>
      <w:divBdr>
        <w:top w:val="none" w:sz="0" w:space="0" w:color="auto"/>
        <w:left w:val="none" w:sz="0" w:space="0" w:color="auto"/>
        <w:bottom w:val="none" w:sz="0" w:space="0" w:color="auto"/>
        <w:right w:val="none" w:sz="0" w:space="0" w:color="auto"/>
      </w:divBdr>
    </w:div>
    <w:div w:id="653216812">
      <w:bodyDiv w:val="1"/>
      <w:marLeft w:val="0"/>
      <w:marRight w:val="0"/>
      <w:marTop w:val="0"/>
      <w:marBottom w:val="0"/>
      <w:divBdr>
        <w:top w:val="none" w:sz="0" w:space="0" w:color="auto"/>
        <w:left w:val="none" w:sz="0" w:space="0" w:color="auto"/>
        <w:bottom w:val="none" w:sz="0" w:space="0" w:color="auto"/>
        <w:right w:val="none" w:sz="0" w:space="0" w:color="auto"/>
      </w:divBdr>
      <w:divsChild>
        <w:div w:id="328216146">
          <w:marLeft w:val="0"/>
          <w:marRight w:val="0"/>
          <w:marTop w:val="0"/>
          <w:marBottom w:val="0"/>
          <w:divBdr>
            <w:top w:val="none" w:sz="0" w:space="0" w:color="auto"/>
            <w:left w:val="none" w:sz="0" w:space="0" w:color="auto"/>
            <w:bottom w:val="none" w:sz="0" w:space="0" w:color="auto"/>
            <w:right w:val="none" w:sz="0" w:space="0" w:color="auto"/>
          </w:divBdr>
          <w:divsChild>
            <w:div w:id="1717465481">
              <w:marLeft w:val="0"/>
              <w:marRight w:val="0"/>
              <w:marTop w:val="0"/>
              <w:marBottom w:val="0"/>
              <w:divBdr>
                <w:top w:val="none" w:sz="0" w:space="0" w:color="auto"/>
                <w:left w:val="none" w:sz="0" w:space="0" w:color="auto"/>
                <w:bottom w:val="none" w:sz="0" w:space="0" w:color="auto"/>
                <w:right w:val="none" w:sz="0" w:space="0" w:color="auto"/>
              </w:divBdr>
            </w:div>
            <w:div w:id="774832871">
              <w:marLeft w:val="0"/>
              <w:marRight w:val="0"/>
              <w:marTop w:val="0"/>
              <w:marBottom w:val="0"/>
              <w:divBdr>
                <w:top w:val="none" w:sz="0" w:space="0" w:color="auto"/>
                <w:left w:val="none" w:sz="0" w:space="0" w:color="auto"/>
                <w:bottom w:val="none" w:sz="0" w:space="0" w:color="auto"/>
                <w:right w:val="none" w:sz="0" w:space="0" w:color="auto"/>
              </w:divBdr>
            </w:div>
            <w:div w:id="1404910967">
              <w:marLeft w:val="0"/>
              <w:marRight w:val="0"/>
              <w:marTop w:val="0"/>
              <w:marBottom w:val="0"/>
              <w:divBdr>
                <w:top w:val="none" w:sz="0" w:space="0" w:color="auto"/>
                <w:left w:val="none" w:sz="0" w:space="0" w:color="auto"/>
                <w:bottom w:val="none" w:sz="0" w:space="0" w:color="auto"/>
                <w:right w:val="none" w:sz="0" w:space="0" w:color="auto"/>
              </w:divBdr>
            </w:div>
            <w:div w:id="254826090">
              <w:marLeft w:val="0"/>
              <w:marRight w:val="0"/>
              <w:marTop w:val="0"/>
              <w:marBottom w:val="0"/>
              <w:divBdr>
                <w:top w:val="none" w:sz="0" w:space="0" w:color="auto"/>
                <w:left w:val="none" w:sz="0" w:space="0" w:color="auto"/>
                <w:bottom w:val="none" w:sz="0" w:space="0" w:color="auto"/>
                <w:right w:val="none" w:sz="0" w:space="0" w:color="auto"/>
              </w:divBdr>
            </w:div>
            <w:div w:id="1355232175">
              <w:marLeft w:val="0"/>
              <w:marRight w:val="0"/>
              <w:marTop w:val="0"/>
              <w:marBottom w:val="0"/>
              <w:divBdr>
                <w:top w:val="none" w:sz="0" w:space="0" w:color="auto"/>
                <w:left w:val="none" w:sz="0" w:space="0" w:color="auto"/>
                <w:bottom w:val="none" w:sz="0" w:space="0" w:color="auto"/>
                <w:right w:val="none" w:sz="0" w:space="0" w:color="auto"/>
              </w:divBdr>
            </w:div>
            <w:div w:id="1737626219">
              <w:marLeft w:val="0"/>
              <w:marRight w:val="0"/>
              <w:marTop w:val="0"/>
              <w:marBottom w:val="0"/>
              <w:divBdr>
                <w:top w:val="none" w:sz="0" w:space="0" w:color="auto"/>
                <w:left w:val="none" w:sz="0" w:space="0" w:color="auto"/>
                <w:bottom w:val="none" w:sz="0" w:space="0" w:color="auto"/>
                <w:right w:val="none" w:sz="0" w:space="0" w:color="auto"/>
              </w:divBdr>
            </w:div>
            <w:div w:id="815340106">
              <w:marLeft w:val="0"/>
              <w:marRight w:val="0"/>
              <w:marTop w:val="0"/>
              <w:marBottom w:val="0"/>
              <w:divBdr>
                <w:top w:val="none" w:sz="0" w:space="0" w:color="auto"/>
                <w:left w:val="none" w:sz="0" w:space="0" w:color="auto"/>
                <w:bottom w:val="none" w:sz="0" w:space="0" w:color="auto"/>
                <w:right w:val="none" w:sz="0" w:space="0" w:color="auto"/>
              </w:divBdr>
            </w:div>
            <w:div w:id="629752676">
              <w:marLeft w:val="0"/>
              <w:marRight w:val="0"/>
              <w:marTop w:val="0"/>
              <w:marBottom w:val="0"/>
              <w:divBdr>
                <w:top w:val="none" w:sz="0" w:space="0" w:color="auto"/>
                <w:left w:val="none" w:sz="0" w:space="0" w:color="auto"/>
                <w:bottom w:val="none" w:sz="0" w:space="0" w:color="auto"/>
                <w:right w:val="none" w:sz="0" w:space="0" w:color="auto"/>
              </w:divBdr>
            </w:div>
            <w:div w:id="1732461977">
              <w:marLeft w:val="0"/>
              <w:marRight w:val="0"/>
              <w:marTop w:val="0"/>
              <w:marBottom w:val="0"/>
              <w:divBdr>
                <w:top w:val="none" w:sz="0" w:space="0" w:color="auto"/>
                <w:left w:val="none" w:sz="0" w:space="0" w:color="auto"/>
                <w:bottom w:val="none" w:sz="0" w:space="0" w:color="auto"/>
                <w:right w:val="none" w:sz="0" w:space="0" w:color="auto"/>
              </w:divBdr>
            </w:div>
            <w:div w:id="257909801">
              <w:marLeft w:val="0"/>
              <w:marRight w:val="0"/>
              <w:marTop w:val="0"/>
              <w:marBottom w:val="0"/>
              <w:divBdr>
                <w:top w:val="none" w:sz="0" w:space="0" w:color="auto"/>
                <w:left w:val="none" w:sz="0" w:space="0" w:color="auto"/>
                <w:bottom w:val="none" w:sz="0" w:space="0" w:color="auto"/>
                <w:right w:val="none" w:sz="0" w:space="0" w:color="auto"/>
              </w:divBdr>
            </w:div>
            <w:div w:id="431709569">
              <w:marLeft w:val="0"/>
              <w:marRight w:val="0"/>
              <w:marTop w:val="0"/>
              <w:marBottom w:val="0"/>
              <w:divBdr>
                <w:top w:val="none" w:sz="0" w:space="0" w:color="auto"/>
                <w:left w:val="none" w:sz="0" w:space="0" w:color="auto"/>
                <w:bottom w:val="none" w:sz="0" w:space="0" w:color="auto"/>
                <w:right w:val="none" w:sz="0" w:space="0" w:color="auto"/>
              </w:divBdr>
            </w:div>
            <w:div w:id="881360582">
              <w:marLeft w:val="0"/>
              <w:marRight w:val="0"/>
              <w:marTop w:val="0"/>
              <w:marBottom w:val="0"/>
              <w:divBdr>
                <w:top w:val="none" w:sz="0" w:space="0" w:color="auto"/>
                <w:left w:val="none" w:sz="0" w:space="0" w:color="auto"/>
                <w:bottom w:val="none" w:sz="0" w:space="0" w:color="auto"/>
                <w:right w:val="none" w:sz="0" w:space="0" w:color="auto"/>
              </w:divBdr>
            </w:div>
            <w:div w:id="742676059">
              <w:marLeft w:val="0"/>
              <w:marRight w:val="0"/>
              <w:marTop w:val="0"/>
              <w:marBottom w:val="0"/>
              <w:divBdr>
                <w:top w:val="none" w:sz="0" w:space="0" w:color="auto"/>
                <w:left w:val="none" w:sz="0" w:space="0" w:color="auto"/>
                <w:bottom w:val="none" w:sz="0" w:space="0" w:color="auto"/>
                <w:right w:val="none" w:sz="0" w:space="0" w:color="auto"/>
              </w:divBdr>
            </w:div>
            <w:div w:id="69665598">
              <w:marLeft w:val="0"/>
              <w:marRight w:val="0"/>
              <w:marTop w:val="0"/>
              <w:marBottom w:val="0"/>
              <w:divBdr>
                <w:top w:val="none" w:sz="0" w:space="0" w:color="auto"/>
                <w:left w:val="none" w:sz="0" w:space="0" w:color="auto"/>
                <w:bottom w:val="none" w:sz="0" w:space="0" w:color="auto"/>
                <w:right w:val="none" w:sz="0" w:space="0" w:color="auto"/>
              </w:divBdr>
            </w:div>
            <w:div w:id="1705595739">
              <w:marLeft w:val="0"/>
              <w:marRight w:val="0"/>
              <w:marTop w:val="0"/>
              <w:marBottom w:val="0"/>
              <w:divBdr>
                <w:top w:val="none" w:sz="0" w:space="0" w:color="auto"/>
                <w:left w:val="none" w:sz="0" w:space="0" w:color="auto"/>
                <w:bottom w:val="none" w:sz="0" w:space="0" w:color="auto"/>
                <w:right w:val="none" w:sz="0" w:space="0" w:color="auto"/>
              </w:divBdr>
            </w:div>
            <w:div w:id="2076512286">
              <w:marLeft w:val="0"/>
              <w:marRight w:val="0"/>
              <w:marTop w:val="0"/>
              <w:marBottom w:val="0"/>
              <w:divBdr>
                <w:top w:val="none" w:sz="0" w:space="0" w:color="auto"/>
                <w:left w:val="none" w:sz="0" w:space="0" w:color="auto"/>
                <w:bottom w:val="none" w:sz="0" w:space="0" w:color="auto"/>
                <w:right w:val="none" w:sz="0" w:space="0" w:color="auto"/>
              </w:divBdr>
            </w:div>
            <w:div w:id="1270505108">
              <w:marLeft w:val="0"/>
              <w:marRight w:val="0"/>
              <w:marTop w:val="0"/>
              <w:marBottom w:val="0"/>
              <w:divBdr>
                <w:top w:val="none" w:sz="0" w:space="0" w:color="auto"/>
                <w:left w:val="none" w:sz="0" w:space="0" w:color="auto"/>
                <w:bottom w:val="none" w:sz="0" w:space="0" w:color="auto"/>
                <w:right w:val="none" w:sz="0" w:space="0" w:color="auto"/>
              </w:divBdr>
            </w:div>
            <w:div w:id="1797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0479">
      <w:bodyDiv w:val="1"/>
      <w:marLeft w:val="0"/>
      <w:marRight w:val="0"/>
      <w:marTop w:val="0"/>
      <w:marBottom w:val="0"/>
      <w:divBdr>
        <w:top w:val="none" w:sz="0" w:space="0" w:color="auto"/>
        <w:left w:val="none" w:sz="0" w:space="0" w:color="auto"/>
        <w:bottom w:val="none" w:sz="0" w:space="0" w:color="auto"/>
        <w:right w:val="none" w:sz="0" w:space="0" w:color="auto"/>
      </w:divBdr>
      <w:divsChild>
        <w:div w:id="71705964">
          <w:marLeft w:val="0"/>
          <w:marRight w:val="0"/>
          <w:marTop w:val="0"/>
          <w:marBottom w:val="0"/>
          <w:divBdr>
            <w:top w:val="none" w:sz="0" w:space="0" w:color="auto"/>
            <w:left w:val="none" w:sz="0" w:space="0" w:color="auto"/>
            <w:bottom w:val="none" w:sz="0" w:space="0" w:color="auto"/>
            <w:right w:val="none" w:sz="0" w:space="0" w:color="auto"/>
          </w:divBdr>
          <w:divsChild>
            <w:div w:id="1952009509">
              <w:marLeft w:val="0"/>
              <w:marRight w:val="0"/>
              <w:marTop w:val="0"/>
              <w:marBottom w:val="0"/>
              <w:divBdr>
                <w:top w:val="none" w:sz="0" w:space="0" w:color="auto"/>
                <w:left w:val="none" w:sz="0" w:space="0" w:color="auto"/>
                <w:bottom w:val="none" w:sz="0" w:space="0" w:color="auto"/>
                <w:right w:val="none" w:sz="0" w:space="0" w:color="auto"/>
              </w:divBdr>
            </w:div>
            <w:div w:id="512838873">
              <w:marLeft w:val="0"/>
              <w:marRight w:val="0"/>
              <w:marTop w:val="0"/>
              <w:marBottom w:val="0"/>
              <w:divBdr>
                <w:top w:val="none" w:sz="0" w:space="0" w:color="auto"/>
                <w:left w:val="none" w:sz="0" w:space="0" w:color="auto"/>
                <w:bottom w:val="none" w:sz="0" w:space="0" w:color="auto"/>
                <w:right w:val="none" w:sz="0" w:space="0" w:color="auto"/>
              </w:divBdr>
            </w:div>
            <w:div w:id="12642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6167">
      <w:bodyDiv w:val="1"/>
      <w:marLeft w:val="0"/>
      <w:marRight w:val="0"/>
      <w:marTop w:val="0"/>
      <w:marBottom w:val="0"/>
      <w:divBdr>
        <w:top w:val="none" w:sz="0" w:space="0" w:color="auto"/>
        <w:left w:val="none" w:sz="0" w:space="0" w:color="auto"/>
        <w:bottom w:val="none" w:sz="0" w:space="0" w:color="auto"/>
        <w:right w:val="none" w:sz="0" w:space="0" w:color="auto"/>
      </w:divBdr>
      <w:divsChild>
        <w:div w:id="2123570162">
          <w:marLeft w:val="0"/>
          <w:marRight w:val="0"/>
          <w:marTop w:val="0"/>
          <w:marBottom w:val="0"/>
          <w:divBdr>
            <w:top w:val="none" w:sz="0" w:space="0" w:color="auto"/>
            <w:left w:val="none" w:sz="0" w:space="0" w:color="auto"/>
            <w:bottom w:val="none" w:sz="0" w:space="0" w:color="auto"/>
            <w:right w:val="none" w:sz="0" w:space="0" w:color="auto"/>
          </w:divBdr>
          <w:divsChild>
            <w:div w:id="19680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3852">
      <w:bodyDiv w:val="1"/>
      <w:marLeft w:val="0"/>
      <w:marRight w:val="0"/>
      <w:marTop w:val="0"/>
      <w:marBottom w:val="0"/>
      <w:divBdr>
        <w:top w:val="none" w:sz="0" w:space="0" w:color="auto"/>
        <w:left w:val="none" w:sz="0" w:space="0" w:color="auto"/>
        <w:bottom w:val="none" w:sz="0" w:space="0" w:color="auto"/>
        <w:right w:val="none" w:sz="0" w:space="0" w:color="auto"/>
      </w:divBdr>
    </w:div>
    <w:div w:id="693504533">
      <w:bodyDiv w:val="1"/>
      <w:marLeft w:val="0"/>
      <w:marRight w:val="0"/>
      <w:marTop w:val="0"/>
      <w:marBottom w:val="0"/>
      <w:divBdr>
        <w:top w:val="none" w:sz="0" w:space="0" w:color="auto"/>
        <w:left w:val="none" w:sz="0" w:space="0" w:color="auto"/>
        <w:bottom w:val="none" w:sz="0" w:space="0" w:color="auto"/>
        <w:right w:val="none" w:sz="0" w:space="0" w:color="auto"/>
      </w:divBdr>
    </w:div>
    <w:div w:id="700011335">
      <w:bodyDiv w:val="1"/>
      <w:marLeft w:val="0"/>
      <w:marRight w:val="0"/>
      <w:marTop w:val="0"/>
      <w:marBottom w:val="0"/>
      <w:divBdr>
        <w:top w:val="none" w:sz="0" w:space="0" w:color="auto"/>
        <w:left w:val="none" w:sz="0" w:space="0" w:color="auto"/>
        <w:bottom w:val="none" w:sz="0" w:space="0" w:color="auto"/>
        <w:right w:val="none" w:sz="0" w:space="0" w:color="auto"/>
      </w:divBdr>
    </w:div>
    <w:div w:id="743990213">
      <w:bodyDiv w:val="1"/>
      <w:marLeft w:val="0"/>
      <w:marRight w:val="0"/>
      <w:marTop w:val="0"/>
      <w:marBottom w:val="0"/>
      <w:divBdr>
        <w:top w:val="none" w:sz="0" w:space="0" w:color="auto"/>
        <w:left w:val="none" w:sz="0" w:space="0" w:color="auto"/>
        <w:bottom w:val="none" w:sz="0" w:space="0" w:color="auto"/>
        <w:right w:val="none" w:sz="0" w:space="0" w:color="auto"/>
      </w:divBdr>
    </w:div>
    <w:div w:id="762536049">
      <w:bodyDiv w:val="1"/>
      <w:marLeft w:val="0"/>
      <w:marRight w:val="0"/>
      <w:marTop w:val="0"/>
      <w:marBottom w:val="0"/>
      <w:divBdr>
        <w:top w:val="none" w:sz="0" w:space="0" w:color="auto"/>
        <w:left w:val="none" w:sz="0" w:space="0" w:color="auto"/>
        <w:bottom w:val="none" w:sz="0" w:space="0" w:color="auto"/>
        <w:right w:val="none" w:sz="0" w:space="0" w:color="auto"/>
      </w:divBdr>
    </w:div>
    <w:div w:id="769928670">
      <w:bodyDiv w:val="1"/>
      <w:marLeft w:val="0"/>
      <w:marRight w:val="0"/>
      <w:marTop w:val="0"/>
      <w:marBottom w:val="0"/>
      <w:divBdr>
        <w:top w:val="none" w:sz="0" w:space="0" w:color="auto"/>
        <w:left w:val="none" w:sz="0" w:space="0" w:color="auto"/>
        <w:bottom w:val="none" w:sz="0" w:space="0" w:color="auto"/>
        <w:right w:val="none" w:sz="0" w:space="0" w:color="auto"/>
      </w:divBdr>
    </w:div>
    <w:div w:id="783770818">
      <w:bodyDiv w:val="1"/>
      <w:marLeft w:val="0"/>
      <w:marRight w:val="0"/>
      <w:marTop w:val="0"/>
      <w:marBottom w:val="0"/>
      <w:divBdr>
        <w:top w:val="none" w:sz="0" w:space="0" w:color="auto"/>
        <w:left w:val="none" w:sz="0" w:space="0" w:color="auto"/>
        <w:bottom w:val="none" w:sz="0" w:space="0" w:color="auto"/>
        <w:right w:val="none" w:sz="0" w:space="0" w:color="auto"/>
      </w:divBdr>
    </w:div>
    <w:div w:id="787548669">
      <w:bodyDiv w:val="1"/>
      <w:marLeft w:val="0"/>
      <w:marRight w:val="0"/>
      <w:marTop w:val="0"/>
      <w:marBottom w:val="0"/>
      <w:divBdr>
        <w:top w:val="none" w:sz="0" w:space="0" w:color="auto"/>
        <w:left w:val="none" w:sz="0" w:space="0" w:color="auto"/>
        <w:bottom w:val="none" w:sz="0" w:space="0" w:color="auto"/>
        <w:right w:val="none" w:sz="0" w:space="0" w:color="auto"/>
      </w:divBdr>
    </w:div>
    <w:div w:id="795684203">
      <w:bodyDiv w:val="1"/>
      <w:marLeft w:val="0"/>
      <w:marRight w:val="0"/>
      <w:marTop w:val="0"/>
      <w:marBottom w:val="0"/>
      <w:divBdr>
        <w:top w:val="none" w:sz="0" w:space="0" w:color="auto"/>
        <w:left w:val="none" w:sz="0" w:space="0" w:color="auto"/>
        <w:bottom w:val="none" w:sz="0" w:space="0" w:color="auto"/>
        <w:right w:val="none" w:sz="0" w:space="0" w:color="auto"/>
      </w:divBdr>
      <w:divsChild>
        <w:div w:id="74673351">
          <w:marLeft w:val="0"/>
          <w:marRight w:val="0"/>
          <w:marTop w:val="0"/>
          <w:marBottom w:val="0"/>
          <w:divBdr>
            <w:top w:val="none" w:sz="0" w:space="0" w:color="auto"/>
            <w:left w:val="none" w:sz="0" w:space="0" w:color="auto"/>
            <w:bottom w:val="none" w:sz="0" w:space="0" w:color="auto"/>
            <w:right w:val="none" w:sz="0" w:space="0" w:color="auto"/>
          </w:divBdr>
          <w:divsChild>
            <w:div w:id="2129542336">
              <w:marLeft w:val="0"/>
              <w:marRight w:val="0"/>
              <w:marTop w:val="0"/>
              <w:marBottom w:val="0"/>
              <w:divBdr>
                <w:top w:val="none" w:sz="0" w:space="0" w:color="auto"/>
                <w:left w:val="none" w:sz="0" w:space="0" w:color="auto"/>
                <w:bottom w:val="none" w:sz="0" w:space="0" w:color="auto"/>
                <w:right w:val="none" w:sz="0" w:space="0" w:color="auto"/>
              </w:divBdr>
            </w:div>
            <w:div w:id="10172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7266">
      <w:bodyDiv w:val="1"/>
      <w:marLeft w:val="0"/>
      <w:marRight w:val="0"/>
      <w:marTop w:val="0"/>
      <w:marBottom w:val="0"/>
      <w:divBdr>
        <w:top w:val="none" w:sz="0" w:space="0" w:color="auto"/>
        <w:left w:val="none" w:sz="0" w:space="0" w:color="auto"/>
        <w:bottom w:val="none" w:sz="0" w:space="0" w:color="auto"/>
        <w:right w:val="none" w:sz="0" w:space="0" w:color="auto"/>
      </w:divBdr>
    </w:div>
    <w:div w:id="830832124">
      <w:bodyDiv w:val="1"/>
      <w:marLeft w:val="0"/>
      <w:marRight w:val="0"/>
      <w:marTop w:val="0"/>
      <w:marBottom w:val="0"/>
      <w:divBdr>
        <w:top w:val="none" w:sz="0" w:space="0" w:color="auto"/>
        <w:left w:val="none" w:sz="0" w:space="0" w:color="auto"/>
        <w:bottom w:val="none" w:sz="0" w:space="0" w:color="auto"/>
        <w:right w:val="none" w:sz="0" w:space="0" w:color="auto"/>
      </w:divBdr>
    </w:div>
    <w:div w:id="841361095">
      <w:bodyDiv w:val="1"/>
      <w:marLeft w:val="0"/>
      <w:marRight w:val="0"/>
      <w:marTop w:val="0"/>
      <w:marBottom w:val="0"/>
      <w:divBdr>
        <w:top w:val="none" w:sz="0" w:space="0" w:color="auto"/>
        <w:left w:val="none" w:sz="0" w:space="0" w:color="auto"/>
        <w:bottom w:val="none" w:sz="0" w:space="0" w:color="auto"/>
        <w:right w:val="none" w:sz="0" w:space="0" w:color="auto"/>
      </w:divBdr>
    </w:div>
    <w:div w:id="852761289">
      <w:bodyDiv w:val="1"/>
      <w:marLeft w:val="0"/>
      <w:marRight w:val="0"/>
      <w:marTop w:val="0"/>
      <w:marBottom w:val="0"/>
      <w:divBdr>
        <w:top w:val="none" w:sz="0" w:space="0" w:color="auto"/>
        <w:left w:val="none" w:sz="0" w:space="0" w:color="auto"/>
        <w:bottom w:val="none" w:sz="0" w:space="0" w:color="auto"/>
        <w:right w:val="none" w:sz="0" w:space="0" w:color="auto"/>
      </w:divBdr>
    </w:div>
    <w:div w:id="855655163">
      <w:bodyDiv w:val="1"/>
      <w:marLeft w:val="0"/>
      <w:marRight w:val="0"/>
      <w:marTop w:val="0"/>
      <w:marBottom w:val="0"/>
      <w:divBdr>
        <w:top w:val="none" w:sz="0" w:space="0" w:color="auto"/>
        <w:left w:val="none" w:sz="0" w:space="0" w:color="auto"/>
        <w:bottom w:val="none" w:sz="0" w:space="0" w:color="auto"/>
        <w:right w:val="none" w:sz="0" w:space="0" w:color="auto"/>
      </w:divBdr>
    </w:div>
    <w:div w:id="867834612">
      <w:bodyDiv w:val="1"/>
      <w:marLeft w:val="0"/>
      <w:marRight w:val="0"/>
      <w:marTop w:val="0"/>
      <w:marBottom w:val="0"/>
      <w:divBdr>
        <w:top w:val="none" w:sz="0" w:space="0" w:color="auto"/>
        <w:left w:val="none" w:sz="0" w:space="0" w:color="auto"/>
        <w:bottom w:val="none" w:sz="0" w:space="0" w:color="auto"/>
        <w:right w:val="none" w:sz="0" w:space="0" w:color="auto"/>
      </w:divBdr>
    </w:div>
    <w:div w:id="871111452">
      <w:bodyDiv w:val="1"/>
      <w:marLeft w:val="0"/>
      <w:marRight w:val="0"/>
      <w:marTop w:val="0"/>
      <w:marBottom w:val="0"/>
      <w:divBdr>
        <w:top w:val="none" w:sz="0" w:space="0" w:color="auto"/>
        <w:left w:val="none" w:sz="0" w:space="0" w:color="auto"/>
        <w:bottom w:val="none" w:sz="0" w:space="0" w:color="auto"/>
        <w:right w:val="none" w:sz="0" w:space="0" w:color="auto"/>
      </w:divBdr>
    </w:div>
    <w:div w:id="871962422">
      <w:bodyDiv w:val="1"/>
      <w:marLeft w:val="0"/>
      <w:marRight w:val="0"/>
      <w:marTop w:val="0"/>
      <w:marBottom w:val="0"/>
      <w:divBdr>
        <w:top w:val="none" w:sz="0" w:space="0" w:color="auto"/>
        <w:left w:val="none" w:sz="0" w:space="0" w:color="auto"/>
        <w:bottom w:val="none" w:sz="0" w:space="0" w:color="auto"/>
        <w:right w:val="none" w:sz="0" w:space="0" w:color="auto"/>
      </w:divBdr>
    </w:div>
    <w:div w:id="895430298">
      <w:bodyDiv w:val="1"/>
      <w:marLeft w:val="0"/>
      <w:marRight w:val="0"/>
      <w:marTop w:val="0"/>
      <w:marBottom w:val="0"/>
      <w:divBdr>
        <w:top w:val="none" w:sz="0" w:space="0" w:color="auto"/>
        <w:left w:val="none" w:sz="0" w:space="0" w:color="auto"/>
        <w:bottom w:val="none" w:sz="0" w:space="0" w:color="auto"/>
        <w:right w:val="none" w:sz="0" w:space="0" w:color="auto"/>
      </w:divBdr>
    </w:div>
    <w:div w:id="897127557">
      <w:bodyDiv w:val="1"/>
      <w:marLeft w:val="0"/>
      <w:marRight w:val="0"/>
      <w:marTop w:val="0"/>
      <w:marBottom w:val="0"/>
      <w:divBdr>
        <w:top w:val="none" w:sz="0" w:space="0" w:color="auto"/>
        <w:left w:val="none" w:sz="0" w:space="0" w:color="auto"/>
        <w:bottom w:val="none" w:sz="0" w:space="0" w:color="auto"/>
        <w:right w:val="none" w:sz="0" w:space="0" w:color="auto"/>
      </w:divBdr>
    </w:div>
    <w:div w:id="899051658">
      <w:bodyDiv w:val="1"/>
      <w:marLeft w:val="0"/>
      <w:marRight w:val="0"/>
      <w:marTop w:val="0"/>
      <w:marBottom w:val="0"/>
      <w:divBdr>
        <w:top w:val="none" w:sz="0" w:space="0" w:color="auto"/>
        <w:left w:val="none" w:sz="0" w:space="0" w:color="auto"/>
        <w:bottom w:val="none" w:sz="0" w:space="0" w:color="auto"/>
        <w:right w:val="none" w:sz="0" w:space="0" w:color="auto"/>
      </w:divBdr>
    </w:div>
    <w:div w:id="900599118">
      <w:bodyDiv w:val="1"/>
      <w:marLeft w:val="0"/>
      <w:marRight w:val="0"/>
      <w:marTop w:val="0"/>
      <w:marBottom w:val="0"/>
      <w:divBdr>
        <w:top w:val="none" w:sz="0" w:space="0" w:color="auto"/>
        <w:left w:val="none" w:sz="0" w:space="0" w:color="auto"/>
        <w:bottom w:val="none" w:sz="0" w:space="0" w:color="auto"/>
        <w:right w:val="none" w:sz="0" w:space="0" w:color="auto"/>
      </w:divBdr>
      <w:divsChild>
        <w:div w:id="998385852">
          <w:marLeft w:val="0"/>
          <w:marRight w:val="0"/>
          <w:marTop w:val="0"/>
          <w:marBottom w:val="0"/>
          <w:divBdr>
            <w:top w:val="none" w:sz="0" w:space="0" w:color="auto"/>
            <w:left w:val="none" w:sz="0" w:space="0" w:color="auto"/>
            <w:bottom w:val="none" w:sz="0" w:space="0" w:color="auto"/>
            <w:right w:val="none" w:sz="0" w:space="0" w:color="auto"/>
          </w:divBdr>
          <w:divsChild>
            <w:div w:id="109813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6147">
      <w:bodyDiv w:val="1"/>
      <w:marLeft w:val="0"/>
      <w:marRight w:val="0"/>
      <w:marTop w:val="0"/>
      <w:marBottom w:val="0"/>
      <w:divBdr>
        <w:top w:val="none" w:sz="0" w:space="0" w:color="auto"/>
        <w:left w:val="none" w:sz="0" w:space="0" w:color="auto"/>
        <w:bottom w:val="none" w:sz="0" w:space="0" w:color="auto"/>
        <w:right w:val="none" w:sz="0" w:space="0" w:color="auto"/>
      </w:divBdr>
    </w:div>
    <w:div w:id="918713254">
      <w:bodyDiv w:val="1"/>
      <w:marLeft w:val="0"/>
      <w:marRight w:val="0"/>
      <w:marTop w:val="0"/>
      <w:marBottom w:val="0"/>
      <w:divBdr>
        <w:top w:val="none" w:sz="0" w:space="0" w:color="auto"/>
        <w:left w:val="none" w:sz="0" w:space="0" w:color="auto"/>
        <w:bottom w:val="none" w:sz="0" w:space="0" w:color="auto"/>
        <w:right w:val="none" w:sz="0" w:space="0" w:color="auto"/>
      </w:divBdr>
      <w:divsChild>
        <w:div w:id="238752397">
          <w:marLeft w:val="0"/>
          <w:marRight w:val="0"/>
          <w:marTop w:val="0"/>
          <w:marBottom w:val="0"/>
          <w:divBdr>
            <w:top w:val="none" w:sz="0" w:space="0" w:color="auto"/>
            <w:left w:val="none" w:sz="0" w:space="0" w:color="auto"/>
            <w:bottom w:val="none" w:sz="0" w:space="0" w:color="auto"/>
            <w:right w:val="none" w:sz="0" w:space="0" w:color="auto"/>
          </w:divBdr>
          <w:divsChild>
            <w:div w:id="3998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6977">
      <w:bodyDiv w:val="1"/>
      <w:marLeft w:val="0"/>
      <w:marRight w:val="0"/>
      <w:marTop w:val="0"/>
      <w:marBottom w:val="0"/>
      <w:divBdr>
        <w:top w:val="none" w:sz="0" w:space="0" w:color="auto"/>
        <w:left w:val="none" w:sz="0" w:space="0" w:color="auto"/>
        <w:bottom w:val="none" w:sz="0" w:space="0" w:color="auto"/>
        <w:right w:val="none" w:sz="0" w:space="0" w:color="auto"/>
      </w:divBdr>
      <w:divsChild>
        <w:div w:id="803084988">
          <w:marLeft w:val="0"/>
          <w:marRight w:val="0"/>
          <w:marTop w:val="0"/>
          <w:marBottom w:val="0"/>
          <w:divBdr>
            <w:top w:val="none" w:sz="0" w:space="0" w:color="auto"/>
            <w:left w:val="none" w:sz="0" w:space="0" w:color="auto"/>
            <w:bottom w:val="none" w:sz="0" w:space="0" w:color="auto"/>
            <w:right w:val="none" w:sz="0" w:space="0" w:color="auto"/>
          </w:divBdr>
          <w:divsChild>
            <w:div w:id="1235120095">
              <w:marLeft w:val="0"/>
              <w:marRight w:val="0"/>
              <w:marTop w:val="0"/>
              <w:marBottom w:val="0"/>
              <w:divBdr>
                <w:top w:val="none" w:sz="0" w:space="0" w:color="auto"/>
                <w:left w:val="none" w:sz="0" w:space="0" w:color="auto"/>
                <w:bottom w:val="none" w:sz="0" w:space="0" w:color="auto"/>
                <w:right w:val="none" w:sz="0" w:space="0" w:color="auto"/>
              </w:divBdr>
            </w:div>
            <w:div w:id="1950310803">
              <w:marLeft w:val="0"/>
              <w:marRight w:val="0"/>
              <w:marTop w:val="0"/>
              <w:marBottom w:val="0"/>
              <w:divBdr>
                <w:top w:val="none" w:sz="0" w:space="0" w:color="auto"/>
                <w:left w:val="none" w:sz="0" w:space="0" w:color="auto"/>
                <w:bottom w:val="none" w:sz="0" w:space="0" w:color="auto"/>
                <w:right w:val="none" w:sz="0" w:space="0" w:color="auto"/>
              </w:divBdr>
            </w:div>
            <w:div w:id="2038040362">
              <w:marLeft w:val="0"/>
              <w:marRight w:val="0"/>
              <w:marTop w:val="0"/>
              <w:marBottom w:val="0"/>
              <w:divBdr>
                <w:top w:val="none" w:sz="0" w:space="0" w:color="auto"/>
                <w:left w:val="none" w:sz="0" w:space="0" w:color="auto"/>
                <w:bottom w:val="none" w:sz="0" w:space="0" w:color="auto"/>
                <w:right w:val="none" w:sz="0" w:space="0" w:color="auto"/>
              </w:divBdr>
            </w:div>
            <w:div w:id="1532107608">
              <w:marLeft w:val="0"/>
              <w:marRight w:val="0"/>
              <w:marTop w:val="0"/>
              <w:marBottom w:val="0"/>
              <w:divBdr>
                <w:top w:val="none" w:sz="0" w:space="0" w:color="auto"/>
                <w:left w:val="none" w:sz="0" w:space="0" w:color="auto"/>
                <w:bottom w:val="none" w:sz="0" w:space="0" w:color="auto"/>
                <w:right w:val="none" w:sz="0" w:space="0" w:color="auto"/>
              </w:divBdr>
            </w:div>
            <w:div w:id="91123371">
              <w:marLeft w:val="0"/>
              <w:marRight w:val="0"/>
              <w:marTop w:val="0"/>
              <w:marBottom w:val="0"/>
              <w:divBdr>
                <w:top w:val="none" w:sz="0" w:space="0" w:color="auto"/>
                <w:left w:val="none" w:sz="0" w:space="0" w:color="auto"/>
                <w:bottom w:val="none" w:sz="0" w:space="0" w:color="auto"/>
                <w:right w:val="none" w:sz="0" w:space="0" w:color="auto"/>
              </w:divBdr>
            </w:div>
            <w:div w:id="1329871294">
              <w:marLeft w:val="0"/>
              <w:marRight w:val="0"/>
              <w:marTop w:val="0"/>
              <w:marBottom w:val="0"/>
              <w:divBdr>
                <w:top w:val="none" w:sz="0" w:space="0" w:color="auto"/>
                <w:left w:val="none" w:sz="0" w:space="0" w:color="auto"/>
                <w:bottom w:val="none" w:sz="0" w:space="0" w:color="auto"/>
                <w:right w:val="none" w:sz="0" w:space="0" w:color="auto"/>
              </w:divBdr>
            </w:div>
            <w:div w:id="1477726939">
              <w:marLeft w:val="0"/>
              <w:marRight w:val="0"/>
              <w:marTop w:val="0"/>
              <w:marBottom w:val="0"/>
              <w:divBdr>
                <w:top w:val="none" w:sz="0" w:space="0" w:color="auto"/>
                <w:left w:val="none" w:sz="0" w:space="0" w:color="auto"/>
                <w:bottom w:val="none" w:sz="0" w:space="0" w:color="auto"/>
                <w:right w:val="none" w:sz="0" w:space="0" w:color="auto"/>
              </w:divBdr>
            </w:div>
            <w:div w:id="778569460">
              <w:marLeft w:val="0"/>
              <w:marRight w:val="0"/>
              <w:marTop w:val="0"/>
              <w:marBottom w:val="0"/>
              <w:divBdr>
                <w:top w:val="none" w:sz="0" w:space="0" w:color="auto"/>
                <w:left w:val="none" w:sz="0" w:space="0" w:color="auto"/>
                <w:bottom w:val="none" w:sz="0" w:space="0" w:color="auto"/>
                <w:right w:val="none" w:sz="0" w:space="0" w:color="auto"/>
              </w:divBdr>
            </w:div>
            <w:div w:id="946736071">
              <w:marLeft w:val="0"/>
              <w:marRight w:val="0"/>
              <w:marTop w:val="0"/>
              <w:marBottom w:val="0"/>
              <w:divBdr>
                <w:top w:val="none" w:sz="0" w:space="0" w:color="auto"/>
                <w:left w:val="none" w:sz="0" w:space="0" w:color="auto"/>
                <w:bottom w:val="none" w:sz="0" w:space="0" w:color="auto"/>
                <w:right w:val="none" w:sz="0" w:space="0" w:color="auto"/>
              </w:divBdr>
            </w:div>
            <w:div w:id="1363240537">
              <w:marLeft w:val="0"/>
              <w:marRight w:val="0"/>
              <w:marTop w:val="0"/>
              <w:marBottom w:val="0"/>
              <w:divBdr>
                <w:top w:val="none" w:sz="0" w:space="0" w:color="auto"/>
                <w:left w:val="none" w:sz="0" w:space="0" w:color="auto"/>
                <w:bottom w:val="none" w:sz="0" w:space="0" w:color="auto"/>
                <w:right w:val="none" w:sz="0" w:space="0" w:color="auto"/>
              </w:divBdr>
            </w:div>
            <w:div w:id="501165881">
              <w:marLeft w:val="0"/>
              <w:marRight w:val="0"/>
              <w:marTop w:val="0"/>
              <w:marBottom w:val="0"/>
              <w:divBdr>
                <w:top w:val="none" w:sz="0" w:space="0" w:color="auto"/>
                <w:left w:val="none" w:sz="0" w:space="0" w:color="auto"/>
                <w:bottom w:val="none" w:sz="0" w:space="0" w:color="auto"/>
                <w:right w:val="none" w:sz="0" w:space="0" w:color="auto"/>
              </w:divBdr>
            </w:div>
            <w:div w:id="564527928">
              <w:marLeft w:val="0"/>
              <w:marRight w:val="0"/>
              <w:marTop w:val="0"/>
              <w:marBottom w:val="0"/>
              <w:divBdr>
                <w:top w:val="none" w:sz="0" w:space="0" w:color="auto"/>
                <w:left w:val="none" w:sz="0" w:space="0" w:color="auto"/>
                <w:bottom w:val="none" w:sz="0" w:space="0" w:color="auto"/>
                <w:right w:val="none" w:sz="0" w:space="0" w:color="auto"/>
              </w:divBdr>
            </w:div>
            <w:div w:id="45810053">
              <w:marLeft w:val="0"/>
              <w:marRight w:val="0"/>
              <w:marTop w:val="0"/>
              <w:marBottom w:val="0"/>
              <w:divBdr>
                <w:top w:val="none" w:sz="0" w:space="0" w:color="auto"/>
                <w:left w:val="none" w:sz="0" w:space="0" w:color="auto"/>
                <w:bottom w:val="none" w:sz="0" w:space="0" w:color="auto"/>
                <w:right w:val="none" w:sz="0" w:space="0" w:color="auto"/>
              </w:divBdr>
            </w:div>
            <w:div w:id="1501508889">
              <w:marLeft w:val="0"/>
              <w:marRight w:val="0"/>
              <w:marTop w:val="0"/>
              <w:marBottom w:val="0"/>
              <w:divBdr>
                <w:top w:val="none" w:sz="0" w:space="0" w:color="auto"/>
                <w:left w:val="none" w:sz="0" w:space="0" w:color="auto"/>
                <w:bottom w:val="none" w:sz="0" w:space="0" w:color="auto"/>
                <w:right w:val="none" w:sz="0" w:space="0" w:color="auto"/>
              </w:divBdr>
            </w:div>
            <w:div w:id="678702236">
              <w:marLeft w:val="0"/>
              <w:marRight w:val="0"/>
              <w:marTop w:val="0"/>
              <w:marBottom w:val="0"/>
              <w:divBdr>
                <w:top w:val="none" w:sz="0" w:space="0" w:color="auto"/>
                <w:left w:val="none" w:sz="0" w:space="0" w:color="auto"/>
                <w:bottom w:val="none" w:sz="0" w:space="0" w:color="auto"/>
                <w:right w:val="none" w:sz="0" w:space="0" w:color="auto"/>
              </w:divBdr>
            </w:div>
            <w:div w:id="1892962181">
              <w:marLeft w:val="0"/>
              <w:marRight w:val="0"/>
              <w:marTop w:val="0"/>
              <w:marBottom w:val="0"/>
              <w:divBdr>
                <w:top w:val="none" w:sz="0" w:space="0" w:color="auto"/>
                <w:left w:val="none" w:sz="0" w:space="0" w:color="auto"/>
                <w:bottom w:val="none" w:sz="0" w:space="0" w:color="auto"/>
                <w:right w:val="none" w:sz="0" w:space="0" w:color="auto"/>
              </w:divBdr>
            </w:div>
            <w:div w:id="1344014747">
              <w:marLeft w:val="0"/>
              <w:marRight w:val="0"/>
              <w:marTop w:val="0"/>
              <w:marBottom w:val="0"/>
              <w:divBdr>
                <w:top w:val="none" w:sz="0" w:space="0" w:color="auto"/>
                <w:left w:val="none" w:sz="0" w:space="0" w:color="auto"/>
                <w:bottom w:val="none" w:sz="0" w:space="0" w:color="auto"/>
                <w:right w:val="none" w:sz="0" w:space="0" w:color="auto"/>
              </w:divBdr>
            </w:div>
            <w:div w:id="79105256">
              <w:marLeft w:val="0"/>
              <w:marRight w:val="0"/>
              <w:marTop w:val="0"/>
              <w:marBottom w:val="0"/>
              <w:divBdr>
                <w:top w:val="none" w:sz="0" w:space="0" w:color="auto"/>
                <w:left w:val="none" w:sz="0" w:space="0" w:color="auto"/>
                <w:bottom w:val="none" w:sz="0" w:space="0" w:color="auto"/>
                <w:right w:val="none" w:sz="0" w:space="0" w:color="auto"/>
              </w:divBdr>
            </w:div>
            <w:div w:id="558594318">
              <w:marLeft w:val="0"/>
              <w:marRight w:val="0"/>
              <w:marTop w:val="0"/>
              <w:marBottom w:val="0"/>
              <w:divBdr>
                <w:top w:val="none" w:sz="0" w:space="0" w:color="auto"/>
                <w:left w:val="none" w:sz="0" w:space="0" w:color="auto"/>
                <w:bottom w:val="none" w:sz="0" w:space="0" w:color="auto"/>
                <w:right w:val="none" w:sz="0" w:space="0" w:color="auto"/>
              </w:divBdr>
            </w:div>
            <w:div w:id="682977539">
              <w:marLeft w:val="0"/>
              <w:marRight w:val="0"/>
              <w:marTop w:val="0"/>
              <w:marBottom w:val="0"/>
              <w:divBdr>
                <w:top w:val="none" w:sz="0" w:space="0" w:color="auto"/>
                <w:left w:val="none" w:sz="0" w:space="0" w:color="auto"/>
                <w:bottom w:val="none" w:sz="0" w:space="0" w:color="auto"/>
                <w:right w:val="none" w:sz="0" w:space="0" w:color="auto"/>
              </w:divBdr>
            </w:div>
            <w:div w:id="860322665">
              <w:marLeft w:val="0"/>
              <w:marRight w:val="0"/>
              <w:marTop w:val="0"/>
              <w:marBottom w:val="0"/>
              <w:divBdr>
                <w:top w:val="none" w:sz="0" w:space="0" w:color="auto"/>
                <w:left w:val="none" w:sz="0" w:space="0" w:color="auto"/>
                <w:bottom w:val="none" w:sz="0" w:space="0" w:color="auto"/>
                <w:right w:val="none" w:sz="0" w:space="0" w:color="auto"/>
              </w:divBdr>
            </w:div>
            <w:div w:id="212079664">
              <w:marLeft w:val="0"/>
              <w:marRight w:val="0"/>
              <w:marTop w:val="0"/>
              <w:marBottom w:val="0"/>
              <w:divBdr>
                <w:top w:val="none" w:sz="0" w:space="0" w:color="auto"/>
                <w:left w:val="none" w:sz="0" w:space="0" w:color="auto"/>
                <w:bottom w:val="none" w:sz="0" w:space="0" w:color="auto"/>
                <w:right w:val="none" w:sz="0" w:space="0" w:color="auto"/>
              </w:divBdr>
            </w:div>
            <w:div w:id="2048330237">
              <w:marLeft w:val="0"/>
              <w:marRight w:val="0"/>
              <w:marTop w:val="0"/>
              <w:marBottom w:val="0"/>
              <w:divBdr>
                <w:top w:val="none" w:sz="0" w:space="0" w:color="auto"/>
                <w:left w:val="none" w:sz="0" w:space="0" w:color="auto"/>
                <w:bottom w:val="none" w:sz="0" w:space="0" w:color="auto"/>
                <w:right w:val="none" w:sz="0" w:space="0" w:color="auto"/>
              </w:divBdr>
            </w:div>
            <w:div w:id="712654951">
              <w:marLeft w:val="0"/>
              <w:marRight w:val="0"/>
              <w:marTop w:val="0"/>
              <w:marBottom w:val="0"/>
              <w:divBdr>
                <w:top w:val="none" w:sz="0" w:space="0" w:color="auto"/>
                <w:left w:val="none" w:sz="0" w:space="0" w:color="auto"/>
                <w:bottom w:val="none" w:sz="0" w:space="0" w:color="auto"/>
                <w:right w:val="none" w:sz="0" w:space="0" w:color="auto"/>
              </w:divBdr>
            </w:div>
            <w:div w:id="1358045484">
              <w:marLeft w:val="0"/>
              <w:marRight w:val="0"/>
              <w:marTop w:val="0"/>
              <w:marBottom w:val="0"/>
              <w:divBdr>
                <w:top w:val="none" w:sz="0" w:space="0" w:color="auto"/>
                <w:left w:val="none" w:sz="0" w:space="0" w:color="auto"/>
                <w:bottom w:val="none" w:sz="0" w:space="0" w:color="auto"/>
                <w:right w:val="none" w:sz="0" w:space="0" w:color="auto"/>
              </w:divBdr>
            </w:div>
            <w:div w:id="583104730">
              <w:marLeft w:val="0"/>
              <w:marRight w:val="0"/>
              <w:marTop w:val="0"/>
              <w:marBottom w:val="0"/>
              <w:divBdr>
                <w:top w:val="none" w:sz="0" w:space="0" w:color="auto"/>
                <w:left w:val="none" w:sz="0" w:space="0" w:color="auto"/>
                <w:bottom w:val="none" w:sz="0" w:space="0" w:color="auto"/>
                <w:right w:val="none" w:sz="0" w:space="0" w:color="auto"/>
              </w:divBdr>
            </w:div>
            <w:div w:id="2019501152">
              <w:marLeft w:val="0"/>
              <w:marRight w:val="0"/>
              <w:marTop w:val="0"/>
              <w:marBottom w:val="0"/>
              <w:divBdr>
                <w:top w:val="none" w:sz="0" w:space="0" w:color="auto"/>
                <w:left w:val="none" w:sz="0" w:space="0" w:color="auto"/>
                <w:bottom w:val="none" w:sz="0" w:space="0" w:color="auto"/>
                <w:right w:val="none" w:sz="0" w:space="0" w:color="auto"/>
              </w:divBdr>
            </w:div>
            <w:div w:id="4811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8262">
      <w:bodyDiv w:val="1"/>
      <w:marLeft w:val="0"/>
      <w:marRight w:val="0"/>
      <w:marTop w:val="0"/>
      <w:marBottom w:val="0"/>
      <w:divBdr>
        <w:top w:val="none" w:sz="0" w:space="0" w:color="auto"/>
        <w:left w:val="none" w:sz="0" w:space="0" w:color="auto"/>
        <w:bottom w:val="none" w:sz="0" w:space="0" w:color="auto"/>
        <w:right w:val="none" w:sz="0" w:space="0" w:color="auto"/>
      </w:divBdr>
    </w:div>
    <w:div w:id="951473485">
      <w:bodyDiv w:val="1"/>
      <w:marLeft w:val="0"/>
      <w:marRight w:val="0"/>
      <w:marTop w:val="0"/>
      <w:marBottom w:val="0"/>
      <w:divBdr>
        <w:top w:val="none" w:sz="0" w:space="0" w:color="auto"/>
        <w:left w:val="none" w:sz="0" w:space="0" w:color="auto"/>
        <w:bottom w:val="none" w:sz="0" w:space="0" w:color="auto"/>
        <w:right w:val="none" w:sz="0" w:space="0" w:color="auto"/>
      </w:divBdr>
      <w:divsChild>
        <w:div w:id="1040325612">
          <w:marLeft w:val="0"/>
          <w:marRight w:val="0"/>
          <w:marTop w:val="0"/>
          <w:marBottom w:val="0"/>
          <w:divBdr>
            <w:top w:val="none" w:sz="0" w:space="0" w:color="auto"/>
            <w:left w:val="none" w:sz="0" w:space="0" w:color="auto"/>
            <w:bottom w:val="none" w:sz="0" w:space="0" w:color="auto"/>
            <w:right w:val="none" w:sz="0" w:space="0" w:color="auto"/>
          </w:divBdr>
          <w:divsChild>
            <w:div w:id="1993480177">
              <w:marLeft w:val="0"/>
              <w:marRight w:val="0"/>
              <w:marTop w:val="0"/>
              <w:marBottom w:val="0"/>
              <w:divBdr>
                <w:top w:val="none" w:sz="0" w:space="0" w:color="auto"/>
                <w:left w:val="none" w:sz="0" w:space="0" w:color="auto"/>
                <w:bottom w:val="none" w:sz="0" w:space="0" w:color="auto"/>
                <w:right w:val="none" w:sz="0" w:space="0" w:color="auto"/>
              </w:divBdr>
            </w:div>
            <w:div w:id="195244018">
              <w:marLeft w:val="0"/>
              <w:marRight w:val="0"/>
              <w:marTop w:val="0"/>
              <w:marBottom w:val="0"/>
              <w:divBdr>
                <w:top w:val="none" w:sz="0" w:space="0" w:color="auto"/>
                <w:left w:val="none" w:sz="0" w:space="0" w:color="auto"/>
                <w:bottom w:val="none" w:sz="0" w:space="0" w:color="auto"/>
                <w:right w:val="none" w:sz="0" w:space="0" w:color="auto"/>
              </w:divBdr>
            </w:div>
            <w:div w:id="1646273677">
              <w:marLeft w:val="0"/>
              <w:marRight w:val="0"/>
              <w:marTop w:val="0"/>
              <w:marBottom w:val="0"/>
              <w:divBdr>
                <w:top w:val="none" w:sz="0" w:space="0" w:color="auto"/>
                <w:left w:val="none" w:sz="0" w:space="0" w:color="auto"/>
                <w:bottom w:val="none" w:sz="0" w:space="0" w:color="auto"/>
                <w:right w:val="none" w:sz="0" w:space="0" w:color="auto"/>
              </w:divBdr>
            </w:div>
            <w:div w:id="1449550390">
              <w:marLeft w:val="0"/>
              <w:marRight w:val="0"/>
              <w:marTop w:val="0"/>
              <w:marBottom w:val="0"/>
              <w:divBdr>
                <w:top w:val="none" w:sz="0" w:space="0" w:color="auto"/>
                <w:left w:val="none" w:sz="0" w:space="0" w:color="auto"/>
                <w:bottom w:val="none" w:sz="0" w:space="0" w:color="auto"/>
                <w:right w:val="none" w:sz="0" w:space="0" w:color="auto"/>
              </w:divBdr>
            </w:div>
            <w:div w:id="1523087189">
              <w:marLeft w:val="0"/>
              <w:marRight w:val="0"/>
              <w:marTop w:val="0"/>
              <w:marBottom w:val="0"/>
              <w:divBdr>
                <w:top w:val="none" w:sz="0" w:space="0" w:color="auto"/>
                <w:left w:val="none" w:sz="0" w:space="0" w:color="auto"/>
                <w:bottom w:val="none" w:sz="0" w:space="0" w:color="auto"/>
                <w:right w:val="none" w:sz="0" w:space="0" w:color="auto"/>
              </w:divBdr>
            </w:div>
            <w:div w:id="387804045">
              <w:marLeft w:val="0"/>
              <w:marRight w:val="0"/>
              <w:marTop w:val="0"/>
              <w:marBottom w:val="0"/>
              <w:divBdr>
                <w:top w:val="none" w:sz="0" w:space="0" w:color="auto"/>
                <w:left w:val="none" w:sz="0" w:space="0" w:color="auto"/>
                <w:bottom w:val="none" w:sz="0" w:space="0" w:color="auto"/>
                <w:right w:val="none" w:sz="0" w:space="0" w:color="auto"/>
              </w:divBdr>
            </w:div>
            <w:div w:id="630673197">
              <w:marLeft w:val="0"/>
              <w:marRight w:val="0"/>
              <w:marTop w:val="0"/>
              <w:marBottom w:val="0"/>
              <w:divBdr>
                <w:top w:val="none" w:sz="0" w:space="0" w:color="auto"/>
                <w:left w:val="none" w:sz="0" w:space="0" w:color="auto"/>
                <w:bottom w:val="none" w:sz="0" w:space="0" w:color="auto"/>
                <w:right w:val="none" w:sz="0" w:space="0" w:color="auto"/>
              </w:divBdr>
            </w:div>
            <w:div w:id="428737946">
              <w:marLeft w:val="0"/>
              <w:marRight w:val="0"/>
              <w:marTop w:val="0"/>
              <w:marBottom w:val="0"/>
              <w:divBdr>
                <w:top w:val="none" w:sz="0" w:space="0" w:color="auto"/>
                <w:left w:val="none" w:sz="0" w:space="0" w:color="auto"/>
                <w:bottom w:val="none" w:sz="0" w:space="0" w:color="auto"/>
                <w:right w:val="none" w:sz="0" w:space="0" w:color="auto"/>
              </w:divBdr>
            </w:div>
            <w:div w:id="2119908807">
              <w:marLeft w:val="0"/>
              <w:marRight w:val="0"/>
              <w:marTop w:val="0"/>
              <w:marBottom w:val="0"/>
              <w:divBdr>
                <w:top w:val="none" w:sz="0" w:space="0" w:color="auto"/>
                <w:left w:val="none" w:sz="0" w:space="0" w:color="auto"/>
                <w:bottom w:val="none" w:sz="0" w:space="0" w:color="auto"/>
                <w:right w:val="none" w:sz="0" w:space="0" w:color="auto"/>
              </w:divBdr>
            </w:div>
            <w:div w:id="253444839">
              <w:marLeft w:val="0"/>
              <w:marRight w:val="0"/>
              <w:marTop w:val="0"/>
              <w:marBottom w:val="0"/>
              <w:divBdr>
                <w:top w:val="none" w:sz="0" w:space="0" w:color="auto"/>
                <w:left w:val="none" w:sz="0" w:space="0" w:color="auto"/>
                <w:bottom w:val="none" w:sz="0" w:space="0" w:color="auto"/>
                <w:right w:val="none" w:sz="0" w:space="0" w:color="auto"/>
              </w:divBdr>
            </w:div>
            <w:div w:id="55628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835500">
      <w:bodyDiv w:val="1"/>
      <w:marLeft w:val="0"/>
      <w:marRight w:val="0"/>
      <w:marTop w:val="0"/>
      <w:marBottom w:val="0"/>
      <w:divBdr>
        <w:top w:val="none" w:sz="0" w:space="0" w:color="auto"/>
        <w:left w:val="none" w:sz="0" w:space="0" w:color="auto"/>
        <w:bottom w:val="none" w:sz="0" w:space="0" w:color="auto"/>
        <w:right w:val="none" w:sz="0" w:space="0" w:color="auto"/>
      </w:divBdr>
    </w:div>
    <w:div w:id="981009695">
      <w:bodyDiv w:val="1"/>
      <w:marLeft w:val="0"/>
      <w:marRight w:val="0"/>
      <w:marTop w:val="0"/>
      <w:marBottom w:val="0"/>
      <w:divBdr>
        <w:top w:val="none" w:sz="0" w:space="0" w:color="auto"/>
        <w:left w:val="none" w:sz="0" w:space="0" w:color="auto"/>
        <w:bottom w:val="none" w:sz="0" w:space="0" w:color="auto"/>
        <w:right w:val="none" w:sz="0" w:space="0" w:color="auto"/>
      </w:divBdr>
    </w:div>
    <w:div w:id="1000354287">
      <w:bodyDiv w:val="1"/>
      <w:marLeft w:val="0"/>
      <w:marRight w:val="0"/>
      <w:marTop w:val="0"/>
      <w:marBottom w:val="0"/>
      <w:divBdr>
        <w:top w:val="none" w:sz="0" w:space="0" w:color="auto"/>
        <w:left w:val="none" w:sz="0" w:space="0" w:color="auto"/>
        <w:bottom w:val="none" w:sz="0" w:space="0" w:color="auto"/>
        <w:right w:val="none" w:sz="0" w:space="0" w:color="auto"/>
      </w:divBdr>
    </w:div>
    <w:div w:id="1011227179">
      <w:bodyDiv w:val="1"/>
      <w:marLeft w:val="0"/>
      <w:marRight w:val="0"/>
      <w:marTop w:val="0"/>
      <w:marBottom w:val="0"/>
      <w:divBdr>
        <w:top w:val="none" w:sz="0" w:space="0" w:color="auto"/>
        <w:left w:val="none" w:sz="0" w:space="0" w:color="auto"/>
        <w:bottom w:val="none" w:sz="0" w:space="0" w:color="auto"/>
        <w:right w:val="none" w:sz="0" w:space="0" w:color="auto"/>
      </w:divBdr>
    </w:div>
    <w:div w:id="1013612452">
      <w:bodyDiv w:val="1"/>
      <w:marLeft w:val="0"/>
      <w:marRight w:val="0"/>
      <w:marTop w:val="0"/>
      <w:marBottom w:val="0"/>
      <w:divBdr>
        <w:top w:val="none" w:sz="0" w:space="0" w:color="auto"/>
        <w:left w:val="none" w:sz="0" w:space="0" w:color="auto"/>
        <w:bottom w:val="none" w:sz="0" w:space="0" w:color="auto"/>
        <w:right w:val="none" w:sz="0" w:space="0" w:color="auto"/>
      </w:divBdr>
    </w:div>
    <w:div w:id="1021735811">
      <w:bodyDiv w:val="1"/>
      <w:marLeft w:val="0"/>
      <w:marRight w:val="0"/>
      <w:marTop w:val="0"/>
      <w:marBottom w:val="0"/>
      <w:divBdr>
        <w:top w:val="none" w:sz="0" w:space="0" w:color="auto"/>
        <w:left w:val="none" w:sz="0" w:space="0" w:color="auto"/>
        <w:bottom w:val="none" w:sz="0" w:space="0" w:color="auto"/>
        <w:right w:val="none" w:sz="0" w:space="0" w:color="auto"/>
      </w:divBdr>
    </w:div>
    <w:div w:id="1025714044">
      <w:bodyDiv w:val="1"/>
      <w:marLeft w:val="0"/>
      <w:marRight w:val="0"/>
      <w:marTop w:val="0"/>
      <w:marBottom w:val="0"/>
      <w:divBdr>
        <w:top w:val="none" w:sz="0" w:space="0" w:color="auto"/>
        <w:left w:val="none" w:sz="0" w:space="0" w:color="auto"/>
        <w:bottom w:val="none" w:sz="0" w:space="0" w:color="auto"/>
        <w:right w:val="none" w:sz="0" w:space="0" w:color="auto"/>
      </w:divBdr>
      <w:divsChild>
        <w:div w:id="1226990427">
          <w:marLeft w:val="0"/>
          <w:marRight w:val="0"/>
          <w:marTop w:val="0"/>
          <w:marBottom w:val="0"/>
          <w:divBdr>
            <w:top w:val="none" w:sz="0" w:space="0" w:color="auto"/>
            <w:left w:val="none" w:sz="0" w:space="0" w:color="auto"/>
            <w:bottom w:val="none" w:sz="0" w:space="0" w:color="auto"/>
            <w:right w:val="none" w:sz="0" w:space="0" w:color="auto"/>
          </w:divBdr>
          <w:divsChild>
            <w:div w:id="1030305331">
              <w:marLeft w:val="0"/>
              <w:marRight w:val="0"/>
              <w:marTop w:val="0"/>
              <w:marBottom w:val="0"/>
              <w:divBdr>
                <w:top w:val="none" w:sz="0" w:space="0" w:color="auto"/>
                <w:left w:val="none" w:sz="0" w:space="0" w:color="auto"/>
                <w:bottom w:val="none" w:sz="0" w:space="0" w:color="auto"/>
                <w:right w:val="none" w:sz="0" w:space="0" w:color="auto"/>
              </w:divBdr>
            </w:div>
            <w:div w:id="1824932607">
              <w:marLeft w:val="0"/>
              <w:marRight w:val="0"/>
              <w:marTop w:val="0"/>
              <w:marBottom w:val="0"/>
              <w:divBdr>
                <w:top w:val="none" w:sz="0" w:space="0" w:color="auto"/>
                <w:left w:val="none" w:sz="0" w:space="0" w:color="auto"/>
                <w:bottom w:val="none" w:sz="0" w:space="0" w:color="auto"/>
                <w:right w:val="none" w:sz="0" w:space="0" w:color="auto"/>
              </w:divBdr>
            </w:div>
            <w:div w:id="15021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8288">
      <w:bodyDiv w:val="1"/>
      <w:marLeft w:val="0"/>
      <w:marRight w:val="0"/>
      <w:marTop w:val="0"/>
      <w:marBottom w:val="0"/>
      <w:divBdr>
        <w:top w:val="none" w:sz="0" w:space="0" w:color="auto"/>
        <w:left w:val="none" w:sz="0" w:space="0" w:color="auto"/>
        <w:bottom w:val="none" w:sz="0" w:space="0" w:color="auto"/>
        <w:right w:val="none" w:sz="0" w:space="0" w:color="auto"/>
      </w:divBdr>
    </w:div>
    <w:div w:id="1030842051">
      <w:bodyDiv w:val="1"/>
      <w:marLeft w:val="0"/>
      <w:marRight w:val="0"/>
      <w:marTop w:val="0"/>
      <w:marBottom w:val="0"/>
      <w:divBdr>
        <w:top w:val="none" w:sz="0" w:space="0" w:color="auto"/>
        <w:left w:val="none" w:sz="0" w:space="0" w:color="auto"/>
        <w:bottom w:val="none" w:sz="0" w:space="0" w:color="auto"/>
        <w:right w:val="none" w:sz="0" w:space="0" w:color="auto"/>
      </w:divBdr>
    </w:div>
    <w:div w:id="1033380056">
      <w:bodyDiv w:val="1"/>
      <w:marLeft w:val="0"/>
      <w:marRight w:val="0"/>
      <w:marTop w:val="0"/>
      <w:marBottom w:val="0"/>
      <w:divBdr>
        <w:top w:val="none" w:sz="0" w:space="0" w:color="auto"/>
        <w:left w:val="none" w:sz="0" w:space="0" w:color="auto"/>
        <w:bottom w:val="none" w:sz="0" w:space="0" w:color="auto"/>
        <w:right w:val="none" w:sz="0" w:space="0" w:color="auto"/>
      </w:divBdr>
      <w:divsChild>
        <w:div w:id="1025401147">
          <w:marLeft w:val="0"/>
          <w:marRight w:val="0"/>
          <w:marTop w:val="0"/>
          <w:marBottom w:val="0"/>
          <w:divBdr>
            <w:top w:val="none" w:sz="0" w:space="0" w:color="auto"/>
            <w:left w:val="none" w:sz="0" w:space="0" w:color="auto"/>
            <w:bottom w:val="none" w:sz="0" w:space="0" w:color="auto"/>
            <w:right w:val="none" w:sz="0" w:space="0" w:color="auto"/>
          </w:divBdr>
          <w:divsChild>
            <w:div w:id="394203592">
              <w:marLeft w:val="0"/>
              <w:marRight w:val="0"/>
              <w:marTop w:val="0"/>
              <w:marBottom w:val="0"/>
              <w:divBdr>
                <w:top w:val="none" w:sz="0" w:space="0" w:color="auto"/>
                <w:left w:val="none" w:sz="0" w:space="0" w:color="auto"/>
                <w:bottom w:val="none" w:sz="0" w:space="0" w:color="auto"/>
                <w:right w:val="none" w:sz="0" w:space="0" w:color="auto"/>
              </w:divBdr>
            </w:div>
            <w:div w:id="681709424">
              <w:marLeft w:val="0"/>
              <w:marRight w:val="0"/>
              <w:marTop w:val="0"/>
              <w:marBottom w:val="0"/>
              <w:divBdr>
                <w:top w:val="none" w:sz="0" w:space="0" w:color="auto"/>
                <w:left w:val="none" w:sz="0" w:space="0" w:color="auto"/>
                <w:bottom w:val="none" w:sz="0" w:space="0" w:color="auto"/>
                <w:right w:val="none" w:sz="0" w:space="0" w:color="auto"/>
              </w:divBdr>
            </w:div>
            <w:div w:id="961837228">
              <w:marLeft w:val="0"/>
              <w:marRight w:val="0"/>
              <w:marTop w:val="0"/>
              <w:marBottom w:val="0"/>
              <w:divBdr>
                <w:top w:val="none" w:sz="0" w:space="0" w:color="auto"/>
                <w:left w:val="none" w:sz="0" w:space="0" w:color="auto"/>
                <w:bottom w:val="none" w:sz="0" w:space="0" w:color="auto"/>
                <w:right w:val="none" w:sz="0" w:space="0" w:color="auto"/>
              </w:divBdr>
            </w:div>
            <w:div w:id="2564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5674">
      <w:bodyDiv w:val="1"/>
      <w:marLeft w:val="0"/>
      <w:marRight w:val="0"/>
      <w:marTop w:val="0"/>
      <w:marBottom w:val="0"/>
      <w:divBdr>
        <w:top w:val="none" w:sz="0" w:space="0" w:color="auto"/>
        <w:left w:val="none" w:sz="0" w:space="0" w:color="auto"/>
        <w:bottom w:val="none" w:sz="0" w:space="0" w:color="auto"/>
        <w:right w:val="none" w:sz="0" w:space="0" w:color="auto"/>
      </w:divBdr>
    </w:div>
    <w:div w:id="1051728349">
      <w:bodyDiv w:val="1"/>
      <w:marLeft w:val="0"/>
      <w:marRight w:val="0"/>
      <w:marTop w:val="0"/>
      <w:marBottom w:val="0"/>
      <w:divBdr>
        <w:top w:val="none" w:sz="0" w:space="0" w:color="auto"/>
        <w:left w:val="none" w:sz="0" w:space="0" w:color="auto"/>
        <w:bottom w:val="none" w:sz="0" w:space="0" w:color="auto"/>
        <w:right w:val="none" w:sz="0" w:space="0" w:color="auto"/>
      </w:divBdr>
      <w:divsChild>
        <w:div w:id="1664895393">
          <w:marLeft w:val="1080"/>
          <w:marRight w:val="0"/>
          <w:marTop w:val="100"/>
          <w:marBottom w:val="0"/>
          <w:divBdr>
            <w:top w:val="none" w:sz="0" w:space="0" w:color="auto"/>
            <w:left w:val="none" w:sz="0" w:space="0" w:color="auto"/>
            <w:bottom w:val="none" w:sz="0" w:space="0" w:color="auto"/>
            <w:right w:val="none" w:sz="0" w:space="0" w:color="auto"/>
          </w:divBdr>
        </w:div>
      </w:divsChild>
    </w:div>
    <w:div w:id="1079524821">
      <w:bodyDiv w:val="1"/>
      <w:marLeft w:val="0"/>
      <w:marRight w:val="0"/>
      <w:marTop w:val="0"/>
      <w:marBottom w:val="0"/>
      <w:divBdr>
        <w:top w:val="none" w:sz="0" w:space="0" w:color="auto"/>
        <w:left w:val="none" w:sz="0" w:space="0" w:color="auto"/>
        <w:bottom w:val="none" w:sz="0" w:space="0" w:color="auto"/>
        <w:right w:val="none" w:sz="0" w:space="0" w:color="auto"/>
      </w:divBdr>
      <w:divsChild>
        <w:div w:id="115999295">
          <w:marLeft w:val="0"/>
          <w:marRight w:val="0"/>
          <w:marTop w:val="0"/>
          <w:marBottom w:val="0"/>
          <w:divBdr>
            <w:top w:val="none" w:sz="0" w:space="0" w:color="auto"/>
            <w:left w:val="none" w:sz="0" w:space="0" w:color="auto"/>
            <w:bottom w:val="none" w:sz="0" w:space="0" w:color="auto"/>
            <w:right w:val="none" w:sz="0" w:space="0" w:color="auto"/>
          </w:divBdr>
          <w:divsChild>
            <w:div w:id="173108747">
              <w:marLeft w:val="0"/>
              <w:marRight w:val="0"/>
              <w:marTop w:val="0"/>
              <w:marBottom w:val="0"/>
              <w:divBdr>
                <w:top w:val="none" w:sz="0" w:space="0" w:color="auto"/>
                <w:left w:val="none" w:sz="0" w:space="0" w:color="auto"/>
                <w:bottom w:val="none" w:sz="0" w:space="0" w:color="auto"/>
                <w:right w:val="none" w:sz="0" w:space="0" w:color="auto"/>
              </w:divBdr>
            </w:div>
            <w:div w:id="1433165728">
              <w:marLeft w:val="0"/>
              <w:marRight w:val="0"/>
              <w:marTop w:val="0"/>
              <w:marBottom w:val="0"/>
              <w:divBdr>
                <w:top w:val="none" w:sz="0" w:space="0" w:color="auto"/>
                <w:left w:val="none" w:sz="0" w:space="0" w:color="auto"/>
                <w:bottom w:val="none" w:sz="0" w:space="0" w:color="auto"/>
                <w:right w:val="none" w:sz="0" w:space="0" w:color="auto"/>
              </w:divBdr>
            </w:div>
            <w:div w:id="43394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6903">
      <w:bodyDiv w:val="1"/>
      <w:marLeft w:val="0"/>
      <w:marRight w:val="0"/>
      <w:marTop w:val="0"/>
      <w:marBottom w:val="0"/>
      <w:divBdr>
        <w:top w:val="none" w:sz="0" w:space="0" w:color="auto"/>
        <w:left w:val="none" w:sz="0" w:space="0" w:color="auto"/>
        <w:bottom w:val="none" w:sz="0" w:space="0" w:color="auto"/>
        <w:right w:val="none" w:sz="0" w:space="0" w:color="auto"/>
      </w:divBdr>
      <w:divsChild>
        <w:div w:id="799416737">
          <w:marLeft w:val="0"/>
          <w:marRight w:val="0"/>
          <w:marTop w:val="0"/>
          <w:marBottom w:val="0"/>
          <w:divBdr>
            <w:top w:val="none" w:sz="0" w:space="0" w:color="auto"/>
            <w:left w:val="none" w:sz="0" w:space="0" w:color="auto"/>
            <w:bottom w:val="none" w:sz="0" w:space="0" w:color="auto"/>
            <w:right w:val="none" w:sz="0" w:space="0" w:color="auto"/>
          </w:divBdr>
          <w:divsChild>
            <w:div w:id="164130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59430">
      <w:bodyDiv w:val="1"/>
      <w:marLeft w:val="0"/>
      <w:marRight w:val="0"/>
      <w:marTop w:val="0"/>
      <w:marBottom w:val="0"/>
      <w:divBdr>
        <w:top w:val="none" w:sz="0" w:space="0" w:color="auto"/>
        <w:left w:val="none" w:sz="0" w:space="0" w:color="auto"/>
        <w:bottom w:val="none" w:sz="0" w:space="0" w:color="auto"/>
        <w:right w:val="none" w:sz="0" w:space="0" w:color="auto"/>
      </w:divBdr>
    </w:div>
    <w:div w:id="1086263066">
      <w:bodyDiv w:val="1"/>
      <w:marLeft w:val="0"/>
      <w:marRight w:val="0"/>
      <w:marTop w:val="0"/>
      <w:marBottom w:val="0"/>
      <w:divBdr>
        <w:top w:val="none" w:sz="0" w:space="0" w:color="auto"/>
        <w:left w:val="none" w:sz="0" w:space="0" w:color="auto"/>
        <w:bottom w:val="none" w:sz="0" w:space="0" w:color="auto"/>
        <w:right w:val="none" w:sz="0" w:space="0" w:color="auto"/>
      </w:divBdr>
    </w:div>
    <w:div w:id="1086345620">
      <w:bodyDiv w:val="1"/>
      <w:marLeft w:val="0"/>
      <w:marRight w:val="0"/>
      <w:marTop w:val="0"/>
      <w:marBottom w:val="0"/>
      <w:divBdr>
        <w:top w:val="none" w:sz="0" w:space="0" w:color="auto"/>
        <w:left w:val="none" w:sz="0" w:space="0" w:color="auto"/>
        <w:bottom w:val="none" w:sz="0" w:space="0" w:color="auto"/>
        <w:right w:val="none" w:sz="0" w:space="0" w:color="auto"/>
      </w:divBdr>
    </w:div>
    <w:div w:id="1086464792">
      <w:bodyDiv w:val="1"/>
      <w:marLeft w:val="0"/>
      <w:marRight w:val="0"/>
      <w:marTop w:val="0"/>
      <w:marBottom w:val="0"/>
      <w:divBdr>
        <w:top w:val="none" w:sz="0" w:space="0" w:color="auto"/>
        <w:left w:val="none" w:sz="0" w:space="0" w:color="auto"/>
        <w:bottom w:val="none" w:sz="0" w:space="0" w:color="auto"/>
        <w:right w:val="none" w:sz="0" w:space="0" w:color="auto"/>
      </w:divBdr>
    </w:div>
    <w:div w:id="1091318285">
      <w:bodyDiv w:val="1"/>
      <w:marLeft w:val="0"/>
      <w:marRight w:val="0"/>
      <w:marTop w:val="0"/>
      <w:marBottom w:val="0"/>
      <w:divBdr>
        <w:top w:val="none" w:sz="0" w:space="0" w:color="auto"/>
        <w:left w:val="none" w:sz="0" w:space="0" w:color="auto"/>
        <w:bottom w:val="none" w:sz="0" w:space="0" w:color="auto"/>
        <w:right w:val="none" w:sz="0" w:space="0" w:color="auto"/>
      </w:divBdr>
    </w:div>
    <w:div w:id="1097404742">
      <w:bodyDiv w:val="1"/>
      <w:marLeft w:val="0"/>
      <w:marRight w:val="0"/>
      <w:marTop w:val="0"/>
      <w:marBottom w:val="0"/>
      <w:divBdr>
        <w:top w:val="none" w:sz="0" w:space="0" w:color="auto"/>
        <w:left w:val="none" w:sz="0" w:space="0" w:color="auto"/>
        <w:bottom w:val="none" w:sz="0" w:space="0" w:color="auto"/>
        <w:right w:val="none" w:sz="0" w:space="0" w:color="auto"/>
      </w:divBdr>
    </w:div>
    <w:div w:id="1106851422">
      <w:bodyDiv w:val="1"/>
      <w:marLeft w:val="0"/>
      <w:marRight w:val="0"/>
      <w:marTop w:val="0"/>
      <w:marBottom w:val="0"/>
      <w:divBdr>
        <w:top w:val="none" w:sz="0" w:space="0" w:color="auto"/>
        <w:left w:val="none" w:sz="0" w:space="0" w:color="auto"/>
        <w:bottom w:val="none" w:sz="0" w:space="0" w:color="auto"/>
        <w:right w:val="none" w:sz="0" w:space="0" w:color="auto"/>
      </w:divBdr>
    </w:div>
    <w:div w:id="1117988530">
      <w:bodyDiv w:val="1"/>
      <w:marLeft w:val="0"/>
      <w:marRight w:val="0"/>
      <w:marTop w:val="0"/>
      <w:marBottom w:val="0"/>
      <w:divBdr>
        <w:top w:val="none" w:sz="0" w:space="0" w:color="auto"/>
        <w:left w:val="none" w:sz="0" w:space="0" w:color="auto"/>
        <w:bottom w:val="none" w:sz="0" w:space="0" w:color="auto"/>
        <w:right w:val="none" w:sz="0" w:space="0" w:color="auto"/>
      </w:divBdr>
    </w:div>
    <w:div w:id="1130586715">
      <w:bodyDiv w:val="1"/>
      <w:marLeft w:val="0"/>
      <w:marRight w:val="0"/>
      <w:marTop w:val="0"/>
      <w:marBottom w:val="0"/>
      <w:divBdr>
        <w:top w:val="none" w:sz="0" w:space="0" w:color="auto"/>
        <w:left w:val="none" w:sz="0" w:space="0" w:color="auto"/>
        <w:bottom w:val="none" w:sz="0" w:space="0" w:color="auto"/>
        <w:right w:val="none" w:sz="0" w:space="0" w:color="auto"/>
      </w:divBdr>
    </w:div>
    <w:div w:id="1142504360">
      <w:bodyDiv w:val="1"/>
      <w:marLeft w:val="0"/>
      <w:marRight w:val="0"/>
      <w:marTop w:val="0"/>
      <w:marBottom w:val="0"/>
      <w:divBdr>
        <w:top w:val="none" w:sz="0" w:space="0" w:color="auto"/>
        <w:left w:val="none" w:sz="0" w:space="0" w:color="auto"/>
        <w:bottom w:val="none" w:sz="0" w:space="0" w:color="auto"/>
        <w:right w:val="none" w:sz="0" w:space="0" w:color="auto"/>
      </w:divBdr>
    </w:div>
    <w:div w:id="1152142834">
      <w:bodyDiv w:val="1"/>
      <w:marLeft w:val="0"/>
      <w:marRight w:val="0"/>
      <w:marTop w:val="0"/>
      <w:marBottom w:val="0"/>
      <w:divBdr>
        <w:top w:val="none" w:sz="0" w:space="0" w:color="auto"/>
        <w:left w:val="none" w:sz="0" w:space="0" w:color="auto"/>
        <w:bottom w:val="none" w:sz="0" w:space="0" w:color="auto"/>
        <w:right w:val="none" w:sz="0" w:space="0" w:color="auto"/>
      </w:divBdr>
    </w:div>
    <w:div w:id="1160543566">
      <w:bodyDiv w:val="1"/>
      <w:marLeft w:val="0"/>
      <w:marRight w:val="0"/>
      <w:marTop w:val="0"/>
      <w:marBottom w:val="0"/>
      <w:divBdr>
        <w:top w:val="none" w:sz="0" w:space="0" w:color="auto"/>
        <w:left w:val="none" w:sz="0" w:space="0" w:color="auto"/>
        <w:bottom w:val="none" w:sz="0" w:space="0" w:color="auto"/>
        <w:right w:val="none" w:sz="0" w:space="0" w:color="auto"/>
      </w:divBdr>
    </w:div>
    <w:div w:id="1161652808">
      <w:bodyDiv w:val="1"/>
      <w:marLeft w:val="0"/>
      <w:marRight w:val="0"/>
      <w:marTop w:val="0"/>
      <w:marBottom w:val="0"/>
      <w:divBdr>
        <w:top w:val="none" w:sz="0" w:space="0" w:color="auto"/>
        <w:left w:val="none" w:sz="0" w:space="0" w:color="auto"/>
        <w:bottom w:val="none" w:sz="0" w:space="0" w:color="auto"/>
        <w:right w:val="none" w:sz="0" w:space="0" w:color="auto"/>
      </w:divBdr>
      <w:divsChild>
        <w:div w:id="786775603">
          <w:marLeft w:val="0"/>
          <w:marRight w:val="0"/>
          <w:marTop w:val="0"/>
          <w:marBottom w:val="0"/>
          <w:divBdr>
            <w:top w:val="none" w:sz="0" w:space="0" w:color="auto"/>
            <w:left w:val="none" w:sz="0" w:space="0" w:color="auto"/>
            <w:bottom w:val="none" w:sz="0" w:space="0" w:color="auto"/>
            <w:right w:val="none" w:sz="0" w:space="0" w:color="auto"/>
          </w:divBdr>
          <w:divsChild>
            <w:div w:id="699015352">
              <w:marLeft w:val="0"/>
              <w:marRight w:val="0"/>
              <w:marTop w:val="0"/>
              <w:marBottom w:val="0"/>
              <w:divBdr>
                <w:top w:val="none" w:sz="0" w:space="0" w:color="auto"/>
                <w:left w:val="none" w:sz="0" w:space="0" w:color="auto"/>
                <w:bottom w:val="none" w:sz="0" w:space="0" w:color="auto"/>
                <w:right w:val="none" w:sz="0" w:space="0" w:color="auto"/>
              </w:divBdr>
            </w:div>
            <w:div w:id="1180315268">
              <w:marLeft w:val="0"/>
              <w:marRight w:val="0"/>
              <w:marTop w:val="0"/>
              <w:marBottom w:val="0"/>
              <w:divBdr>
                <w:top w:val="none" w:sz="0" w:space="0" w:color="auto"/>
                <w:left w:val="none" w:sz="0" w:space="0" w:color="auto"/>
                <w:bottom w:val="none" w:sz="0" w:space="0" w:color="auto"/>
                <w:right w:val="none" w:sz="0" w:space="0" w:color="auto"/>
              </w:divBdr>
            </w:div>
            <w:div w:id="4520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58080">
      <w:bodyDiv w:val="1"/>
      <w:marLeft w:val="0"/>
      <w:marRight w:val="0"/>
      <w:marTop w:val="0"/>
      <w:marBottom w:val="0"/>
      <w:divBdr>
        <w:top w:val="none" w:sz="0" w:space="0" w:color="auto"/>
        <w:left w:val="none" w:sz="0" w:space="0" w:color="auto"/>
        <w:bottom w:val="none" w:sz="0" w:space="0" w:color="auto"/>
        <w:right w:val="none" w:sz="0" w:space="0" w:color="auto"/>
      </w:divBdr>
    </w:div>
    <w:div w:id="1208832188">
      <w:bodyDiv w:val="1"/>
      <w:marLeft w:val="0"/>
      <w:marRight w:val="0"/>
      <w:marTop w:val="0"/>
      <w:marBottom w:val="0"/>
      <w:divBdr>
        <w:top w:val="none" w:sz="0" w:space="0" w:color="auto"/>
        <w:left w:val="none" w:sz="0" w:space="0" w:color="auto"/>
        <w:bottom w:val="none" w:sz="0" w:space="0" w:color="auto"/>
        <w:right w:val="none" w:sz="0" w:space="0" w:color="auto"/>
      </w:divBdr>
      <w:divsChild>
        <w:div w:id="159319045">
          <w:marLeft w:val="0"/>
          <w:marRight w:val="0"/>
          <w:marTop w:val="0"/>
          <w:marBottom w:val="0"/>
          <w:divBdr>
            <w:top w:val="none" w:sz="0" w:space="0" w:color="auto"/>
            <w:left w:val="none" w:sz="0" w:space="0" w:color="auto"/>
            <w:bottom w:val="none" w:sz="0" w:space="0" w:color="auto"/>
            <w:right w:val="none" w:sz="0" w:space="0" w:color="auto"/>
          </w:divBdr>
          <w:divsChild>
            <w:div w:id="1408112107">
              <w:marLeft w:val="0"/>
              <w:marRight w:val="0"/>
              <w:marTop w:val="0"/>
              <w:marBottom w:val="0"/>
              <w:divBdr>
                <w:top w:val="none" w:sz="0" w:space="0" w:color="auto"/>
                <w:left w:val="none" w:sz="0" w:space="0" w:color="auto"/>
                <w:bottom w:val="none" w:sz="0" w:space="0" w:color="auto"/>
                <w:right w:val="none" w:sz="0" w:space="0" w:color="auto"/>
              </w:divBdr>
            </w:div>
            <w:div w:id="1684161688">
              <w:marLeft w:val="0"/>
              <w:marRight w:val="0"/>
              <w:marTop w:val="0"/>
              <w:marBottom w:val="0"/>
              <w:divBdr>
                <w:top w:val="none" w:sz="0" w:space="0" w:color="auto"/>
                <w:left w:val="none" w:sz="0" w:space="0" w:color="auto"/>
                <w:bottom w:val="none" w:sz="0" w:space="0" w:color="auto"/>
                <w:right w:val="none" w:sz="0" w:space="0" w:color="auto"/>
              </w:divBdr>
            </w:div>
            <w:div w:id="2853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7668">
      <w:bodyDiv w:val="1"/>
      <w:marLeft w:val="0"/>
      <w:marRight w:val="0"/>
      <w:marTop w:val="0"/>
      <w:marBottom w:val="0"/>
      <w:divBdr>
        <w:top w:val="none" w:sz="0" w:space="0" w:color="auto"/>
        <w:left w:val="none" w:sz="0" w:space="0" w:color="auto"/>
        <w:bottom w:val="none" w:sz="0" w:space="0" w:color="auto"/>
        <w:right w:val="none" w:sz="0" w:space="0" w:color="auto"/>
      </w:divBdr>
    </w:div>
    <w:div w:id="1216315128">
      <w:bodyDiv w:val="1"/>
      <w:marLeft w:val="0"/>
      <w:marRight w:val="0"/>
      <w:marTop w:val="0"/>
      <w:marBottom w:val="0"/>
      <w:divBdr>
        <w:top w:val="none" w:sz="0" w:space="0" w:color="auto"/>
        <w:left w:val="none" w:sz="0" w:space="0" w:color="auto"/>
        <w:bottom w:val="none" w:sz="0" w:space="0" w:color="auto"/>
        <w:right w:val="none" w:sz="0" w:space="0" w:color="auto"/>
      </w:divBdr>
    </w:div>
    <w:div w:id="1218669106">
      <w:bodyDiv w:val="1"/>
      <w:marLeft w:val="0"/>
      <w:marRight w:val="0"/>
      <w:marTop w:val="0"/>
      <w:marBottom w:val="0"/>
      <w:divBdr>
        <w:top w:val="none" w:sz="0" w:space="0" w:color="auto"/>
        <w:left w:val="none" w:sz="0" w:space="0" w:color="auto"/>
        <w:bottom w:val="none" w:sz="0" w:space="0" w:color="auto"/>
        <w:right w:val="none" w:sz="0" w:space="0" w:color="auto"/>
      </w:divBdr>
    </w:div>
    <w:div w:id="1220435711">
      <w:bodyDiv w:val="1"/>
      <w:marLeft w:val="0"/>
      <w:marRight w:val="0"/>
      <w:marTop w:val="0"/>
      <w:marBottom w:val="0"/>
      <w:divBdr>
        <w:top w:val="none" w:sz="0" w:space="0" w:color="auto"/>
        <w:left w:val="none" w:sz="0" w:space="0" w:color="auto"/>
        <w:bottom w:val="none" w:sz="0" w:space="0" w:color="auto"/>
        <w:right w:val="none" w:sz="0" w:space="0" w:color="auto"/>
      </w:divBdr>
    </w:div>
    <w:div w:id="1224945737">
      <w:bodyDiv w:val="1"/>
      <w:marLeft w:val="0"/>
      <w:marRight w:val="0"/>
      <w:marTop w:val="0"/>
      <w:marBottom w:val="0"/>
      <w:divBdr>
        <w:top w:val="none" w:sz="0" w:space="0" w:color="auto"/>
        <w:left w:val="none" w:sz="0" w:space="0" w:color="auto"/>
        <w:bottom w:val="none" w:sz="0" w:space="0" w:color="auto"/>
        <w:right w:val="none" w:sz="0" w:space="0" w:color="auto"/>
      </w:divBdr>
    </w:div>
    <w:div w:id="1243367452">
      <w:bodyDiv w:val="1"/>
      <w:marLeft w:val="0"/>
      <w:marRight w:val="0"/>
      <w:marTop w:val="0"/>
      <w:marBottom w:val="0"/>
      <w:divBdr>
        <w:top w:val="none" w:sz="0" w:space="0" w:color="auto"/>
        <w:left w:val="none" w:sz="0" w:space="0" w:color="auto"/>
        <w:bottom w:val="none" w:sz="0" w:space="0" w:color="auto"/>
        <w:right w:val="none" w:sz="0" w:space="0" w:color="auto"/>
      </w:divBdr>
    </w:div>
    <w:div w:id="1246186712">
      <w:bodyDiv w:val="1"/>
      <w:marLeft w:val="0"/>
      <w:marRight w:val="0"/>
      <w:marTop w:val="0"/>
      <w:marBottom w:val="0"/>
      <w:divBdr>
        <w:top w:val="none" w:sz="0" w:space="0" w:color="auto"/>
        <w:left w:val="none" w:sz="0" w:space="0" w:color="auto"/>
        <w:bottom w:val="none" w:sz="0" w:space="0" w:color="auto"/>
        <w:right w:val="none" w:sz="0" w:space="0" w:color="auto"/>
      </w:divBdr>
    </w:div>
    <w:div w:id="1246187439">
      <w:bodyDiv w:val="1"/>
      <w:marLeft w:val="0"/>
      <w:marRight w:val="0"/>
      <w:marTop w:val="0"/>
      <w:marBottom w:val="0"/>
      <w:divBdr>
        <w:top w:val="none" w:sz="0" w:space="0" w:color="auto"/>
        <w:left w:val="none" w:sz="0" w:space="0" w:color="auto"/>
        <w:bottom w:val="none" w:sz="0" w:space="0" w:color="auto"/>
        <w:right w:val="none" w:sz="0" w:space="0" w:color="auto"/>
      </w:divBdr>
      <w:divsChild>
        <w:div w:id="973830922">
          <w:marLeft w:val="0"/>
          <w:marRight w:val="0"/>
          <w:marTop w:val="0"/>
          <w:marBottom w:val="0"/>
          <w:divBdr>
            <w:top w:val="none" w:sz="0" w:space="0" w:color="auto"/>
            <w:left w:val="none" w:sz="0" w:space="0" w:color="auto"/>
            <w:bottom w:val="none" w:sz="0" w:space="0" w:color="auto"/>
            <w:right w:val="none" w:sz="0" w:space="0" w:color="auto"/>
          </w:divBdr>
          <w:divsChild>
            <w:div w:id="15908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6671">
      <w:bodyDiv w:val="1"/>
      <w:marLeft w:val="0"/>
      <w:marRight w:val="0"/>
      <w:marTop w:val="0"/>
      <w:marBottom w:val="0"/>
      <w:divBdr>
        <w:top w:val="none" w:sz="0" w:space="0" w:color="auto"/>
        <w:left w:val="none" w:sz="0" w:space="0" w:color="auto"/>
        <w:bottom w:val="none" w:sz="0" w:space="0" w:color="auto"/>
        <w:right w:val="none" w:sz="0" w:space="0" w:color="auto"/>
      </w:divBdr>
    </w:div>
    <w:div w:id="1262101890">
      <w:bodyDiv w:val="1"/>
      <w:marLeft w:val="0"/>
      <w:marRight w:val="0"/>
      <w:marTop w:val="0"/>
      <w:marBottom w:val="0"/>
      <w:divBdr>
        <w:top w:val="none" w:sz="0" w:space="0" w:color="auto"/>
        <w:left w:val="none" w:sz="0" w:space="0" w:color="auto"/>
        <w:bottom w:val="none" w:sz="0" w:space="0" w:color="auto"/>
        <w:right w:val="none" w:sz="0" w:space="0" w:color="auto"/>
      </w:divBdr>
    </w:div>
    <w:div w:id="1294364978">
      <w:bodyDiv w:val="1"/>
      <w:marLeft w:val="0"/>
      <w:marRight w:val="0"/>
      <w:marTop w:val="0"/>
      <w:marBottom w:val="0"/>
      <w:divBdr>
        <w:top w:val="none" w:sz="0" w:space="0" w:color="auto"/>
        <w:left w:val="none" w:sz="0" w:space="0" w:color="auto"/>
        <w:bottom w:val="none" w:sz="0" w:space="0" w:color="auto"/>
        <w:right w:val="none" w:sz="0" w:space="0" w:color="auto"/>
      </w:divBdr>
      <w:divsChild>
        <w:div w:id="1615867979">
          <w:marLeft w:val="0"/>
          <w:marRight w:val="0"/>
          <w:marTop w:val="0"/>
          <w:marBottom w:val="0"/>
          <w:divBdr>
            <w:top w:val="none" w:sz="0" w:space="0" w:color="auto"/>
            <w:left w:val="none" w:sz="0" w:space="0" w:color="auto"/>
            <w:bottom w:val="none" w:sz="0" w:space="0" w:color="auto"/>
            <w:right w:val="none" w:sz="0" w:space="0" w:color="auto"/>
          </w:divBdr>
          <w:divsChild>
            <w:div w:id="420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9615">
      <w:bodyDiv w:val="1"/>
      <w:marLeft w:val="0"/>
      <w:marRight w:val="0"/>
      <w:marTop w:val="0"/>
      <w:marBottom w:val="0"/>
      <w:divBdr>
        <w:top w:val="none" w:sz="0" w:space="0" w:color="auto"/>
        <w:left w:val="none" w:sz="0" w:space="0" w:color="auto"/>
        <w:bottom w:val="none" w:sz="0" w:space="0" w:color="auto"/>
        <w:right w:val="none" w:sz="0" w:space="0" w:color="auto"/>
      </w:divBdr>
    </w:div>
    <w:div w:id="1324699894">
      <w:bodyDiv w:val="1"/>
      <w:marLeft w:val="0"/>
      <w:marRight w:val="0"/>
      <w:marTop w:val="0"/>
      <w:marBottom w:val="0"/>
      <w:divBdr>
        <w:top w:val="none" w:sz="0" w:space="0" w:color="auto"/>
        <w:left w:val="none" w:sz="0" w:space="0" w:color="auto"/>
        <w:bottom w:val="none" w:sz="0" w:space="0" w:color="auto"/>
        <w:right w:val="none" w:sz="0" w:space="0" w:color="auto"/>
      </w:divBdr>
    </w:div>
    <w:div w:id="1327635272">
      <w:bodyDiv w:val="1"/>
      <w:marLeft w:val="0"/>
      <w:marRight w:val="0"/>
      <w:marTop w:val="0"/>
      <w:marBottom w:val="0"/>
      <w:divBdr>
        <w:top w:val="none" w:sz="0" w:space="0" w:color="auto"/>
        <w:left w:val="none" w:sz="0" w:space="0" w:color="auto"/>
        <w:bottom w:val="none" w:sz="0" w:space="0" w:color="auto"/>
        <w:right w:val="none" w:sz="0" w:space="0" w:color="auto"/>
      </w:divBdr>
    </w:div>
    <w:div w:id="1333485148">
      <w:bodyDiv w:val="1"/>
      <w:marLeft w:val="0"/>
      <w:marRight w:val="0"/>
      <w:marTop w:val="0"/>
      <w:marBottom w:val="0"/>
      <w:divBdr>
        <w:top w:val="none" w:sz="0" w:space="0" w:color="auto"/>
        <w:left w:val="none" w:sz="0" w:space="0" w:color="auto"/>
        <w:bottom w:val="none" w:sz="0" w:space="0" w:color="auto"/>
        <w:right w:val="none" w:sz="0" w:space="0" w:color="auto"/>
      </w:divBdr>
      <w:divsChild>
        <w:div w:id="655577089">
          <w:marLeft w:val="0"/>
          <w:marRight w:val="0"/>
          <w:marTop w:val="0"/>
          <w:marBottom w:val="0"/>
          <w:divBdr>
            <w:top w:val="none" w:sz="0" w:space="0" w:color="auto"/>
            <w:left w:val="none" w:sz="0" w:space="0" w:color="auto"/>
            <w:bottom w:val="none" w:sz="0" w:space="0" w:color="auto"/>
            <w:right w:val="none" w:sz="0" w:space="0" w:color="auto"/>
          </w:divBdr>
          <w:divsChild>
            <w:div w:id="1314024368">
              <w:marLeft w:val="0"/>
              <w:marRight w:val="0"/>
              <w:marTop w:val="0"/>
              <w:marBottom w:val="0"/>
              <w:divBdr>
                <w:top w:val="none" w:sz="0" w:space="0" w:color="auto"/>
                <w:left w:val="none" w:sz="0" w:space="0" w:color="auto"/>
                <w:bottom w:val="none" w:sz="0" w:space="0" w:color="auto"/>
                <w:right w:val="none" w:sz="0" w:space="0" w:color="auto"/>
              </w:divBdr>
            </w:div>
            <w:div w:id="1839420021">
              <w:marLeft w:val="0"/>
              <w:marRight w:val="0"/>
              <w:marTop w:val="0"/>
              <w:marBottom w:val="0"/>
              <w:divBdr>
                <w:top w:val="none" w:sz="0" w:space="0" w:color="auto"/>
                <w:left w:val="none" w:sz="0" w:space="0" w:color="auto"/>
                <w:bottom w:val="none" w:sz="0" w:space="0" w:color="auto"/>
                <w:right w:val="none" w:sz="0" w:space="0" w:color="auto"/>
              </w:divBdr>
            </w:div>
            <w:div w:id="1769497952">
              <w:marLeft w:val="0"/>
              <w:marRight w:val="0"/>
              <w:marTop w:val="0"/>
              <w:marBottom w:val="0"/>
              <w:divBdr>
                <w:top w:val="none" w:sz="0" w:space="0" w:color="auto"/>
                <w:left w:val="none" w:sz="0" w:space="0" w:color="auto"/>
                <w:bottom w:val="none" w:sz="0" w:space="0" w:color="auto"/>
                <w:right w:val="none" w:sz="0" w:space="0" w:color="auto"/>
              </w:divBdr>
            </w:div>
            <w:div w:id="1029528411">
              <w:marLeft w:val="0"/>
              <w:marRight w:val="0"/>
              <w:marTop w:val="0"/>
              <w:marBottom w:val="0"/>
              <w:divBdr>
                <w:top w:val="none" w:sz="0" w:space="0" w:color="auto"/>
                <w:left w:val="none" w:sz="0" w:space="0" w:color="auto"/>
                <w:bottom w:val="none" w:sz="0" w:space="0" w:color="auto"/>
                <w:right w:val="none" w:sz="0" w:space="0" w:color="auto"/>
              </w:divBdr>
            </w:div>
            <w:div w:id="1651520208">
              <w:marLeft w:val="0"/>
              <w:marRight w:val="0"/>
              <w:marTop w:val="0"/>
              <w:marBottom w:val="0"/>
              <w:divBdr>
                <w:top w:val="none" w:sz="0" w:space="0" w:color="auto"/>
                <w:left w:val="none" w:sz="0" w:space="0" w:color="auto"/>
                <w:bottom w:val="none" w:sz="0" w:space="0" w:color="auto"/>
                <w:right w:val="none" w:sz="0" w:space="0" w:color="auto"/>
              </w:divBdr>
            </w:div>
            <w:div w:id="1915360796">
              <w:marLeft w:val="0"/>
              <w:marRight w:val="0"/>
              <w:marTop w:val="0"/>
              <w:marBottom w:val="0"/>
              <w:divBdr>
                <w:top w:val="none" w:sz="0" w:space="0" w:color="auto"/>
                <w:left w:val="none" w:sz="0" w:space="0" w:color="auto"/>
                <w:bottom w:val="none" w:sz="0" w:space="0" w:color="auto"/>
                <w:right w:val="none" w:sz="0" w:space="0" w:color="auto"/>
              </w:divBdr>
            </w:div>
            <w:div w:id="1102610149">
              <w:marLeft w:val="0"/>
              <w:marRight w:val="0"/>
              <w:marTop w:val="0"/>
              <w:marBottom w:val="0"/>
              <w:divBdr>
                <w:top w:val="none" w:sz="0" w:space="0" w:color="auto"/>
                <w:left w:val="none" w:sz="0" w:space="0" w:color="auto"/>
                <w:bottom w:val="none" w:sz="0" w:space="0" w:color="auto"/>
                <w:right w:val="none" w:sz="0" w:space="0" w:color="auto"/>
              </w:divBdr>
            </w:div>
            <w:div w:id="1241864301">
              <w:marLeft w:val="0"/>
              <w:marRight w:val="0"/>
              <w:marTop w:val="0"/>
              <w:marBottom w:val="0"/>
              <w:divBdr>
                <w:top w:val="none" w:sz="0" w:space="0" w:color="auto"/>
                <w:left w:val="none" w:sz="0" w:space="0" w:color="auto"/>
                <w:bottom w:val="none" w:sz="0" w:space="0" w:color="auto"/>
                <w:right w:val="none" w:sz="0" w:space="0" w:color="auto"/>
              </w:divBdr>
            </w:div>
            <w:div w:id="1749108325">
              <w:marLeft w:val="0"/>
              <w:marRight w:val="0"/>
              <w:marTop w:val="0"/>
              <w:marBottom w:val="0"/>
              <w:divBdr>
                <w:top w:val="none" w:sz="0" w:space="0" w:color="auto"/>
                <w:left w:val="none" w:sz="0" w:space="0" w:color="auto"/>
                <w:bottom w:val="none" w:sz="0" w:space="0" w:color="auto"/>
                <w:right w:val="none" w:sz="0" w:space="0" w:color="auto"/>
              </w:divBdr>
            </w:div>
            <w:div w:id="8084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5721">
      <w:bodyDiv w:val="1"/>
      <w:marLeft w:val="0"/>
      <w:marRight w:val="0"/>
      <w:marTop w:val="0"/>
      <w:marBottom w:val="0"/>
      <w:divBdr>
        <w:top w:val="none" w:sz="0" w:space="0" w:color="auto"/>
        <w:left w:val="none" w:sz="0" w:space="0" w:color="auto"/>
        <w:bottom w:val="none" w:sz="0" w:space="0" w:color="auto"/>
        <w:right w:val="none" w:sz="0" w:space="0" w:color="auto"/>
      </w:divBdr>
      <w:divsChild>
        <w:div w:id="1579368855">
          <w:marLeft w:val="0"/>
          <w:marRight w:val="0"/>
          <w:marTop w:val="0"/>
          <w:marBottom w:val="0"/>
          <w:divBdr>
            <w:top w:val="none" w:sz="0" w:space="0" w:color="auto"/>
            <w:left w:val="none" w:sz="0" w:space="0" w:color="auto"/>
            <w:bottom w:val="none" w:sz="0" w:space="0" w:color="auto"/>
            <w:right w:val="none" w:sz="0" w:space="0" w:color="auto"/>
          </w:divBdr>
          <w:divsChild>
            <w:div w:id="1438597291">
              <w:marLeft w:val="0"/>
              <w:marRight w:val="0"/>
              <w:marTop w:val="0"/>
              <w:marBottom w:val="0"/>
              <w:divBdr>
                <w:top w:val="none" w:sz="0" w:space="0" w:color="auto"/>
                <w:left w:val="none" w:sz="0" w:space="0" w:color="auto"/>
                <w:bottom w:val="none" w:sz="0" w:space="0" w:color="auto"/>
                <w:right w:val="none" w:sz="0" w:space="0" w:color="auto"/>
              </w:divBdr>
            </w:div>
            <w:div w:id="1827892753">
              <w:marLeft w:val="0"/>
              <w:marRight w:val="0"/>
              <w:marTop w:val="0"/>
              <w:marBottom w:val="0"/>
              <w:divBdr>
                <w:top w:val="none" w:sz="0" w:space="0" w:color="auto"/>
                <w:left w:val="none" w:sz="0" w:space="0" w:color="auto"/>
                <w:bottom w:val="none" w:sz="0" w:space="0" w:color="auto"/>
                <w:right w:val="none" w:sz="0" w:space="0" w:color="auto"/>
              </w:divBdr>
            </w:div>
            <w:div w:id="779227692">
              <w:marLeft w:val="0"/>
              <w:marRight w:val="0"/>
              <w:marTop w:val="0"/>
              <w:marBottom w:val="0"/>
              <w:divBdr>
                <w:top w:val="none" w:sz="0" w:space="0" w:color="auto"/>
                <w:left w:val="none" w:sz="0" w:space="0" w:color="auto"/>
                <w:bottom w:val="none" w:sz="0" w:space="0" w:color="auto"/>
                <w:right w:val="none" w:sz="0" w:space="0" w:color="auto"/>
              </w:divBdr>
            </w:div>
            <w:div w:id="676079765">
              <w:marLeft w:val="0"/>
              <w:marRight w:val="0"/>
              <w:marTop w:val="0"/>
              <w:marBottom w:val="0"/>
              <w:divBdr>
                <w:top w:val="none" w:sz="0" w:space="0" w:color="auto"/>
                <w:left w:val="none" w:sz="0" w:space="0" w:color="auto"/>
                <w:bottom w:val="none" w:sz="0" w:space="0" w:color="auto"/>
                <w:right w:val="none" w:sz="0" w:space="0" w:color="auto"/>
              </w:divBdr>
            </w:div>
            <w:div w:id="1691102500">
              <w:marLeft w:val="0"/>
              <w:marRight w:val="0"/>
              <w:marTop w:val="0"/>
              <w:marBottom w:val="0"/>
              <w:divBdr>
                <w:top w:val="none" w:sz="0" w:space="0" w:color="auto"/>
                <w:left w:val="none" w:sz="0" w:space="0" w:color="auto"/>
                <w:bottom w:val="none" w:sz="0" w:space="0" w:color="auto"/>
                <w:right w:val="none" w:sz="0" w:space="0" w:color="auto"/>
              </w:divBdr>
            </w:div>
            <w:div w:id="1523014421">
              <w:marLeft w:val="0"/>
              <w:marRight w:val="0"/>
              <w:marTop w:val="0"/>
              <w:marBottom w:val="0"/>
              <w:divBdr>
                <w:top w:val="none" w:sz="0" w:space="0" w:color="auto"/>
                <w:left w:val="none" w:sz="0" w:space="0" w:color="auto"/>
                <w:bottom w:val="none" w:sz="0" w:space="0" w:color="auto"/>
                <w:right w:val="none" w:sz="0" w:space="0" w:color="auto"/>
              </w:divBdr>
            </w:div>
            <w:div w:id="1452673399">
              <w:marLeft w:val="0"/>
              <w:marRight w:val="0"/>
              <w:marTop w:val="0"/>
              <w:marBottom w:val="0"/>
              <w:divBdr>
                <w:top w:val="none" w:sz="0" w:space="0" w:color="auto"/>
                <w:left w:val="none" w:sz="0" w:space="0" w:color="auto"/>
                <w:bottom w:val="none" w:sz="0" w:space="0" w:color="auto"/>
                <w:right w:val="none" w:sz="0" w:space="0" w:color="auto"/>
              </w:divBdr>
            </w:div>
            <w:div w:id="895311323">
              <w:marLeft w:val="0"/>
              <w:marRight w:val="0"/>
              <w:marTop w:val="0"/>
              <w:marBottom w:val="0"/>
              <w:divBdr>
                <w:top w:val="none" w:sz="0" w:space="0" w:color="auto"/>
                <w:left w:val="none" w:sz="0" w:space="0" w:color="auto"/>
                <w:bottom w:val="none" w:sz="0" w:space="0" w:color="auto"/>
                <w:right w:val="none" w:sz="0" w:space="0" w:color="auto"/>
              </w:divBdr>
            </w:div>
            <w:div w:id="1337801330">
              <w:marLeft w:val="0"/>
              <w:marRight w:val="0"/>
              <w:marTop w:val="0"/>
              <w:marBottom w:val="0"/>
              <w:divBdr>
                <w:top w:val="none" w:sz="0" w:space="0" w:color="auto"/>
                <w:left w:val="none" w:sz="0" w:space="0" w:color="auto"/>
                <w:bottom w:val="none" w:sz="0" w:space="0" w:color="auto"/>
                <w:right w:val="none" w:sz="0" w:space="0" w:color="auto"/>
              </w:divBdr>
            </w:div>
            <w:div w:id="1209881903">
              <w:marLeft w:val="0"/>
              <w:marRight w:val="0"/>
              <w:marTop w:val="0"/>
              <w:marBottom w:val="0"/>
              <w:divBdr>
                <w:top w:val="none" w:sz="0" w:space="0" w:color="auto"/>
                <w:left w:val="none" w:sz="0" w:space="0" w:color="auto"/>
                <w:bottom w:val="none" w:sz="0" w:space="0" w:color="auto"/>
                <w:right w:val="none" w:sz="0" w:space="0" w:color="auto"/>
              </w:divBdr>
            </w:div>
            <w:div w:id="27686748">
              <w:marLeft w:val="0"/>
              <w:marRight w:val="0"/>
              <w:marTop w:val="0"/>
              <w:marBottom w:val="0"/>
              <w:divBdr>
                <w:top w:val="none" w:sz="0" w:space="0" w:color="auto"/>
                <w:left w:val="none" w:sz="0" w:space="0" w:color="auto"/>
                <w:bottom w:val="none" w:sz="0" w:space="0" w:color="auto"/>
                <w:right w:val="none" w:sz="0" w:space="0" w:color="auto"/>
              </w:divBdr>
            </w:div>
            <w:div w:id="810100474">
              <w:marLeft w:val="0"/>
              <w:marRight w:val="0"/>
              <w:marTop w:val="0"/>
              <w:marBottom w:val="0"/>
              <w:divBdr>
                <w:top w:val="none" w:sz="0" w:space="0" w:color="auto"/>
                <w:left w:val="none" w:sz="0" w:space="0" w:color="auto"/>
                <w:bottom w:val="none" w:sz="0" w:space="0" w:color="auto"/>
                <w:right w:val="none" w:sz="0" w:space="0" w:color="auto"/>
              </w:divBdr>
            </w:div>
            <w:div w:id="1702510232">
              <w:marLeft w:val="0"/>
              <w:marRight w:val="0"/>
              <w:marTop w:val="0"/>
              <w:marBottom w:val="0"/>
              <w:divBdr>
                <w:top w:val="none" w:sz="0" w:space="0" w:color="auto"/>
                <w:left w:val="none" w:sz="0" w:space="0" w:color="auto"/>
                <w:bottom w:val="none" w:sz="0" w:space="0" w:color="auto"/>
                <w:right w:val="none" w:sz="0" w:space="0" w:color="auto"/>
              </w:divBdr>
            </w:div>
            <w:div w:id="1450079961">
              <w:marLeft w:val="0"/>
              <w:marRight w:val="0"/>
              <w:marTop w:val="0"/>
              <w:marBottom w:val="0"/>
              <w:divBdr>
                <w:top w:val="none" w:sz="0" w:space="0" w:color="auto"/>
                <w:left w:val="none" w:sz="0" w:space="0" w:color="auto"/>
                <w:bottom w:val="none" w:sz="0" w:space="0" w:color="auto"/>
                <w:right w:val="none" w:sz="0" w:space="0" w:color="auto"/>
              </w:divBdr>
            </w:div>
            <w:div w:id="19937422">
              <w:marLeft w:val="0"/>
              <w:marRight w:val="0"/>
              <w:marTop w:val="0"/>
              <w:marBottom w:val="0"/>
              <w:divBdr>
                <w:top w:val="none" w:sz="0" w:space="0" w:color="auto"/>
                <w:left w:val="none" w:sz="0" w:space="0" w:color="auto"/>
                <w:bottom w:val="none" w:sz="0" w:space="0" w:color="auto"/>
                <w:right w:val="none" w:sz="0" w:space="0" w:color="auto"/>
              </w:divBdr>
            </w:div>
            <w:div w:id="899169585">
              <w:marLeft w:val="0"/>
              <w:marRight w:val="0"/>
              <w:marTop w:val="0"/>
              <w:marBottom w:val="0"/>
              <w:divBdr>
                <w:top w:val="none" w:sz="0" w:space="0" w:color="auto"/>
                <w:left w:val="none" w:sz="0" w:space="0" w:color="auto"/>
                <w:bottom w:val="none" w:sz="0" w:space="0" w:color="auto"/>
                <w:right w:val="none" w:sz="0" w:space="0" w:color="auto"/>
              </w:divBdr>
            </w:div>
            <w:div w:id="709455734">
              <w:marLeft w:val="0"/>
              <w:marRight w:val="0"/>
              <w:marTop w:val="0"/>
              <w:marBottom w:val="0"/>
              <w:divBdr>
                <w:top w:val="none" w:sz="0" w:space="0" w:color="auto"/>
                <w:left w:val="none" w:sz="0" w:space="0" w:color="auto"/>
                <w:bottom w:val="none" w:sz="0" w:space="0" w:color="auto"/>
                <w:right w:val="none" w:sz="0" w:space="0" w:color="auto"/>
              </w:divBdr>
            </w:div>
            <w:div w:id="668795262">
              <w:marLeft w:val="0"/>
              <w:marRight w:val="0"/>
              <w:marTop w:val="0"/>
              <w:marBottom w:val="0"/>
              <w:divBdr>
                <w:top w:val="none" w:sz="0" w:space="0" w:color="auto"/>
                <w:left w:val="none" w:sz="0" w:space="0" w:color="auto"/>
                <w:bottom w:val="none" w:sz="0" w:space="0" w:color="auto"/>
                <w:right w:val="none" w:sz="0" w:space="0" w:color="auto"/>
              </w:divBdr>
            </w:div>
            <w:div w:id="1225415351">
              <w:marLeft w:val="0"/>
              <w:marRight w:val="0"/>
              <w:marTop w:val="0"/>
              <w:marBottom w:val="0"/>
              <w:divBdr>
                <w:top w:val="none" w:sz="0" w:space="0" w:color="auto"/>
                <w:left w:val="none" w:sz="0" w:space="0" w:color="auto"/>
                <w:bottom w:val="none" w:sz="0" w:space="0" w:color="auto"/>
                <w:right w:val="none" w:sz="0" w:space="0" w:color="auto"/>
              </w:divBdr>
            </w:div>
            <w:div w:id="1083527105">
              <w:marLeft w:val="0"/>
              <w:marRight w:val="0"/>
              <w:marTop w:val="0"/>
              <w:marBottom w:val="0"/>
              <w:divBdr>
                <w:top w:val="none" w:sz="0" w:space="0" w:color="auto"/>
                <w:left w:val="none" w:sz="0" w:space="0" w:color="auto"/>
                <w:bottom w:val="none" w:sz="0" w:space="0" w:color="auto"/>
                <w:right w:val="none" w:sz="0" w:space="0" w:color="auto"/>
              </w:divBdr>
            </w:div>
            <w:div w:id="960257866">
              <w:marLeft w:val="0"/>
              <w:marRight w:val="0"/>
              <w:marTop w:val="0"/>
              <w:marBottom w:val="0"/>
              <w:divBdr>
                <w:top w:val="none" w:sz="0" w:space="0" w:color="auto"/>
                <w:left w:val="none" w:sz="0" w:space="0" w:color="auto"/>
                <w:bottom w:val="none" w:sz="0" w:space="0" w:color="auto"/>
                <w:right w:val="none" w:sz="0" w:space="0" w:color="auto"/>
              </w:divBdr>
            </w:div>
            <w:div w:id="1283875592">
              <w:marLeft w:val="0"/>
              <w:marRight w:val="0"/>
              <w:marTop w:val="0"/>
              <w:marBottom w:val="0"/>
              <w:divBdr>
                <w:top w:val="none" w:sz="0" w:space="0" w:color="auto"/>
                <w:left w:val="none" w:sz="0" w:space="0" w:color="auto"/>
                <w:bottom w:val="none" w:sz="0" w:space="0" w:color="auto"/>
                <w:right w:val="none" w:sz="0" w:space="0" w:color="auto"/>
              </w:divBdr>
            </w:div>
            <w:div w:id="1175420234">
              <w:marLeft w:val="0"/>
              <w:marRight w:val="0"/>
              <w:marTop w:val="0"/>
              <w:marBottom w:val="0"/>
              <w:divBdr>
                <w:top w:val="none" w:sz="0" w:space="0" w:color="auto"/>
                <w:left w:val="none" w:sz="0" w:space="0" w:color="auto"/>
                <w:bottom w:val="none" w:sz="0" w:space="0" w:color="auto"/>
                <w:right w:val="none" w:sz="0" w:space="0" w:color="auto"/>
              </w:divBdr>
            </w:div>
            <w:div w:id="4564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5208">
      <w:bodyDiv w:val="1"/>
      <w:marLeft w:val="0"/>
      <w:marRight w:val="0"/>
      <w:marTop w:val="0"/>
      <w:marBottom w:val="0"/>
      <w:divBdr>
        <w:top w:val="none" w:sz="0" w:space="0" w:color="auto"/>
        <w:left w:val="none" w:sz="0" w:space="0" w:color="auto"/>
        <w:bottom w:val="none" w:sz="0" w:space="0" w:color="auto"/>
        <w:right w:val="none" w:sz="0" w:space="0" w:color="auto"/>
      </w:divBdr>
      <w:divsChild>
        <w:div w:id="846553170">
          <w:marLeft w:val="0"/>
          <w:marRight w:val="0"/>
          <w:marTop w:val="0"/>
          <w:marBottom w:val="0"/>
          <w:divBdr>
            <w:top w:val="none" w:sz="0" w:space="0" w:color="auto"/>
            <w:left w:val="none" w:sz="0" w:space="0" w:color="auto"/>
            <w:bottom w:val="none" w:sz="0" w:space="0" w:color="auto"/>
            <w:right w:val="none" w:sz="0" w:space="0" w:color="auto"/>
          </w:divBdr>
          <w:divsChild>
            <w:div w:id="2616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13730">
      <w:bodyDiv w:val="1"/>
      <w:marLeft w:val="0"/>
      <w:marRight w:val="0"/>
      <w:marTop w:val="0"/>
      <w:marBottom w:val="0"/>
      <w:divBdr>
        <w:top w:val="none" w:sz="0" w:space="0" w:color="auto"/>
        <w:left w:val="none" w:sz="0" w:space="0" w:color="auto"/>
        <w:bottom w:val="none" w:sz="0" w:space="0" w:color="auto"/>
        <w:right w:val="none" w:sz="0" w:space="0" w:color="auto"/>
      </w:divBdr>
    </w:div>
    <w:div w:id="1365132154">
      <w:bodyDiv w:val="1"/>
      <w:marLeft w:val="0"/>
      <w:marRight w:val="0"/>
      <w:marTop w:val="0"/>
      <w:marBottom w:val="0"/>
      <w:divBdr>
        <w:top w:val="none" w:sz="0" w:space="0" w:color="auto"/>
        <w:left w:val="none" w:sz="0" w:space="0" w:color="auto"/>
        <w:bottom w:val="none" w:sz="0" w:space="0" w:color="auto"/>
        <w:right w:val="none" w:sz="0" w:space="0" w:color="auto"/>
      </w:divBdr>
      <w:divsChild>
        <w:div w:id="519052502">
          <w:marLeft w:val="0"/>
          <w:marRight w:val="0"/>
          <w:marTop w:val="0"/>
          <w:marBottom w:val="0"/>
          <w:divBdr>
            <w:top w:val="none" w:sz="0" w:space="0" w:color="auto"/>
            <w:left w:val="none" w:sz="0" w:space="0" w:color="auto"/>
            <w:bottom w:val="none" w:sz="0" w:space="0" w:color="auto"/>
            <w:right w:val="none" w:sz="0" w:space="0" w:color="auto"/>
          </w:divBdr>
          <w:divsChild>
            <w:div w:id="1738817982">
              <w:marLeft w:val="0"/>
              <w:marRight w:val="0"/>
              <w:marTop w:val="0"/>
              <w:marBottom w:val="0"/>
              <w:divBdr>
                <w:top w:val="none" w:sz="0" w:space="0" w:color="auto"/>
                <w:left w:val="none" w:sz="0" w:space="0" w:color="auto"/>
                <w:bottom w:val="none" w:sz="0" w:space="0" w:color="auto"/>
                <w:right w:val="none" w:sz="0" w:space="0" w:color="auto"/>
              </w:divBdr>
            </w:div>
            <w:div w:id="845092606">
              <w:marLeft w:val="0"/>
              <w:marRight w:val="0"/>
              <w:marTop w:val="0"/>
              <w:marBottom w:val="0"/>
              <w:divBdr>
                <w:top w:val="none" w:sz="0" w:space="0" w:color="auto"/>
                <w:left w:val="none" w:sz="0" w:space="0" w:color="auto"/>
                <w:bottom w:val="none" w:sz="0" w:space="0" w:color="auto"/>
                <w:right w:val="none" w:sz="0" w:space="0" w:color="auto"/>
              </w:divBdr>
            </w:div>
            <w:div w:id="367221372">
              <w:marLeft w:val="0"/>
              <w:marRight w:val="0"/>
              <w:marTop w:val="0"/>
              <w:marBottom w:val="0"/>
              <w:divBdr>
                <w:top w:val="none" w:sz="0" w:space="0" w:color="auto"/>
                <w:left w:val="none" w:sz="0" w:space="0" w:color="auto"/>
                <w:bottom w:val="none" w:sz="0" w:space="0" w:color="auto"/>
                <w:right w:val="none" w:sz="0" w:space="0" w:color="auto"/>
              </w:divBdr>
            </w:div>
            <w:div w:id="2046103266">
              <w:marLeft w:val="0"/>
              <w:marRight w:val="0"/>
              <w:marTop w:val="0"/>
              <w:marBottom w:val="0"/>
              <w:divBdr>
                <w:top w:val="none" w:sz="0" w:space="0" w:color="auto"/>
                <w:left w:val="none" w:sz="0" w:space="0" w:color="auto"/>
                <w:bottom w:val="none" w:sz="0" w:space="0" w:color="auto"/>
                <w:right w:val="none" w:sz="0" w:space="0" w:color="auto"/>
              </w:divBdr>
            </w:div>
            <w:div w:id="2000618446">
              <w:marLeft w:val="0"/>
              <w:marRight w:val="0"/>
              <w:marTop w:val="0"/>
              <w:marBottom w:val="0"/>
              <w:divBdr>
                <w:top w:val="none" w:sz="0" w:space="0" w:color="auto"/>
                <w:left w:val="none" w:sz="0" w:space="0" w:color="auto"/>
                <w:bottom w:val="none" w:sz="0" w:space="0" w:color="auto"/>
                <w:right w:val="none" w:sz="0" w:space="0" w:color="auto"/>
              </w:divBdr>
            </w:div>
            <w:div w:id="261230403">
              <w:marLeft w:val="0"/>
              <w:marRight w:val="0"/>
              <w:marTop w:val="0"/>
              <w:marBottom w:val="0"/>
              <w:divBdr>
                <w:top w:val="none" w:sz="0" w:space="0" w:color="auto"/>
                <w:left w:val="none" w:sz="0" w:space="0" w:color="auto"/>
                <w:bottom w:val="none" w:sz="0" w:space="0" w:color="auto"/>
                <w:right w:val="none" w:sz="0" w:space="0" w:color="auto"/>
              </w:divBdr>
            </w:div>
            <w:div w:id="2122799519">
              <w:marLeft w:val="0"/>
              <w:marRight w:val="0"/>
              <w:marTop w:val="0"/>
              <w:marBottom w:val="0"/>
              <w:divBdr>
                <w:top w:val="none" w:sz="0" w:space="0" w:color="auto"/>
                <w:left w:val="none" w:sz="0" w:space="0" w:color="auto"/>
                <w:bottom w:val="none" w:sz="0" w:space="0" w:color="auto"/>
                <w:right w:val="none" w:sz="0" w:space="0" w:color="auto"/>
              </w:divBdr>
            </w:div>
            <w:div w:id="1079526461">
              <w:marLeft w:val="0"/>
              <w:marRight w:val="0"/>
              <w:marTop w:val="0"/>
              <w:marBottom w:val="0"/>
              <w:divBdr>
                <w:top w:val="none" w:sz="0" w:space="0" w:color="auto"/>
                <w:left w:val="none" w:sz="0" w:space="0" w:color="auto"/>
                <w:bottom w:val="none" w:sz="0" w:space="0" w:color="auto"/>
                <w:right w:val="none" w:sz="0" w:space="0" w:color="auto"/>
              </w:divBdr>
            </w:div>
            <w:div w:id="1754203216">
              <w:marLeft w:val="0"/>
              <w:marRight w:val="0"/>
              <w:marTop w:val="0"/>
              <w:marBottom w:val="0"/>
              <w:divBdr>
                <w:top w:val="none" w:sz="0" w:space="0" w:color="auto"/>
                <w:left w:val="none" w:sz="0" w:space="0" w:color="auto"/>
                <w:bottom w:val="none" w:sz="0" w:space="0" w:color="auto"/>
                <w:right w:val="none" w:sz="0" w:space="0" w:color="auto"/>
              </w:divBdr>
            </w:div>
            <w:div w:id="102502811">
              <w:marLeft w:val="0"/>
              <w:marRight w:val="0"/>
              <w:marTop w:val="0"/>
              <w:marBottom w:val="0"/>
              <w:divBdr>
                <w:top w:val="none" w:sz="0" w:space="0" w:color="auto"/>
                <w:left w:val="none" w:sz="0" w:space="0" w:color="auto"/>
                <w:bottom w:val="none" w:sz="0" w:space="0" w:color="auto"/>
                <w:right w:val="none" w:sz="0" w:space="0" w:color="auto"/>
              </w:divBdr>
            </w:div>
            <w:div w:id="14237847">
              <w:marLeft w:val="0"/>
              <w:marRight w:val="0"/>
              <w:marTop w:val="0"/>
              <w:marBottom w:val="0"/>
              <w:divBdr>
                <w:top w:val="none" w:sz="0" w:space="0" w:color="auto"/>
                <w:left w:val="none" w:sz="0" w:space="0" w:color="auto"/>
                <w:bottom w:val="none" w:sz="0" w:space="0" w:color="auto"/>
                <w:right w:val="none" w:sz="0" w:space="0" w:color="auto"/>
              </w:divBdr>
            </w:div>
            <w:div w:id="157573395">
              <w:marLeft w:val="0"/>
              <w:marRight w:val="0"/>
              <w:marTop w:val="0"/>
              <w:marBottom w:val="0"/>
              <w:divBdr>
                <w:top w:val="none" w:sz="0" w:space="0" w:color="auto"/>
                <w:left w:val="none" w:sz="0" w:space="0" w:color="auto"/>
                <w:bottom w:val="none" w:sz="0" w:space="0" w:color="auto"/>
                <w:right w:val="none" w:sz="0" w:space="0" w:color="auto"/>
              </w:divBdr>
            </w:div>
            <w:div w:id="1021126921">
              <w:marLeft w:val="0"/>
              <w:marRight w:val="0"/>
              <w:marTop w:val="0"/>
              <w:marBottom w:val="0"/>
              <w:divBdr>
                <w:top w:val="none" w:sz="0" w:space="0" w:color="auto"/>
                <w:left w:val="none" w:sz="0" w:space="0" w:color="auto"/>
                <w:bottom w:val="none" w:sz="0" w:space="0" w:color="auto"/>
                <w:right w:val="none" w:sz="0" w:space="0" w:color="auto"/>
              </w:divBdr>
            </w:div>
            <w:div w:id="1223130363">
              <w:marLeft w:val="0"/>
              <w:marRight w:val="0"/>
              <w:marTop w:val="0"/>
              <w:marBottom w:val="0"/>
              <w:divBdr>
                <w:top w:val="none" w:sz="0" w:space="0" w:color="auto"/>
                <w:left w:val="none" w:sz="0" w:space="0" w:color="auto"/>
                <w:bottom w:val="none" w:sz="0" w:space="0" w:color="auto"/>
                <w:right w:val="none" w:sz="0" w:space="0" w:color="auto"/>
              </w:divBdr>
            </w:div>
            <w:div w:id="1521778579">
              <w:marLeft w:val="0"/>
              <w:marRight w:val="0"/>
              <w:marTop w:val="0"/>
              <w:marBottom w:val="0"/>
              <w:divBdr>
                <w:top w:val="none" w:sz="0" w:space="0" w:color="auto"/>
                <w:left w:val="none" w:sz="0" w:space="0" w:color="auto"/>
                <w:bottom w:val="none" w:sz="0" w:space="0" w:color="auto"/>
                <w:right w:val="none" w:sz="0" w:space="0" w:color="auto"/>
              </w:divBdr>
            </w:div>
            <w:div w:id="1643270801">
              <w:marLeft w:val="0"/>
              <w:marRight w:val="0"/>
              <w:marTop w:val="0"/>
              <w:marBottom w:val="0"/>
              <w:divBdr>
                <w:top w:val="none" w:sz="0" w:space="0" w:color="auto"/>
                <w:left w:val="none" w:sz="0" w:space="0" w:color="auto"/>
                <w:bottom w:val="none" w:sz="0" w:space="0" w:color="auto"/>
                <w:right w:val="none" w:sz="0" w:space="0" w:color="auto"/>
              </w:divBdr>
            </w:div>
            <w:div w:id="449904742">
              <w:marLeft w:val="0"/>
              <w:marRight w:val="0"/>
              <w:marTop w:val="0"/>
              <w:marBottom w:val="0"/>
              <w:divBdr>
                <w:top w:val="none" w:sz="0" w:space="0" w:color="auto"/>
                <w:left w:val="none" w:sz="0" w:space="0" w:color="auto"/>
                <w:bottom w:val="none" w:sz="0" w:space="0" w:color="auto"/>
                <w:right w:val="none" w:sz="0" w:space="0" w:color="auto"/>
              </w:divBdr>
            </w:div>
            <w:div w:id="1235625039">
              <w:marLeft w:val="0"/>
              <w:marRight w:val="0"/>
              <w:marTop w:val="0"/>
              <w:marBottom w:val="0"/>
              <w:divBdr>
                <w:top w:val="none" w:sz="0" w:space="0" w:color="auto"/>
                <w:left w:val="none" w:sz="0" w:space="0" w:color="auto"/>
                <w:bottom w:val="none" w:sz="0" w:space="0" w:color="auto"/>
                <w:right w:val="none" w:sz="0" w:space="0" w:color="auto"/>
              </w:divBdr>
            </w:div>
            <w:div w:id="1945720150">
              <w:marLeft w:val="0"/>
              <w:marRight w:val="0"/>
              <w:marTop w:val="0"/>
              <w:marBottom w:val="0"/>
              <w:divBdr>
                <w:top w:val="none" w:sz="0" w:space="0" w:color="auto"/>
                <w:left w:val="none" w:sz="0" w:space="0" w:color="auto"/>
                <w:bottom w:val="none" w:sz="0" w:space="0" w:color="auto"/>
                <w:right w:val="none" w:sz="0" w:space="0" w:color="auto"/>
              </w:divBdr>
            </w:div>
            <w:div w:id="1711688722">
              <w:marLeft w:val="0"/>
              <w:marRight w:val="0"/>
              <w:marTop w:val="0"/>
              <w:marBottom w:val="0"/>
              <w:divBdr>
                <w:top w:val="none" w:sz="0" w:space="0" w:color="auto"/>
                <w:left w:val="none" w:sz="0" w:space="0" w:color="auto"/>
                <w:bottom w:val="none" w:sz="0" w:space="0" w:color="auto"/>
                <w:right w:val="none" w:sz="0" w:space="0" w:color="auto"/>
              </w:divBdr>
            </w:div>
            <w:div w:id="1601372866">
              <w:marLeft w:val="0"/>
              <w:marRight w:val="0"/>
              <w:marTop w:val="0"/>
              <w:marBottom w:val="0"/>
              <w:divBdr>
                <w:top w:val="none" w:sz="0" w:space="0" w:color="auto"/>
                <w:left w:val="none" w:sz="0" w:space="0" w:color="auto"/>
                <w:bottom w:val="none" w:sz="0" w:space="0" w:color="auto"/>
                <w:right w:val="none" w:sz="0" w:space="0" w:color="auto"/>
              </w:divBdr>
            </w:div>
            <w:div w:id="1708093779">
              <w:marLeft w:val="0"/>
              <w:marRight w:val="0"/>
              <w:marTop w:val="0"/>
              <w:marBottom w:val="0"/>
              <w:divBdr>
                <w:top w:val="none" w:sz="0" w:space="0" w:color="auto"/>
                <w:left w:val="none" w:sz="0" w:space="0" w:color="auto"/>
                <w:bottom w:val="none" w:sz="0" w:space="0" w:color="auto"/>
                <w:right w:val="none" w:sz="0" w:space="0" w:color="auto"/>
              </w:divBdr>
            </w:div>
            <w:div w:id="958028272">
              <w:marLeft w:val="0"/>
              <w:marRight w:val="0"/>
              <w:marTop w:val="0"/>
              <w:marBottom w:val="0"/>
              <w:divBdr>
                <w:top w:val="none" w:sz="0" w:space="0" w:color="auto"/>
                <w:left w:val="none" w:sz="0" w:space="0" w:color="auto"/>
                <w:bottom w:val="none" w:sz="0" w:space="0" w:color="auto"/>
                <w:right w:val="none" w:sz="0" w:space="0" w:color="auto"/>
              </w:divBdr>
            </w:div>
            <w:div w:id="1903372935">
              <w:marLeft w:val="0"/>
              <w:marRight w:val="0"/>
              <w:marTop w:val="0"/>
              <w:marBottom w:val="0"/>
              <w:divBdr>
                <w:top w:val="none" w:sz="0" w:space="0" w:color="auto"/>
                <w:left w:val="none" w:sz="0" w:space="0" w:color="auto"/>
                <w:bottom w:val="none" w:sz="0" w:space="0" w:color="auto"/>
                <w:right w:val="none" w:sz="0" w:space="0" w:color="auto"/>
              </w:divBdr>
            </w:div>
            <w:div w:id="278951142">
              <w:marLeft w:val="0"/>
              <w:marRight w:val="0"/>
              <w:marTop w:val="0"/>
              <w:marBottom w:val="0"/>
              <w:divBdr>
                <w:top w:val="none" w:sz="0" w:space="0" w:color="auto"/>
                <w:left w:val="none" w:sz="0" w:space="0" w:color="auto"/>
                <w:bottom w:val="none" w:sz="0" w:space="0" w:color="auto"/>
                <w:right w:val="none" w:sz="0" w:space="0" w:color="auto"/>
              </w:divBdr>
            </w:div>
            <w:div w:id="1404185111">
              <w:marLeft w:val="0"/>
              <w:marRight w:val="0"/>
              <w:marTop w:val="0"/>
              <w:marBottom w:val="0"/>
              <w:divBdr>
                <w:top w:val="none" w:sz="0" w:space="0" w:color="auto"/>
                <w:left w:val="none" w:sz="0" w:space="0" w:color="auto"/>
                <w:bottom w:val="none" w:sz="0" w:space="0" w:color="auto"/>
                <w:right w:val="none" w:sz="0" w:space="0" w:color="auto"/>
              </w:divBdr>
            </w:div>
            <w:div w:id="1303005629">
              <w:marLeft w:val="0"/>
              <w:marRight w:val="0"/>
              <w:marTop w:val="0"/>
              <w:marBottom w:val="0"/>
              <w:divBdr>
                <w:top w:val="none" w:sz="0" w:space="0" w:color="auto"/>
                <w:left w:val="none" w:sz="0" w:space="0" w:color="auto"/>
                <w:bottom w:val="none" w:sz="0" w:space="0" w:color="auto"/>
                <w:right w:val="none" w:sz="0" w:space="0" w:color="auto"/>
              </w:divBdr>
            </w:div>
            <w:div w:id="2140340594">
              <w:marLeft w:val="0"/>
              <w:marRight w:val="0"/>
              <w:marTop w:val="0"/>
              <w:marBottom w:val="0"/>
              <w:divBdr>
                <w:top w:val="none" w:sz="0" w:space="0" w:color="auto"/>
                <w:left w:val="none" w:sz="0" w:space="0" w:color="auto"/>
                <w:bottom w:val="none" w:sz="0" w:space="0" w:color="auto"/>
                <w:right w:val="none" w:sz="0" w:space="0" w:color="auto"/>
              </w:divBdr>
            </w:div>
            <w:div w:id="2107067118">
              <w:marLeft w:val="0"/>
              <w:marRight w:val="0"/>
              <w:marTop w:val="0"/>
              <w:marBottom w:val="0"/>
              <w:divBdr>
                <w:top w:val="none" w:sz="0" w:space="0" w:color="auto"/>
                <w:left w:val="none" w:sz="0" w:space="0" w:color="auto"/>
                <w:bottom w:val="none" w:sz="0" w:space="0" w:color="auto"/>
                <w:right w:val="none" w:sz="0" w:space="0" w:color="auto"/>
              </w:divBdr>
            </w:div>
            <w:div w:id="886259235">
              <w:marLeft w:val="0"/>
              <w:marRight w:val="0"/>
              <w:marTop w:val="0"/>
              <w:marBottom w:val="0"/>
              <w:divBdr>
                <w:top w:val="none" w:sz="0" w:space="0" w:color="auto"/>
                <w:left w:val="none" w:sz="0" w:space="0" w:color="auto"/>
                <w:bottom w:val="none" w:sz="0" w:space="0" w:color="auto"/>
                <w:right w:val="none" w:sz="0" w:space="0" w:color="auto"/>
              </w:divBdr>
            </w:div>
            <w:div w:id="1903708695">
              <w:marLeft w:val="0"/>
              <w:marRight w:val="0"/>
              <w:marTop w:val="0"/>
              <w:marBottom w:val="0"/>
              <w:divBdr>
                <w:top w:val="none" w:sz="0" w:space="0" w:color="auto"/>
                <w:left w:val="none" w:sz="0" w:space="0" w:color="auto"/>
                <w:bottom w:val="none" w:sz="0" w:space="0" w:color="auto"/>
                <w:right w:val="none" w:sz="0" w:space="0" w:color="auto"/>
              </w:divBdr>
            </w:div>
            <w:div w:id="1819107694">
              <w:marLeft w:val="0"/>
              <w:marRight w:val="0"/>
              <w:marTop w:val="0"/>
              <w:marBottom w:val="0"/>
              <w:divBdr>
                <w:top w:val="none" w:sz="0" w:space="0" w:color="auto"/>
                <w:left w:val="none" w:sz="0" w:space="0" w:color="auto"/>
                <w:bottom w:val="none" w:sz="0" w:space="0" w:color="auto"/>
                <w:right w:val="none" w:sz="0" w:space="0" w:color="auto"/>
              </w:divBdr>
            </w:div>
            <w:div w:id="15205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265">
      <w:bodyDiv w:val="1"/>
      <w:marLeft w:val="0"/>
      <w:marRight w:val="0"/>
      <w:marTop w:val="0"/>
      <w:marBottom w:val="0"/>
      <w:divBdr>
        <w:top w:val="none" w:sz="0" w:space="0" w:color="auto"/>
        <w:left w:val="none" w:sz="0" w:space="0" w:color="auto"/>
        <w:bottom w:val="none" w:sz="0" w:space="0" w:color="auto"/>
        <w:right w:val="none" w:sz="0" w:space="0" w:color="auto"/>
      </w:divBdr>
    </w:div>
    <w:div w:id="1450978289">
      <w:bodyDiv w:val="1"/>
      <w:marLeft w:val="0"/>
      <w:marRight w:val="0"/>
      <w:marTop w:val="0"/>
      <w:marBottom w:val="0"/>
      <w:divBdr>
        <w:top w:val="none" w:sz="0" w:space="0" w:color="auto"/>
        <w:left w:val="none" w:sz="0" w:space="0" w:color="auto"/>
        <w:bottom w:val="none" w:sz="0" w:space="0" w:color="auto"/>
        <w:right w:val="none" w:sz="0" w:space="0" w:color="auto"/>
      </w:divBdr>
    </w:div>
    <w:div w:id="1458446445">
      <w:bodyDiv w:val="1"/>
      <w:marLeft w:val="0"/>
      <w:marRight w:val="0"/>
      <w:marTop w:val="0"/>
      <w:marBottom w:val="0"/>
      <w:divBdr>
        <w:top w:val="none" w:sz="0" w:space="0" w:color="auto"/>
        <w:left w:val="none" w:sz="0" w:space="0" w:color="auto"/>
        <w:bottom w:val="none" w:sz="0" w:space="0" w:color="auto"/>
        <w:right w:val="none" w:sz="0" w:space="0" w:color="auto"/>
      </w:divBdr>
    </w:div>
    <w:div w:id="1474954399">
      <w:bodyDiv w:val="1"/>
      <w:marLeft w:val="0"/>
      <w:marRight w:val="0"/>
      <w:marTop w:val="0"/>
      <w:marBottom w:val="0"/>
      <w:divBdr>
        <w:top w:val="none" w:sz="0" w:space="0" w:color="auto"/>
        <w:left w:val="none" w:sz="0" w:space="0" w:color="auto"/>
        <w:bottom w:val="none" w:sz="0" w:space="0" w:color="auto"/>
        <w:right w:val="none" w:sz="0" w:space="0" w:color="auto"/>
      </w:divBdr>
    </w:div>
    <w:div w:id="1479033008">
      <w:bodyDiv w:val="1"/>
      <w:marLeft w:val="0"/>
      <w:marRight w:val="0"/>
      <w:marTop w:val="0"/>
      <w:marBottom w:val="0"/>
      <w:divBdr>
        <w:top w:val="none" w:sz="0" w:space="0" w:color="auto"/>
        <w:left w:val="none" w:sz="0" w:space="0" w:color="auto"/>
        <w:bottom w:val="none" w:sz="0" w:space="0" w:color="auto"/>
        <w:right w:val="none" w:sz="0" w:space="0" w:color="auto"/>
      </w:divBdr>
    </w:div>
    <w:div w:id="1501580241">
      <w:bodyDiv w:val="1"/>
      <w:marLeft w:val="0"/>
      <w:marRight w:val="0"/>
      <w:marTop w:val="0"/>
      <w:marBottom w:val="0"/>
      <w:divBdr>
        <w:top w:val="none" w:sz="0" w:space="0" w:color="auto"/>
        <w:left w:val="none" w:sz="0" w:space="0" w:color="auto"/>
        <w:bottom w:val="none" w:sz="0" w:space="0" w:color="auto"/>
        <w:right w:val="none" w:sz="0" w:space="0" w:color="auto"/>
      </w:divBdr>
    </w:div>
    <w:div w:id="1502309651">
      <w:bodyDiv w:val="1"/>
      <w:marLeft w:val="0"/>
      <w:marRight w:val="0"/>
      <w:marTop w:val="0"/>
      <w:marBottom w:val="0"/>
      <w:divBdr>
        <w:top w:val="none" w:sz="0" w:space="0" w:color="auto"/>
        <w:left w:val="none" w:sz="0" w:space="0" w:color="auto"/>
        <w:bottom w:val="none" w:sz="0" w:space="0" w:color="auto"/>
        <w:right w:val="none" w:sz="0" w:space="0" w:color="auto"/>
      </w:divBdr>
      <w:divsChild>
        <w:div w:id="813568947">
          <w:marLeft w:val="0"/>
          <w:marRight w:val="0"/>
          <w:marTop w:val="0"/>
          <w:marBottom w:val="0"/>
          <w:divBdr>
            <w:top w:val="none" w:sz="0" w:space="0" w:color="auto"/>
            <w:left w:val="none" w:sz="0" w:space="0" w:color="auto"/>
            <w:bottom w:val="none" w:sz="0" w:space="0" w:color="auto"/>
            <w:right w:val="none" w:sz="0" w:space="0" w:color="auto"/>
          </w:divBdr>
          <w:divsChild>
            <w:div w:id="1711373357">
              <w:marLeft w:val="0"/>
              <w:marRight w:val="0"/>
              <w:marTop w:val="0"/>
              <w:marBottom w:val="0"/>
              <w:divBdr>
                <w:top w:val="none" w:sz="0" w:space="0" w:color="auto"/>
                <w:left w:val="none" w:sz="0" w:space="0" w:color="auto"/>
                <w:bottom w:val="none" w:sz="0" w:space="0" w:color="auto"/>
                <w:right w:val="none" w:sz="0" w:space="0" w:color="auto"/>
              </w:divBdr>
            </w:div>
            <w:div w:id="1786533550">
              <w:marLeft w:val="0"/>
              <w:marRight w:val="0"/>
              <w:marTop w:val="0"/>
              <w:marBottom w:val="0"/>
              <w:divBdr>
                <w:top w:val="none" w:sz="0" w:space="0" w:color="auto"/>
                <w:left w:val="none" w:sz="0" w:space="0" w:color="auto"/>
                <w:bottom w:val="none" w:sz="0" w:space="0" w:color="auto"/>
                <w:right w:val="none" w:sz="0" w:space="0" w:color="auto"/>
              </w:divBdr>
            </w:div>
            <w:div w:id="1878153308">
              <w:marLeft w:val="0"/>
              <w:marRight w:val="0"/>
              <w:marTop w:val="0"/>
              <w:marBottom w:val="0"/>
              <w:divBdr>
                <w:top w:val="none" w:sz="0" w:space="0" w:color="auto"/>
                <w:left w:val="none" w:sz="0" w:space="0" w:color="auto"/>
                <w:bottom w:val="none" w:sz="0" w:space="0" w:color="auto"/>
                <w:right w:val="none" w:sz="0" w:space="0" w:color="auto"/>
              </w:divBdr>
            </w:div>
            <w:div w:id="1806775532">
              <w:marLeft w:val="0"/>
              <w:marRight w:val="0"/>
              <w:marTop w:val="0"/>
              <w:marBottom w:val="0"/>
              <w:divBdr>
                <w:top w:val="none" w:sz="0" w:space="0" w:color="auto"/>
                <w:left w:val="none" w:sz="0" w:space="0" w:color="auto"/>
                <w:bottom w:val="none" w:sz="0" w:space="0" w:color="auto"/>
                <w:right w:val="none" w:sz="0" w:space="0" w:color="auto"/>
              </w:divBdr>
            </w:div>
            <w:div w:id="1247692751">
              <w:marLeft w:val="0"/>
              <w:marRight w:val="0"/>
              <w:marTop w:val="0"/>
              <w:marBottom w:val="0"/>
              <w:divBdr>
                <w:top w:val="none" w:sz="0" w:space="0" w:color="auto"/>
                <w:left w:val="none" w:sz="0" w:space="0" w:color="auto"/>
                <w:bottom w:val="none" w:sz="0" w:space="0" w:color="auto"/>
                <w:right w:val="none" w:sz="0" w:space="0" w:color="auto"/>
              </w:divBdr>
            </w:div>
            <w:div w:id="1679503056">
              <w:marLeft w:val="0"/>
              <w:marRight w:val="0"/>
              <w:marTop w:val="0"/>
              <w:marBottom w:val="0"/>
              <w:divBdr>
                <w:top w:val="none" w:sz="0" w:space="0" w:color="auto"/>
                <w:left w:val="none" w:sz="0" w:space="0" w:color="auto"/>
                <w:bottom w:val="none" w:sz="0" w:space="0" w:color="auto"/>
                <w:right w:val="none" w:sz="0" w:space="0" w:color="auto"/>
              </w:divBdr>
            </w:div>
            <w:div w:id="1685814732">
              <w:marLeft w:val="0"/>
              <w:marRight w:val="0"/>
              <w:marTop w:val="0"/>
              <w:marBottom w:val="0"/>
              <w:divBdr>
                <w:top w:val="none" w:sz="0" w:space="0" w:color="auto"/>
                <w:left w:val="none" w:sz="0" w:space="0" w:color="auto"/>
                <w:bottom w:val="none" w:sz="0" w:space="0" w:color="auto"/>
                <w:right w:val="none" w:sz="0" w:space="0" w:color="auto"/>
              </w:divBdr>
            </w:div>
            <w:div w:id="609508804">
              <w:marLeft w:val="0"/>
              <w:marRight w:val="0"/>
              <w:marTop w:val="0"/>
              <w:marBottom w:val="0"/>
              <w:divBdr>
                <w:top w:val="none" w:sz="0" w:space="0" w:color="auto"/>
                <w:left w:val="none" w:sz="0" w:space="0" w:color="auto"/>
                <w:bottom w:val="none" w:sz="0" w:space="0" w:color="auto"/>
                <w:right w:val="none" w:sz="0" w:space="0" w:color="auto"/>
              </w:divBdr>
            </w:div>
            <w:div w:id="118582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2250">
      <w:bodyDiv w:val="1"/>
      <w:marLeft w:val="0"/>
      <w:marRight w:val="0"/>
      <w:marTop w:val="0"/>
      <w:marBottom w:val="0"/>
      <w:divBdr>
        <w:top w:val="none" w:sz="0" w:space="0" w:color="auto"/>
        <w:left w:val="none" w:sz="0" w:space="0" w:color="auto"/>
        <w:bottom w:val="none" w:sz="0" w:space="0" w:color="auto"/>
        <w:right w:val="none" w:sz="0" w:space="0" w:color="auto"/>
      </w:divBdr>
    </w:div>
    <w:div w:id="1519470358">
      <w:bodyDiv w:val="1"/>
      <w:marLeft w:val="0"/>
      <w:marRight w:val="0"/>
      <w:marTop w:val="0"/>
      <w:marBottom w:val="0"/>
      <w:divBdr>
        <w:top w:val="none" w:sz="0" w:space="0" w:color="auto"/>
        <w:left w:val="none" w:sz="0" w:space="0" w:color="auto"/>
        <w:bottom w:val="none" w:sz="0" w:space="0" w:color="auto"/>
        <w:right w:val="none" w:sz="0" w:space="0" w:color="auto"/>
      </w:divBdr>
    </w:div>
    <w:div w:id="1524057065">
      <w:bodyDiv w:val="1"/>
      <w:marLeft w:val="0"/>
      <w:marRight w:val="0"/>
      <w:marTop w:val="0"/>
      <w:marBottom w:val="0"/>
      <w:divBdr>
        <w:top w:val="none" w:sz="0" w:space="0" w:color="auto"/>
        <w:left w:val="none" w:sz="0" w:space="0" w:color="auto"/>
        <w:bottom w:val="none" w:sz="0" w:space="0" w:color="auto"/>
        <w:right w:val="none" w:sz="0" w:space="0" w:color="auto"/>
      </w:divBdr>
      <w:divsChild>
        <w:div w:id="477965718">
          <w:marLeft w:val="0"/>
          <w:marRight w:val="0"/>
          <w:marTop w:val="0"/>
          <w:marBottom w:val="0"/>
          <w:divBdr>
            <w:top w:val="none" w:sz="0" w:space="0" w:color="auto"/>
            <w:left w:val="none" w:sz="0" w:space="0" w:color="auto"/>
            <w:bottom w:val="none" w:sz="0" w:space="0" w:color="auto"/>
            <w:right w:val="none" w:sz="0" w:space="0" w:color="auto"/>
          </w:divBdr>
          <w:divsChild>
            <w:div w:id="13374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24068">
      <w:bodyDiv w:val="1"/>
      <w:marLeft w:val="0"/>
      <w:marRight w:val="0"/>
      <w:marTop w:val="0"/>
      <w:marBottom w:val="0"/>
      <w:divBdr>
        <w:top w:val="none" w:sz="0" w:space="0" w:color="auto"/>
        <w:left w:val="none" w:sz="0" w:space="0" w:color="auto"/>
        <w:bottom w:val="none" w:sz="0" w:space="0" w:color="auto"/>
        <w:right w:val="none" w:sz="0" w:space="0" w:color="auto"/>
      </w:divBdr>
      <w:divsChild>
        <w:div w:id="1426609387">
          <w:marLeft w:val="0"/>
          <w:marRight w:val="0"/>
          <w:marTop w:val="0"/>
          <w:marBottom w:val="0"/>
          <w:divBdr>
            <w:top w:val="none" w:sz="0" w:space="0" w:color="auto"/>
            <w:left w:val="none" w:sz="0" w:space="0" w:color="auto"/>
            <w:bottom w:val="none" w:sz="0" w:space="0" w:color="auto"/>
            <w:right w:val="none" w:sz="0" w:space="0" w:color="auto"/>
          </w:divBdr>
          <w:divsChild>
            <w:div w:id="1172335957">
              <w:marLeft w:val="0"/>
              <w:marRight w:val="0"/>
              <w:marTop w:val="0"/>
              <w:marBottom w:val="0"/>
              <w:divBdr>
                <w:top w:val="none" w:sz="0" w:space="0" w:color="auto"/>
                <w:left w:val="none" w:sz="0" w:space="0" w:color="auto"/>
                <w:bottom w:val="none" w:sz="0" w:space="0" w:color="auto"/>
                <w:right w:val="none" w:sz="0" w:space="0" w:color="auto"/>
              </w:divBdr>
            </w:div>
            <w:div w:id="191312469">
              <w:marLeft w:val="0"/>
              <w:marRight w:val="0"/>
              <w:marTop w:val="0"/>
              <w:marBottom w:val="0"/>
              <w:divBdr>
                <w:top w:val="none" w:sz="0" w:space="0" w:color="auto"/>
                <w:left w:val="none" w:sz="0" w:space="0" w:color="auto"/>
                <w:bottom w:val="none" w:sz="0" w:space="0" w:color="auto"/>
                <w:right w:val="none" w:sz="0" w:space="0" w:color="auto"/>
              </w:divBdr>
            </w:div>
            <w:div w:id="1908957697">
              <w:marLeft w:val="0"/>
              <w:marRight w:val="0"/>
              <w:marTop w:val="0"/>
              <w:marBottom w:val="0"/>
              <w:divBdr>
                <w:top w:val="none" w:sz="0" w:space="0" w:color="auto"/>
                <w:left w:val="none" w:sz="0" w:space="0" w:color="auto"/>
                <w:bottom w:val="none" w:sz="0" w:space="0" w:color="auto"/>
                <w:right w:val="none" w:sz="0" w:space="0" w:color="auto"/>
              </w:divBdr>
            </w:div>
            <w:div w:id="1897011692">
              <w:marLeft w:val="0"/>
              <w:marRight w:val="0"/>
              <w:marTop w:val="0"/>
              <w:marBottom w:val="0"/>
              <w:divBdr>
                <w:top w:val="none" w:sz="0" w:space="0" w:color="auto"/>
                <w:left w:val="none" w:sz="0" w:space="0" w:color="auto"/>
                <w:bottom w:val="none" w:sz="0" w:space="0" w:color="auto"/>
                <w:right w:val="none" w:sz="0" w:space="0" w:color="auto"/>
              </w:divBdr>
            </w:div>
            <w:div w:id="292715177">
              <w:marLeft w:val="0"/>
              <w:marRight w:val="0"/>
              <w:marTop w:val="0"/>
              <w:marBottom w:val="0"/>
              <w:divBdr>
                <w:top w:val="none" w:sz="0" w:space="0" w:color="auto"/>
                <w:left w:val="none" w:sz="0" w:space="0" w:color="auto"/>
                <w:bottom w:val="none" w:sz="0" w:space="0" w:color="auto"/>
                <w:right w:val="none" w:sz="0" w:space="0" w:color="auto"/>
              </w:divBdr>
            </w:div>
            <w:div w:id="1108042843">
              <w:marLeft w:val="0"/>
              <w:marRight w:val="0"/>
              <w:marTop w:val="0"/>
              <w:marBottom w:val="0"/>
              <w:divBdr>
                <w:top w:val="none" w:sz="0" w:space="0" w:color="auto"/>
                <w:left w:val="none" w:sz="0" w:space="0" w:color="auto"/>
                <w:bottom w:val="none" w:sz="0" w:space="0" w:color="auto"/>
                <w:right w:val="none" w:sz="0" w:space="0" w:color="auto"/>
              </w:divBdr>
            </w:div>
            <w:div w:id="672294857">
              <w:marLeft w:val="0"/>
              <w:marRight w:val="0"/>
              <w:marTop w:val="0"/>
              <w:marBottom w:val="0"/>
              <w:divBdr>
                <w:top w:val="none" w:sz="0" w:space="0" w:color="auto"/>
                <w:left w:val="none" w:sz="0" w:space="0" w:color="auto"/>
                <w:bottom w:val="none" w:sz="0" w:space="0" w:color="auto"/>
                <w:right w:val="none" w:sz="0" w:space="0" w:color="auto"/>
              </w:divBdr>
            </w:div>
            <w:div w:id="701440159">
              <w:marLeft w:val="0"/>
              <w:marRight w:val="0"/>
              <w:marTop w:val="0"/>
              <w:marBottom w:val="0"/>
              <w:divBdr>
                <w:top w:val="none" w:sz="0" w:space="0" w:color="auto"/>
                <w:left w:val="none" w:sz="0" w:space="0" w:color="auto"/>
                <w:bottom w:val="none" w:sz="0" w:space="0" w:color="auto"/>
                <w:right w:val="none" w:sz="0" w:space="0" w:color="auto"/>
              </w:divBdr>
            </w:div>
            <w:div w:id="1993172734">
              <w:marLeft w:val="0"/>
              <w:marRight w:val="0"/>
              <w:marTop w:val="0"/>
              <w:marBottom w:val="0"/>
              <w:divBdr>
                <w:top w:val="none" w:sz="0" w:space="0" w:color="auto"/>
                <w:left w:val="none" w:sz="0" w:space="0" w:color="auto"/>
                <w:bottom w:val="none" w:sz="0" w:space="0" w:color="auto"/>
                <w:right w:val="none" w:sz="0" w:space="0" w:color="auto"/>
              </w:divBdr>
            </w:div>
            <w:div w:id="1138959638">
              <w:marLeft w:val="0"/>
              <w:marRight w:val="0"/>
              <w:marTop w:val="0"/>
              <w:marBottom w:val="0"/>
              <w:divBdr>
                <w:top w:val="none" w:sz="0" w:space="0" w:color="auto"/>
                <w:left w:val="none" w:sz="0" w:space="0" w:color="auto"/>
                <w:bottom w:val="none" w:sz="0" w:space="0" w:color="auto"/>
                <w:right w:val="none" w:sz="0" w:space="0" w:color="auto"/>
              </w:divBdr>
            </w:div>
            <w:div w:id="1107890508">
              <w:marLeft w:val="0"/>
              <w:marRight w:val="0"/>
              <w:marTop w:val="0"/>
              <w:marBottom w:val="0"/>
              <w:divBdr>
                <w:top w:val="none" w:sz="0" w:space="0" w:color="auto"/>
                <w:left w:val="none" w:sz="0" w:space="0" w:color="auto"/>
                <w:bottom w:val="none" w:sz="0" w:space="0" w:color="auto"/>
                <w:right w:val="none" w:sz="0" w:space="0" w:color="auto"/>
              </w:divBdr>
            </w:div>
            <w:div w:id="762579402">
              <w:marLeft w:val="0"/>
              <w:marRight w:val="0"/>
              <w:marTop w:val="0"/>
              <w:marBottom w:val="0"/>
              <w:divBdr>
                <w:top w:val="none" w:sz="0" w:space="0" w:color="auto"/>
                <w:left w:val="none" w:sz="0" w:space="0" w:color="auto"/>
                <w:bottom w:val="none" w:sz="0" w:space="0" w:color="auto"/>
                <w:right w:val="none" w:sz="0" w:space="0" w:color="auto"/>
              </w:divBdr>
            </w:div>
            <w:div w:id="344599773">
              <w:marLeft w:val="0"/>
              <w:marRight w:val="0"/>
              <w:marTop w:val="0"/>
              <w:marBottom w:val="0"/>
              <w:divBdr>
                <w:top w:val="none" w:sz="0" w:space="0" w:color="auto"/>
                <w:left w:val="none" w:sz="0" w:space="0" w:color="auto"/>
                <w:bottom w:val="none" w:sz="0" w:space="0" w:color="auto"/>
                <w:right w:val="none" w:sz="0" w:space="0" w:color="auto"/>
              </w:divBdr>
            </w:div>
            <w:div w:id="487673163">
              <w:marLeft w:val="0"/>
              <w:marRight w:val="0"/>
              <w:marTop w:val="0"/>
              <w:marBottom w:val="0"/>
              <w:divBdr>
                <w:top w:val="none" w:sz="0" w:space="0" w:color="auto"/>
                <w:left w:val="none" w:sz="0" w:space="0" w:color="auto"/>
                <w:bottom w:val="none" w:sz="0" w:space="0" w:color="auto"/>
                <w:right w:val="none" w:sz="0" w:space="0" w:color="auto"/>
              </w:divBdr>
            </w:div>
            <w:div w:id="1308588757">
              <w:marLeft w:val="0"/>
              <w:marRight w:val="0"/>
              <w:marTop w:val="0"/>
              <w:marBottom w:val="0"/>
              <w:divBdr>
                <w:top w:val="none" w:sz="0" w:space="0" w:color="auto"/>
                <w:left w:val="none" w:sz="0" w:space="0" w:color="auto"/>
                <w:bottom w:val="none" w:sz="0" w:space="0" w:color="auto"/>
                <w:right w:val="none" w:sz="0" w:space="0" w:color="auto"/>
              </w:divBdr>
            </w:div>
            <w:div w:id="1910142913">
              <w:marLeft w:val="0"/>
              <w:marRight w:val="0"/>
              <w:marTop w:val="0"/>
              <w:marBottom w:val="0"/>
              <w:divBdr>
                <w:top w:val="none" w:sz="0" w:space="0" w:color="auto"/>
                <w:left w:val="none" w:sz="0" w:space="0" w:color="auto"/>
                <w:bottom w:val="none" w:sz="0" w:space="0" w:color="auto"/>
                <w:right w:val="none" w:sz="0" w:space="0" w:color="auto"/>
              </w:divBdr>
            </w:div>
            <w:div w:id="1556043509">
              <w:marLeft w:val="0"/>
              <w:marRight w:val="0"/>
              <w:marTop w:val="0"/>
              <w:marBottom w:val="0"/>
              <w:divBdr>
                <w:top w:val="none" w:sz="0" w:space="0" w:color="auto"/>
                <w:left w:val="none" w:sz="0" w:space="0" w:color="auto"/>
                <w:bottom w:val="none" w:sz="0" w:space="0" w:color="auto"/>
                <w:right w:val="none" w:sz="0" w:space="0" w:color="auto"/>
              </w:divBdr>
            </w:div>
            <w:div w:id="611715169">
              <w:marLeft w:val="0"/>
              <w:marRight w:val="0"/>
              <w:marTop w:val="0"/>
              <w:marBottom w:val="0"/>
              <w:divBdr>
                <w:top w:val="none" w:sz="0" w:space="0" w:color="auto"/>
                <w:left w:val="none" w:sz="0" w:space="0" w:color="auto"/>
                <w:bottom w:val="none" w:sz="0" w:space="0" w:color="auto"/>
                <w:right w:val="none" w:sz="0" w:space="0" w:color="auto"/>
              </w:divBdr>
            </w:div>
            <w:div w:id="3115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3667">
      <w:bodyDiv w:val="1"/>
      <w:marLeft w:val="0"/>
      <w:marRight w:val="0"/>
      <w:marTop w:val="0"/>
      <w:marBottom w:val="0"/>
      <w:divBdr>
        <w:top w:val="none" w:sz="0" w:space="0" w:color="auto"/>
        <w:left w:val="none" w:sz="0" w:space="0" w:color="auto"/>
        <w:bottom w:val="none" w:sz="0" w:space="0" w:color="auto"/>
        <w:right w:val="none" w:sz="0" w:space="0" w:color="auto"/>
      </w:divBdr>
    </w:div>
    <w:div w:id="1531600133">
      <w:bodyDiv w:val="1"/>
      <w:marLeft w:val="0"/>
      <w:marRight w:val="0"/>
      <w:marTop w:val="0"/>
      <w:marBottom w:val="0"/>
      <w:divBdr>
        <w:top w:val="none" w:sz="0" w:space="0" w:color="auto"/>
        <w:left w:val="none" w:sz="0" w:space="0" w:color="auto"/>
        <w:bottom w:val="none" w:sz="0" w:space="0" w:color="auto"/>
        <w:right w:val="none" w:sz="0" w:space="0" w:color="auto"/>
      </w:divBdr>
    </w:div>
    <w:div w:id="1549998236">
      <w:bodyDiv w:val="1"/>
      <w:marLeft w:val="0"/>
      <w:marRight w:val="0"/>
      <w:marTop w:val="0"/>
      <w:marBottom w:val="0"/>
      <w:divBdr>
        <w:top w:val="none" w:sz="0" w:space="0" w:color="auto"/>
        <w:left w:val="none" w:sz="0" w:space="0" w:color="auto"/>
        <w:bottom w:val="none" w:sz="0" w:space="0" w:color="auto"/>
        <w:right w:val="none" w:sz="0" w:space="0" w:color="auto"/>
      </w:divBdr>
      <w:divsChild>
        <w:div w:id="1677807754">
          <w:marLeft w:val="0"/>
          <w:marRight w:val="0"/>
          <w:marTop w:val="0"/>
          <w:marBottom w:val="0"/>
          <w:divBdr>
            <w:top w:val="none" w:sz="0" w:space="0" w:color="auto"/>
            <w:left w:val="none" w:sz="0" w:space="0" w:color="auto"/>
            <w:bottom w:val="none" w:sz="0" w:space="0" w:color="auto"/>
            <w:right w:val="none" w:sz="0" w:space="0" w:color="auto"/>
          </w:divBdr>
          <w:divsChild>
            <w:div w:id="1145195155">
              <w:marLeft w:val="0"/>
              <w:marRight w:val="0"/>
              <w:marTop w:val="0"/>
              <w:marBottom w:val="0"/>
              <w:divBdr>
                <w:top w:val="none" w:sz="0" w:space="0" w:color="auto"/>
                <w:left w:val="none" w:sz="0" w:space="0" w:color="auto"/>
                <w:bottom w:val="none" w:sz="0" w:space="0" w:color="auto"/>
                <w:right w:val="none" w:sz="0" w:space="0" w:color="auto"/>
              </w:divBdr>
            </w:div>
            <w:div w:id="413358436">
              <w:marLeft w:val="0"/>
              <w:marRight w:val="0"/>
              <w:marTop w:val="0"/>
              <w:marBottom w:val="0"/>
              <w:divBdr>
                <w:top w:val="none" w:sz="0" w:space="0" w:color="auto"/>
                <w:left w:val="none" w:sz="0" w:space="0" w:color="auto"/>
                <w:bottom w:val="none" w:sz="0" w:space="0" w:color="auto"/>
                <w:right w:val="none" w:sz="0" w:space="0" w:color="auto"/>
              </w:divBdr>
            </w:div>
            <w:div w:id="1908109794">
              <w:marLeft w:val="0"/>
              <w:marRight w:val="0"/>
              <w:marTop w:val="0"/>
              <w:marBottom w:val="0"/>
              <w:divBdr>
                <w:top w:val="none" w:sz="0" w:space="0" w:color="auto"/>
                <w:left w:val="none" w:sz="0" w:space="0" w:color="auto"/>
                <w:bottom w:val="none" w:sz="0" w:space="0" w:color="auto"/>
                <w:right w:val="none" w:sz="0" w:space="0" w:color="auto"/>
              </w:divBdr>
            </w:div>
            <w:div w:id="469640619">
              <w:marLeft w:val="0"/>
              <w:marRight w:val="0"/>
              <w:marTop w:val="0"/>
              <w:marBottom w:val="0"/>
              <w:divBdr>
                <w:top w:val="none" w:sz="0" w:space="0" w:color="auto"/>
                <w:left w:val="none" w:sz="0" w:space="0" w:color="auto"/>
                <w:bottom w:val="none" w:sz="0" w:space="0" w:color="auto"/>
                <w:right w:val="none" w:sz="0" w:space="0" w:color="auto"/>
              </w:divBdr>
            </w:div>
            <w:div w:id="659505335">
              <w:marLeft w:val="0"/>
              <w:marRight w:val="0"/>
              <w:marTop w:val="0"/>
              <w:marBottom w:val="0"/>
              <w:divBdr>
                <w:top w:val="none" w:sz="0" w:space="0" w:color="auto"/>
                <w:left w:val="none" w:sz="0" w:space="0" w:color="auto"/>
                <w:bottom w:val="none" w:sz="0" w:space="0" w:color="auto"/>
                <w:right w:val="none" w:sz="0" w:space="0" w:color="auto"/>
              </w:divBdr>
            </w:div>
            <w:div w:id="1350570485">
              <w:marLeft w:val="0"/>
              <w:marRight w:val="0"/>
              <w:marTop w:val="0"/>
              <w:marBottom w:val="0"/>
              <w:divBdr>
                <w:top w:val="none" w:sz="0" w:space="0" w:color="auto"/>
                <w:left w:val="none" w:sz="0" w:space="0" w:color="auto"/>
                <w:bottom w:val="none" w:sz="0" w:space="0" w:color="auto"/>
                <w:right w:val="none" w:sz="0" w:space="0" w:color="auto"/>
              </w:divBdr>
            </w:div>
            <w:div w:id="16906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0462">
      <w:bodyDiv w:val="1"/>
      <w:marLeft w:val="0"/>
      <w:marRight w:val="0"/>
      <w:marTop w:val="0"/>
      <w:marBottom w:val="0"/>
      <w:divBdr>
        <w:top w:val="none" w:sz="0" w:space="0" w:color="auto"/>
        <w:left w:val="none" w:sz="0" w:space="0" w:color="auto"/>
        <w:bottom w:val="none" w:sz="0" w:space="0" w:color="auto"/>
        <w:right w:val="none" w:sz="0" w:space="0" w:color="auto"/>
      </w:divBdr>
      <w:divsChild>
        <w:div w:id="1470707888">
          <w:marLeft w:val="0"/>
          <w:marRight w:val="0"/>
          <w:marTop w:val="0"/>
          <w:marBottom w:val="0"/>
          <w:divBdr>
            <w:top w:val="none" w:sz="0" w:space="0" w:color="auto"/>
            <w:left w:val="none" w:sz="0" w:space="0" w:color="auto"/>
            <w:bottom w:val="none" w:sz="0" w:space="0" w:color="auto"/>
            <w:right w:val="none" w:sz="0" w:space="0" w:color="auto"/>
          </w:divBdr>
          <w:divsChild>
            <w:div w:id="101187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08998">
      <w:bodyDiv w:val="1"/>
      <w:marLeft w:val="0"/>
      <w:marRight w:val="0"/>
      <w:marTop w:val="0"/>
      <w:marBottom w:val="0"/>
      <w:divBdr>
        <w:top w:val="none" w:sz="0" w:space="0" w:color="auto"/>
        <w:left w:val="none" w:sz="0" w:space="0" w:color="auto"/>
        <w:bottom w:val="none" w:sz="0" w:space="0" w:color="auto"/>
        <w:right w:val="none" w:sz="0" w:space="0" w:color="auto"/>
      </w:divBdr>
    </w:div>
    <w:div w:id="1565986612">
      <w:bodyDiv w:val="1"/>
      <w:marLeft w:val="0"/>
      <w:marRight w:val="0"/>
      <w:marTop w:val="0"/>
      <w:marBottom w:val="0"/>
      <w:divBdr>
        <w:top w:val="none" w:sz="0" w:space="0" w:color="auto"/>
        <w:left w:val="none" w:sz="0" w:space="0" w:color="auto"/>
        <w:bottom w:val="none" w:sz="0" w:space="0" w:color="auto"/>
        <w:right w:val="none" w:sz="0" w:space="0" w:color="auto"/>
      </w:divBdr>
      <w:divsChild>
        <w:div w:id="1087460303">
          <w:marLeft w:val="0"/>
          <w:marRight w:val="0"/>
          <w:marTop w:val="0"/>
          <w:marBottom w:val="0"/>
          <w:divBdr>
            <w:top w:val="none" w:sz="0" w:space="0" w:color="auto"/>
            <w:left w:val="none" w:sz="0" w:space="0" w:color="auto"/>
            <w:bottom w:val="none" w:sz="0" w:space="0" w:color="auto"/>
            <w:right w:val="none" w:sz="0" w:space="0" w:color="auto"/>
          </w:divBdr>
          <w:divsChild>
            <w:div w:id="19144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4707">
      <w:bodyDiv w:val="1"/>
      <w:marLeft w:val="0"/>
      <w:marRight w:val="0"/>
      <w:marTop w:val="0"/>
      <w:marBottom w:val="0"/>
      <w:divBdr>
        <w:top w:val="none" w:sz="0" w:space="0" w:color="auto"/>
        <w:left w:val="none" w:sz="0" w:space="0" w:color="auto"/>
        <w:bottom w:val="none" w:sz="0" w:space="0" w:color="auto"/>
        <w:right w:val="none" w:sz="0" w:space="0" w:color="auto"/>
      </w:divBdr>
    </w:div>
    <w:div w:id="1589464726">
      <w:bodyDiv w:val="1"/>
      <w:marLeft w:val="0"/>
      <w:marRight w:val="0"/>
      <w:marTop w:val="0"/>
      <w:marBottom w:val="0"/>
      <w:divBdr>
        <w:top w:val="none" w:sz="0" w:space="0" w:color="auto"/>
        <w:left w:val="none" w:sz="0" w:space="0" w:color="auto"/>
        <w:bottom w:val="none" w:sz="0" w:space="0" w:color="auto"/>
        <w:right w:val="none" w:sz="0" w:space="0" w:color="auto"/>
      </w:divBdr>
    </w:div>
    <w:div w:id="1592935646">
      <w:bodyDiv w:val="1"/>
      <w:marLeft w:val="0"/>
      <w:marRight w:val="0"/>
      <w:marTop w:val="0"/>
      <w:marBottom w:val="0"/>
      <w:divBdr>
        <w:top w:val="none" w:sz="0" w:space="0" w:color="auto"/>
        <w:left w:val="none" w:sz="0" w:space="0" w:color="auto"/>
        <w:bottom w:val="none" w:sz="0" w:space="0" w:color="auto"/>
        <w:right w:val="none" w:sz="0" w:space="0" w:color="auto"/>
      </w:divBdr>
      <w:divsChild>
        <w:div w:id="1395851310">
          <w:marLeft w:val="0"/>
          <w:marRight w:val="0"/>
          <w:marTop w:val="0"/>
          <w:marBottom w:val="0"/>
          <w:divBdr>
            <w:top w:val="none" w:sz="0" w:space="0" w:color="auto"/>
            <w:left w:val="none" w:sz="0" w:space="0" w:color="auto"/>
            <w:bottom w:val="none" w:sz="0" w:space="0" w:color="auto"/>
            <w:right w:val="none" w:sz="0" w:space="0" w:color="auto"/>
          </w:divBdr>
          <w:divsChild>
            <w:div w:id="2091538899">
              <w:marLeft w:val="0"/>
              <w:marRight w:val="0"/>
              <w:marTop w:val="0"/>
              <w:marBottom w:val="0"/>
              <w:divBdr>
                <w:top w:val="none" w:sz="0" w:space="0" w:color="auto"/>
                <w:left w:val="none" w:sz="0" w:space="0" w:color="auto"/>
                <w:bottom w:val="none" w:sz="0" w:space="0" w:color="auto"/>
                <w:right w:val="none" w:sz="0" w:space="0" w:color="auto"/>
              </w:divBdr>
            </w:div>
            <w:div w:id="307898693">
              <w:marLeft w:val="0"/>
              <w:marRight w:val="0"/>
              <w:marTop w:val="0"/>
              <w:marBottom w:val="0"/>
              <w:divBdr>
                <w:top w:val="none" w:sz="0" w:space="0" w:color="auto"/>
                <w:left w:val="none" w:sz="0" w:space="0" w:color="auto"/>
                <w:bottom w:val="none" w:sz="0" w:space="0" w:color="auto"/>
                <w:right w:val="none" w:sz="0" w:space="0" w:color="auto"/>
              </w:divBdr>
            </w:div>
            <w:div w:id="1265112603">
              <w:marLeft w:val="0"/>
              <w:marRight w:val="0"/>
              <w:marTop w:val="0"/>
              <w:marBottom w:val="0"/>
              <w:divBdr>
                <w:top w:val="none" w:sz="0" w:space="0" w:color="auto"/>
                <w:left w:val="none" w:sz="0" w:space="0" w:color="auto"/>
                <w:bottom w:val="none" w:sz="0" w:space="0" w:color="auto"/>
                <w:right w:val="none" w:sz="0" w:space="0" w:color="auto"/>
              </w:divBdr>
            </w:div>
            <w:div w:id="409159082">
              <w:marLeft w:val="0"/>
              <w:marRight w:val="0"/>
              <w:marTop w:val="0"/>
              <w:marBottom w:val="0"/>
              <w:divBdr>
                <w:top w:val="none" w:sz="0" w:space="0" w:color="auto"/>
                <w:left w:val="none" w:sz="0" w:space="0" w:color="auto"/>
                <w:bottom w:val="none" w:sz="0" w:space="0" w:color="auto"/>
                <w:right w:val="none" w:sz="0" w:space="0" w:color="auto"/>
              </w:divBdr>
            </w:div>
            <w:div w:id="909077621">
              <w:marLeft w:val="0"/>
              <w:marRight w:val="0"/>
              <w:marTop w:val="0"/>
              <w:marBottom w:val="0"/>
              <w:divBdr>
                <w:top w:val="none" w:sz="0" w:space="0" w:color="auto"/>
                <w:left w:val="none" w:sz="0" w:space="0" w:color="auto"/>
                <w:bottom w:val="none" w:sz="0" w:space="0" w:color="auto"/>
                <w:right w:val="none" w:sz="0" w:space="0" w:color="auto"/>
              </w:divBdr>
            </w:div>
            <w:div w:id="17162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7653">
      <w:bodyDiv w:val="1"/>
      <w:marLeft w:val="0"/>
      <w:marRight w:val="0"/>
      <w:marTop w:val="0"/>
      <w:marBottom w:val="0"/>
      <w:divBdr>
        <w:top w:val="none" w:sz="0" w:space="0" w:color="auto"/>
        <w:left w:val="none" w:sz="0" w:space="0" w:color="auto"/>
        <w:bottom w:val="none" w:sz="0" w:space="0" w:color="auto"/>
        <w:right w:val="none" w:sz="0" w:space="0" w:color="auto"/>
      </w:divBdr>
    </w:div>
    <w:div w:id="1597402469">
      <w:bodyDiv w:val="1"/>
      <w:marLeft w:val="0"/>
      <w:marRight w:val="0"/>
      <w:marTop w:val="0"/>
      <w:marBottom w:val="0"/>
      <w:divBdr>
        <w:top w:val="none" w:sz="0" w:space="0" w:color="auto"/>
        <w:left w:val="none" w:sz="0" w:space="0" w:color="auto"/>
        <w:bottom w:val="none" w:sz="0" w:space="0" w:color="auto"/>
        <w:right w:val="none" w:sz="0" w:space="0" w:color="auto"/>
      </w:divBdr>
    </w:div>
    <w:div w:id="1602452357">
      <w:bodyDiv w:val="1"/>
      <w:marLeft w:val="0"/>
      <w:marRight w:val="0"/>
      <w:marTop w:val="0"/>
      <w:marBottom w:val="0"/>
      <w:divBdr>
        <w:top w:val="none" w:sz="0" w:space="0" w:color="auto"/>
        <w:left w:val="none" w:sz="0" w:space="0" w:color="auto"/>
        <w:bottom w:val="none" w:sz="0" w:space="0" w:color="auto"/>
        <w:right w:val="none" w:sz="0" w:space="0" w:color="auto"/>
      </w:divBdr>
    </w:div>
    <w:div w:id="1619290944">
      <w:bodyDiv w:val="1"/>
      <w:marLeft w:val="0"/>
      <w:marRight w:val="0"/>
      <w:marTop w:val="0"/>
      <w:marBottom w:val="0"/>
      <w:divBdr>
        <w:top w:val="none" w:sz="0" w:space="0" w:color="auto"/>
        <w:left w:val="none" w:sz="0" w:space="0" w:color="auto"/>
        <w:bottom w:val="none" w:sz="0" w:space="0" w:color="auto"/>
        <w:right w:val="none" w:sz="0" w:space="0" w:color="auto"/>
      </w:divBdr>
    </w:div>
    <w:div w:id="1626501613">
      <w:bodyDiv w:val="1"/>
      <w:marLeft w:val="0"/>
      <w:marRight w:val="0"/>
      <w:marTop w:val="0"/>
      <w:marBottom w:val="0"/>
      <w:divBdr>
        <w:top w:val="none" w:sz="0" w:space="0" w:color="auto"/>
        <w:left w:val="none" w:sz="0" w:space="0" w:color="auto"/>
        <w:bottom w:val="none" w:sz="0" w:space="0" w:color="auto"/>
        <w:right w:val="none" w:sz="0" w:space="0" w:color="auto"/>
      </w:divBdr>
    </w:div>
    <w:div w:id="1629357364">
      <w:bodyDiv w:val="1"/>
      <w:marLeft w:val="0"/>
      <w:marRight w:val="0"/>
      <w:marTop w:val="0"/>
      <w:marBottom w:val="0"/>
      <w:divBdr>
        <w:top w:val="none" w:sz="0" w:space="0" w:color="auto"/>
        <w:left w:val="none" w:sz="0" w:space="0" w:color="auto"/>
        <w:bottom w:val="none" w:sz="0" w:space="0" w:color="auto"/>
        <w:right w:val="none" w:sz="0" w:space="0" w:color="auto"/>
      </w:divBdr>
    </w:div>
    <w:div w:id="1651516619">
      <w:bodyDiv w:val="1"/>
      <w:marLeft w:val="0"/>
      <w:marRight w:val="0"/>
      <w:marTop w:val="0"/>
      <w:marBottom w:val="0"/>
      <w:divBdr>
        <w:top w:val="none" w:sz="0" w:space="0" w:color="auto"/>
        <w:left w:val="none" w:sz="0" w:space="0" w:color="auto"/>
        <w:bottom w:val="none" w:sz="0" w:space="0" w:color="auto"/>
        <w:right w:val="none" w:sz="0" w:space="0" w:color="auto"/>
      </w:divBdr>
    </w:div>
    <w:div w:id="1655335133">
      <w:bodyDiv w:val="1"/>
      <w:marLeft w:val="0"/>
      <w:marRight w:val="0"/>
      <w:marTop w:val="0"/>
      <w:marBottom w:val="0"/>
      <w:divBdr>
        <w:top w:val="none" w:sz="0" w:space="0" w:color="auto"/>
        <w:left w:val="none" w:sz="0" w:space="0" w:color="auto"/>
        <w:bottom w:val="none" w:sz="0" w:space="0" w:color="auto"/>
        <w:right w:val="none" w:sz="0" w:space="0" w:color="auto"/>
      </w:divBdr>
      <w:divsChild>
        <w:div w:id="439691299">
          <w:marLeft w:val="0"/>
          <w:marRight w:val="0"/>
          <w:marTop w:val="0"/>
          <w:marBottom w:val="0"/>
          <w:divBdr>
            <w:top w:val="none" w:sz="0" w:space="0" w:color="auto"/>
            <w:left w:val="none" w:sz="0" w:space="0" w:color="auto"/>
            <w:bottom w:val="none" w:sz="0" w:space="0" w:color="auto"/>
            <w:right w:val="none" w:sz="0" w:space="0" w:color="auto"/>
          </w:divBdr>
          <w:divsChild>
            <w:div w:id="1173763589">
              <w:marLeft w:val="0"/>
              <w:marRight w:val="0"/>
              <w:marTop w:val="0"/>
              <w:marBottom w:val="0"/>
              <w:divBdr>
                <w:top w:val="none" w:sz="0" w:space="0" w:color="auto"/>
                <w:left w:val="none" w:sz="0" w:space="0" w:color="auto"/>
                <w:bottom w:val="none" w:sz="0" w:space="0" w:color="auto"/>
                <w:right w:val="none" w:sz="0" w:space="0" w:color="auto"/>
              </w:divBdr>
            </w:div>
            <w:div w:id="72244841">
              <w:marLeft w:val="0"/>
              <w:marRight w:val="0"/>
              <w:marTop w:val="0"/>
              <w:marBottom w:val="0"/>
              <w:divBdr>
                <w:top w:val="none" w:sz="0" w:space="0" w:color="auto"/>
                <w:left w:val="none" w:sz="0" w:space="0" w:color="auto"/>
                <w:bottom w:val="none" w:sz="0" w:space="0" w:color="auto"/>
                <w:right w:val="none" w:sz="0" w:space="0" w:color="auto"/>
              </w:divBdr>
            </w:div>
            <w:div w:id="1941328081">
              <w:marLeft w:val="0"/>
              <w:marRight w:val="0"/>
              <w:marTop w:val="0"/>
              <w:marBottom w:val="0"/>
              <w:divBdr>
                <w:top w:val="none" w:sz="0" w:space="0" w:color="auto"/>
                <w:left w:val="none" w:sz="0" w:space="0" w:color="auto"/>
                <w:bottom w:val="none" w:sz="0" w:space="0" w:color="auto"/>
                <w:right w:val="none" w:sz="0" w:space="0" w:color="auto"/>
              </w:divBdr>
            </w:div>
            <w:div w:id="271477083">
              <w:marLeft w:val="0"/>
              <w:marRight w:val="0"/>
              <w:marTop w:val="0"/>
              <w:marBottom w:val="0"/>
              <w:divBdr>
                <w:top w:val="none" w:sz="0" w:space="0" w:color="auto"/>
                <w:left w:val="none" w:sz="0" w:space="0" w:color="auto"/>
                <w:bottom w:val="none" w:sz="0" w:space="0" w:color="auto"/>
                <w:right w:val="none" w:sz="0" w:space="0" w:color="auto"/>
              </w:divBdr>
            </w:div>
            <w:div w:id="16424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672">
      <w:bodyDiv w:val="1"/>
      <w:marLeft w:val="0"/>
      <w:marRight w:val="0"/>
      <w:marTop w:val="0"/>
      <w:marBottom w:val="0"/>
      <w:divBdr>
        <w:top w:val="none" w:sz="0" w:space="0" w:color="auto"/>
        <w:left w:val="none" w:sz="0" w:space="0" w:color="auto"/>
        <w:bottom w:val="none" w:sz="0" w:space="0" w:color="auto"/>
        <w:right w:val="none" w:sz="0" w:space="0" w:color="auto"/>
      </w:divBdr>
    </w:div>
    <w:div w:id="1676960442">
      <w:bodyDiv w:val="1"/>
      <w:marLeft w:val="0"/>
      <w:marRight w:val="0"/>
      <w:marTop w:val="0"/>
      <w:marBottom w:val="0"/>
      <w:divBdr>
        <w:top w:val="none" w:sz="0" w:space="0" w:color="auto"/>
        <w:left w:val="none" w:sz="0" w:space="0" w:color="auto"/>
        <w:bottom w:val="none" w:sz="0" w:space="0" w:color="auto"/>
        <w:right w:val="none" w:sz="0" w:space="0" w:color="auto"/>
      </w:divBdr>
    </w:div>
    <w:div w:id="1693339443">
      <w:bodyDiv w:val="1"/>
      <w:marLeft w:val="0"/>
      <w:marRight w:val="0"/>
      <w:marTop w:val="0"/>
      <w:marBottom w:val="0"/>
      <w:divBdr>
        <w:top w:val="none" w:sz="0" w:space="0" w:color="auto"/>
        <w:left w:val="none" w:sz="0" w:space="0" w:color="auto"/>
        <w:bottom w:val="none" w:sz="0" w:space="0" w:color="auto"/>
        <w:right w:val="none" w:sz="0" w:space="0" w:color="auto"/>
      </w:divBdr>
    </w:div>
    <w:div w:id="1699309356">
      <w:bodyDiv w:val="1"/>
      <w:marLeft w:val="0"/>
      <w:marRight w:val="0"/>
      <w:marTop w:val="0"/>
      <w:marBottom w:val="0"/>
      <w:divBdr>
        <w:top w:val="none" w:sz="0" w:space="0" w:color="auto"/>
        <w:left w:val="none" w:sz="0" w:space="0" w:color="auto"/>
        <w:bottom w:val="none" w:sz="0" w:space="0" w:color="auto"/>
        <w:right w:val="none" w:sz="0" w:space="0" w:color="auto"/>
      </w:divBdr>
    </w:div>
    <w:div w:id="1700811682">
      <w:bodyDiv w:val="1"/>
      <w:marLeft w:val="0"/>
      <w:marRight w:val="0"/>
      <w:marTop w:val="0"/>
      <w:marBottom w:val="0"/>
      <w:divBdr>
        <w:top w:val="none" w:sz="0" w:space="0" w:color="auto"/>
        <w:left w:val="none" w:sz="0" w:space="0" w:color="auto"/>
        <w:bottom w:val="none" w:sz="0" w:space="0" w:color="auto"/>
        <w:right w:val="none" w:sz="0" w:space="0" w:color="auto"/>
      </w:divBdr>
      <w:divsChild>
        <w:div w:id="2079397038">
          <w:marLeft w:val="0"/>
          <w:marRight w:val="0"/>
          <w:marTop w:val="0"/>
          <w:marBottom w:val="0"/>
          <w:divBdr>
            <w:top w:val="none" w:sz="0" w:space="0" w:color="auto"/>
            <w:left w:val="none" w:sz="0" w:space="0" w:color="auto"/>
            <w:bottom w:val="none" w:sz="0" w:space="0" w:color="auto"/>
            <w:right w:val="none" w:sz="0" w:space="0" w:color="auto"/>
          </w:divBdr>
          <w:divsChild>
            <w:div w:id="635644251">
              <w:marLeft w:val="0"/>
              <w:marRight w:val="0"/>
              <w:marTop w:val="0"/>
              <w:marBottom w:val="0"/>
              <w:divBdr>
                <w:top w:val="none" w:sz="0" w:space="0" w:color="auto"/>
                <w:left w:val="none" w:sz="0" w:space="0" w:color="auto"/>
                <w:bottom w:val="none" w:sz="0" w:space="0" w:color="auto"/>
                <w:right w:val="none" w:sz="0" w:space="0" w:color="auto"/>
              </w:divBdr>
            </w:div>
            <w:div w:id="539635017">
              <w:marLeft w:val="0"/>
              <w:marRight w:val="0"/>
              <w:marTop w:val="0"/>
              <w:marBottom w:val="0"/>
              <w:divBdr>
                <w:top w:val="none" w:sz="0" w:space="0" w:color="auto"/>
                <w:left w:val="none" w:sz="0" w:space="0" w:color="auto"/>
                <w:bottom w:val="none" w:sz="0" w:space="0" w:color="auto"/>
                <w:right w:val="none" w:sz="0" w:space="0" w:color="auto"/>
              </w:divBdr>
            </w:div>
            <w:div w:id="1854345592">
              <w:marLeft w:val="0"/>
              <w:marRight w:val="0"/>
              <w:marTop w:val="0"/>
              <w:marBottom w:val="0"/>
              <w:divBdr>
                <w:top w:val="none" w:sz="0" w:space="0" w:color="auto"/>
                <w:left w:val="none" w:sz="0" w:space="0" w:color="auto"/>
                <w:bottom w:val="none" w:sz="0" w:space="0" w:color="auto"/>
                <w:right w:val="none" w:sz="0" w:space="0" w:color="auto"/>
              </w:divBdr>
            </w:div>
            <w:div w:id="928658404">
              <w:marLeft w:val="0"/>
              <w:marRight w:val="0"/>
              <w:marTop w:val="0"/>
              <w:marBottom w:val="0"/>
              <w:divBdr>
                <w:top w:val="none" w:sz="0" w:space="0" w:color="auto"/>
                <w:left w:val="none" w:sz="0" w:space="0" w:color="auto"/>
                <w:bottom w:val="none" w:sz="0" w:space="0" w:color="auto"/>
                <w:right w:val="none" w:sz="0" w:space="0" w:color="auto"/>
              </w:divBdr>
            </w:div>
            <w:div w:id="1501461509">
              <w:marLeft w:val="0"/>
              <w:marRight w:val="0"/>
              <w:marTop w:val="0"/>
              <w:marBottom w:val="0"/>
              <w:divBdr>
                <w:top w:val="none" w:sz="0" w:space="0" w:color="auto"/>
                <w:left w:val="none" w:sz="0" w:space="0" w:color="auto"/>
                <w:bottom w:val="none" w:sz="0" w:space="0" w:color="auto"/>
                <w:right w:val="none" w:sz="0" w:space="0" w:color="auto"/>
              </w:divBdr>
            </w:div>
            <w:div w:id="45295973">
              <w:marLeft w:val="0"/>
              <w:marRight w:val="0"/>
              <w:marTop w:val="0"/>
              <w:marBottom w:val="0"/>
              <w:divBdr>
                <w:top w:val="none" w:sz="0" w:space="0" w:color="auto"/>
                <w:left w:val="none" w:sz="0" w:space="0" w:color="auto"/>
                <w:bottom w:val="none" w:sz="0" w:space="0" w:color="auto"/>
                <w:right w:val="none" w:sz="0" w:space="0" w:color="auto"/>
              </w:divBdr>
            </w:div>
            <w:div w:id="478155182">
              <w:marLeft w:val="0"/>
              <w:marRight w:val="0"/>
              <w:marTop w:val="0"/>
              <w:marBottom w:val="0"/>
              <w:divBdr>
                <w:top w:val="none" w:sz="0" w:space="0" w:color="auto"/>
                <w:left w:val="none" w:sz="0" w:space="0" w:color="auto"/>
                <w:bottom w:val="none" w:sz="0" w:space="0" w:color="auto"/>
                <w:right w:val="none" w:sz="0" w:space="0" w:color="auto"/>
              </w:divBdr>
            </w:div>
            <w:div w:id="1339771428">
              <w:marLeft w:val="0"/>
              <w:marRight w:val="0"/>
              <w:marTop w:val="0"/>
              <w:marBottom w:val="0"/>
              <w:divBdr>
                <w:top w:val="none" w:sz="0" w:space="0" w:color="auto"/>
                <w:left w:val="none" w:sz="0" w:space="0" w:color="auto"/>
                <w:bottom w:val="none" w:sz="0" w:space="0" w:color="auto"/>
                <w:right w:val="none" w:sz="0" w:space="0" w:color="auto"/>
              </w:divBdr>
            </w:div>
            <w:div w:id="1392538421">
              <w:marLeft w:val="0"/>
              <w:marRight w:val="0"/>
              <w:marTop w:val="0"/>
              <w:marBottom w:val="0"/>
              <w:divBdr>
                <w:top w:val="none" w:sz="0" w:space="0" w:color="auto"/>
                <w:left w:val="none" w:sz="0" w:space="0" w:color="auto"/>
                <w:bottom w:val="none" w:sz="0" w:space="0" w:color="auto"/>
                <w:right w:val="none" w:sz="0" w:space="0" w:color="auto"/>
              </w:divBdr>
            </w:div>
            <w:div w:id="135326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74988">
      <w:bodyDiv w:val="1"/>
      <w:marLeft w:val="0"/>
      <w:marRight w:val="0"/>
      <w:marTop w:val="0"/>
      <w:marBottom w:val="0"/>
      <w:divBdr>
        <w:top w:val="none" w:sz="0" w:space="0" w:color="auto"/>
        <w:left w:val="none" w:sz="0" w:space="0" w:color="auto"/>
        <w:bottom w:val="none" w:sz="0" w:space="0" w:color="auto"/>
        <w:right w:val="none" w:sz="0" w:space="0" w:color="auto"/>
      </w:divBdr>
    </w:div>
    <w:div w:id="1712680511">
      <w:bodyDiv w:val="1"/>
      <w:marLeft w:val="0"/>
      <w:marRight w:val="0"/>
      <w:marTop w:val="0"/>
      <w:marBottom w:val="0"/>
      <w:divBdr>
        <w:top w:val="none" w:sz="0" w:space="0" w:color="auto"/>
        <w:left w:val="none" w:sz="0" w:space="0" w:color="auto"/>
        <w:bottom w:val="none" w:sz="0" w:space="0" w:color="auto"/>
        <w:right w:val="none" w:sz="0" w:space="0" w:color="auto"/>
      </w:divBdr>
    </w:div>
    <w:div w:id="1733389417">
      <w:bodyDiv w:val="1"/>
      <w:marLeft w:val="0"/>
      <w:marRight w:val="0"/>
      <w:marTop w:val="0"/>
      <w:marBottom w:val="0"/>
      <w:divBdr>
        <w:top w:val="none" w:sz="0" w:space="0" w:color="auto"/>
        <w:left w:val="none" w:sz="0" w:space="0" w:color="auto"/>
        <w:bottom w:val="none" w:sz="0" w:space="0" w:color="auto"/>
        <w:right w:val="none" w:sz="0" w:space="0" w:color="auto"/>
      </w:divBdr>
    </w:div>
    <w:div w:id="1764302360">
      <w:bodyDiv w:val="1"/>
      <w:marLeft w:val="0"/>
      <w:marRight w:val="0"/>
      <w:marTop w:val="0"/>
      <w:marBottom w:val="0"/>
      <w:divBdr>
        <w:top w:val="none" w:sz="0" w:space="0" w:color="auto"/>
        <w:left w:val="none" w:sz="0" w:space="0" w:color="auto"/>
        <w:bottom w:val="none" w:sz="0" w:space="0" w:color="auto"/>
        <w:right w:val="none" w:sz="0" w:space="0" w:color="auto"/>
      </w:divBdr>
      <w:divsChild>
        <w:div w:id="796412973">
          <w:marLeft w:val="0"/>
          <w:marRight w:val="0"/>
          <w:marTop w:val="0"/>
          <w:marBottom w:val="0"/>
          <w:divBdr>
            <w:top w:val="none" w:sz="0" w:space="0" w:color="auto"/>
            <w:left w:val="none" w:sz="0" w:space="0" w:color="auto"/>
            <w:bottom w:val="none" w:sz="0" w:space="0" w:color="auto"/>
            <w:right w:val="none" w:sz="0" w:space="0" w:color="auto"/>
          </w:divBdr>
          <w:divsChild>
            <w:div w:id="325717557">
              <w:marLeft w:val="0"/>
              <w:marRight w:val="0"/>
              <w:marTop w:val="0"/>
              <w:marBottom w:val="0"/>
              <w:divBdr>
                <w:top w:val="none" w:sz="0" w:space="0" w:color="auto"/>
                <w:left w:val="none" w:sz="0" w:space="0" w:color="auto"/>
                <w:bottom w:val="none" w:sz="0" w:space="0" w:color="auto"/>
                <w:right w:val="none" w:sz="0" w:space="0" w:color="auto"/>
              </w:divBdr>
            </w:div>
            <w:div w:id="189875593">
              <w:marLeft w:val="0"/>
              <w:marRight w:val="0"/>
              <w:marTop w:val="0"/>
              <w:marBottom w:val="0"/>
              <w:divBdr>
                <w:top w:val="none" w:sz="0" w:space="0" w:color="auto"/>
                <w:left w:val="none" w:sz="0" w:space="0" w:color="auto"/>
                <w:bottom w:val="none" w:sz="0" w:space="0" w:color="auto"/>
                <w:right w:val="none" w:sz="0" w:space="0" w:color="auto"/>
              </w:divBdr>
            </w:div>
            <w:div w:id="858275549">
              <w:marLeft w:val="0"/>
              <w:marRight w:val="0"/>
              <w:marTop w:val="0"/>
              <w:marBottom w:val="0"/>
              <w:divBdr>
                <w:top w:val="none" w:sz="0" w:space="0" w:color="auto"/>
                <w:left w:val="none" w:sz="0" w:space="0" w:color="auto"/>
                <w:bottom w:val="none" w:sz="0" w:space="0" w:color="auto"/>
                <w:right w:val="none" w:sz="0" w:space="0" w:color="auto"/>
              </w:divBdr>
            </w:div>
            <w:div w:id="8500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9243">
      <w:bodyDiv w:val="1"/>
      <w:marLeft w:val="0"/>
      <w:marRight w:val="0"/>
      <w:marTop w:val="0"/>
      <w:marBottom w:val="0"/>
      <w:divBdr>
        <w:top w:val="none" w:sz="0" w:space="0" w:color="auto"/>
        <w:left w:val="none" w:sz="0" w:space="0" w:color="auto"/>
        <w:bottom w:val="none" w:sz="0" w:space="0" w:color="auto"/>
        <w:right w:val="none" w:sz="0" w:space="0" w:color="auto"/>
      </w:divBdr>
      <w:divsChild>
        <w:div w:id="1312558530">
          <w:marLeft w:val="0"/>
          <w:marRight w:val="0"/>
          <w:marTop w:val="0"/>
          <w:marBottom w:val="0"/>
          <w:divBdr>
            <w:top w:val="none" w:sz="0" w:space="0" w:color="auto"/>
            <w:left w:val="none" w:sz="0" w:space="0" w:color="auto"/>
            <w:bottom w:val="none" w:sz="0" w:space="0" w:color="auto"/>
            <w:right w:val="none" w:sz="0" w:space="0" w:color="auto"/>
          </w:divBdr>
          <w:divsChild>
            <w:div w:id="331304299">
              <w:marLeft w:val="0"/>
              <w:marRight w:val="0"/>
              <w:marTop w:val="0"/>
              <w:marBottom w:val="0"/>
              <w:divBdr>
                <w:top w:val="none" w:sz="0" w:space="0" w:color="auto"/>
                <w:left w:val="none" w:sz="0" w:space="0" w:color="auto"/>
                <w:bottom w:val="none" w:sz="0" w:space="0" w:color="auto"/>
                <w:right w:val="none" w:sz="0" w:space="0" w:color="auto"/>
              </w:divBdr>
            </w:div>
            <w:div w:id="614100872">
              <w:marLeft w:val="0"/>
              <w:marRight w:val="0"/>
              <w:marTop w:val="0"/>
              <w:marBottom w:val="0"/>
              <w:divBdr>
                <w:top w:val="none" w:sz="0" w:space="0" w:color="auto"/>
                <w:left w:val="none" w:sz="0" w:space="0" w:color="auto"/>
                <w:bottom w:val="none" w:sz="0" w:space="0" w:color="auto"/>
                <w:right w:val="none" w:sz="0" w:space="0" w:color="auto"/>
              </w:divBdr>
            </w:div>
            <w:div w:id="1527602130">
              <w:marLeft w:val="0"/>
              <w:marRight w:val="0"/>
              <w:marTop w:val="0"/>
              <w:marBottom w:val="0"/>
              <w:divBdr>
                <w:top w:val="none" w:sz="0" w:space="0" w:color="auto"/>
                <w:left w:val="none" w:sz="0" w:space="0" w:color="auto"/>
                <w:bottom w:val="none" w:sz="0" w:space="0" w:color="auto"/>
                <w:right w:val="none" w:sz="0" w:space="0" w:color="auto"/>
              </w:divBdr>
            </w:div>
            <w:div w:id="429740440">
              <w:marLeft w:val="0"/>
              <w:marRight w:val="0"/>
              <w:marTop w:val="0"/>
              <w:marBottom w:val="0"/>
              <w:divBdr>
                <w:top w:val="none" w:sz="0" w:space="0" w:color="auto"/>
                <w:left w:val="none" w:sz="0" w:space="0" w:color="auto"/>
                <w:bottom w:val="none" w:sz="0" w:space="0" w:color="auto"/>
                <w:right w:val="none" w:sz="0" w:space="0" w:color="auto"/>
              </w:divBdr>
            </w:div>
            <w:div w:id="1438519448">
              <w:marLeft w:val="0"/>
              <w:marRight w:val="0"/>
              <w:marTop w:val="0"/>
              <w:marBottom w:val="0"/>
              <w:divBdr>
                <w:top w:val="none" w:sz="0" w:space="0" w:color="auto"/>
                <w:left w:val="none" w:sz="0" w:space="0" w:color="auto"/>
                <w:bottom w:val="none" w:sz="0" w:space="0" w:color="auto"/>
                <w:right w:val="none" w:sz="0" w:space="0" w:color="auto"/>
              </w:divBdr>
            </w:div>
            <w:div w:id="859778328">
              <w:marLeft w:val="0"/>
              <w:marRight w:val="0"/>
              <w:marTop w:val="0"/>
              <w:marBottom w:val="0"/>
              <w:divBdr>
                <w:top w:val="none" w:sz="0" w:space="0" w:color="auto"/>
                <w:left w:val="none" w:sz="0" w:space="0" w:color="auto"/>
                <w:bottom w:val="none" w:sz="0" w:space="0" w:color="auto"/>
                <w:right w:val="none" w:sz="0" w:space="0" w:color="auto"/>
              </w:divBdr>
            </w:div>
            <w:div w:id="415202894">
              <w:marLeft w:val="0"/>
              <w:marRight w:val="0"/>
              <w:marTop w:val="0"/>
              <w:marBottom w:val="0"/>
              <w:divBdr>
                <w:top w:val="none" w:sz="0" w:space="0" w:color="auto"/>
                <w:left w:val="none" w:sz="0" w:space="0" w:color="auto"/>
                <w:bottom w:val="none" w:sz="0" w:space="0" w:color="auto"/>
                <w:right w:val="none" w:sz="0" w:space="0" w:color="auto"/>
              </w:divBdr>
            </w:div>
            <w:div w:id="4862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6215">
      <w:bodyDiv w:val="1"/>
      <w:marLeft w:val="0"/>
      <w:marRight w:val="0"/>
      <w:marTop w:val="0"/>
      <w:marBottom w:val="0"/>
      <w:divBdr>
        <w:top w:val="none" w:sz="0" w:space="0" w:color="auto"/>
        <w:left w:val="none" w:sz="0" w:space="0" w:color="auto"/>
        <w:bottom w:val="none" w:sz="0" w:space="0" w:color="auto"/>
        <w:right w:val="none" w:sz="0" w:space="0" w:color="auto"/>
      </w:divBdr>
      <w:divsChild>
        <w:div w:id="1561675887">
          <w:marLeft w:val="0"/>
          <w:marRight w:val="0"/>
          <w:marTop w:val="0"/>
          <w:marBottom w:val="0"/>
          <w:divBdr>
            <w:top w:val="none" w:sz="0" w:space="0" w:color="auto"/>
            <w:left w:val="none" w:sz="0" w:space="0" w:color="auto"/>
            <w:bottom w:val="none" w:sz="0" w:space="0" w:color="auto"/>
            <w:right w:val="none" w:sz="0" w:space="0" w:color="auto"/>
          </w:divBdr>
          <w:divsChild>
            <w:div w:id="640424115">
              <w:marLeft w:val="0"/>
              <w:marRight w:val="0"/>
              <w:marTop w:val="0"/>
              <w:marBottom w:val="0"/>
              <w:divBdr>
                <w:top w:val="none" w:sz="0" w:space="0" w:color="auto"/>
                <w:left w:val="none" w:sz="0" w:space="0" w:color="auto"/>
                <w:bottom w:val="none" w:sz="0" w:space="0" w:color="auto"/>
                <w:right w:val="none" w:sz="0" w:space="0" w:color="auto"/>
              </w:divBdr>
            </w:div>
            <w:div w:id="761219996">
              <w:marLeft w:val="0"/>
              <w:marRight w:val="0"/>
              <w:marTop w:val="0"/>
              <w:marBottom w:val="0"/>
              <w:divBdr>
                <w:top w:val="none" w:sz="0" w:space="0" w:color="auto"/>
                <w:left w:val="none" w:sz="0" w:space="0" w:color="auto"/>
                <w:bottom w:val="none" w:sz="0" w:space="0" w:color="auto"/>
                <w:right w:val="none" w:sz="0" w:space="0" w:color="auto"/>
              </w:divBdr>
            </w:div>
            <w:div w:id="1041633365">
              <w:marLeft w:val="0"/>
              <w:marRight w:val="0"/>
              <w:marTop w:val="0"/>
              <w:marBottom w:val="0"/>
              <w:divBdr>
                <w:top w:val="none" w:sz="0" w:space="0" w:color="auto"/>
                <w:left w:val="none" w:sz="0" w:space="0" w:color="auto"/>
                <w:bottom w:val="none" w:sz="0" w:space="0" w:color="auto"/>
                <w:right w:val="none" w:sz="0" w:space="0" w:color="auto"/>
              </w:divBdr>
            </w:div>
            <w:div w:id="5529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7778">
      <w:bodyDiv w:val="1"/>
      <w:marLeft w:val="0"/>
      <w:marRight w:val="0"/>
      <w:marTop w:val="0"/>
      <w:marBottom w:val="0"/>
      <w:divBdr>
        <w:top w:val="none" w:sz="0" w:space="0" w:color="auto"/>
        <w:left w:val="none" w:sz="0" w:space="0" w:color="auto"/>
        <w:bottom w:val="none" w:sz="0" w:space="0" w:color="auto"/>
        <w:right w:val="none" w:sz="0" w:space="0" w:color="auto"/>
      </w:divBdr>
    </w:div>
    <w:div w:id="1775321190">
      <w:bodyDiv w:val="1"/>
      <w:marLeft w:val="0"/>
      <w:marRight w:val="0"/>
      <w:marTop w:val="0"/>
      <w:marBottom w:val="0"/>
      <w:divBdr>
        <w:top w:val="none" w:sz="0" w:space="0" w:color="auto"/>
        <w:left w:val="none" w:sz="0" w:space="0" w:color="auto"/>
        <w:bottom w:val="none" w:sz="0" w:space="0" w:color="auto"/>
        <w:right w:val="none" w:sz="0" w:space="0" w:color="auto"/>
      </w:divBdr>
      <w:divsChild>
        <w:div w:id="264651123">
          <w:marLeft w:val="0"/>
          <w:marRight w:val="0"/>
          <w:marTop w:val="0"/>
          <w:marBottom w:val="0"/>
          <w:divBdr>
            <w:top w:val="none" w:sz="0" w:space="0" w:color="auto"/>
            <w:left w:val="none" w:sz="0" w:space="0" w:color="auto"/>
            <w:bottom w:val="none" w:sz="0" w:space="0" w:color="auto"/>
            <w:right w:val="none" w:sz="0" w:space="0" w:color="auto"/>
          </w:divBdr>
          <w:divsChild>
            <w:div w:id="932781091">
              <w:marLeft w:val="0"/>
              <w:marRight w:val="0"/>
              <w:marTop w:val="0"/>
              <w:marBottom w:val="0"/>
              <w:divBdr>
                <w:top w:val="none" w:sz="0" w:space="0" w:color="auto"/>
                <w:left w:val="none" w:sz="0" w:space="0" w:color="auto"/>
                <w:bottom w:val="none" w:sz="0" w:space="0" w:color="auto"/>
                <w:right w:val="none" w:sz="0" w:space="0" w:color="auto"/>
              </w:divBdr>
            </w:div>
            <w:div w:id="1838880235">
              <w:marLeft w:val="0"/>
              <w:marRight w:val="0"/>
              <w:marTop w:val="0"/>
              <w:marBottom w:val="0"/>
              <w:divBdr>
                <w:top w:val="none" w:sz="0" w:space="0" w:color="auto"/>
                <w:left w:val="none" w:sz="0" w:space="0" w:color="auto"/>
                <w:bottom w:val="none" w:sz="0" w:space="0" w:color="auto"/>
                <w:right w:val="none" w:sz="0" w:space="0" w:color="auto"/>
              </w:divBdr>
            </w:div>
            <w:div w:id="1446805002">
              <w:marLeft w:val="0"/>
              <w:marRight w:val="0"/>
              <w:marTop w:val="0"/>
              <w:marBottom w:val="0"/>
              <w:divBdr>
                <w:top w:val="none" w:sz="0" w:space="0" w:color="auto"/>
                <w:left w:val="none" w:sz="0" w:space="0" w:color="auto"/>
                <w:bottom w:val="none" w:sz="0" w:space="0" w:color="auto"/>
                <w:right w:val="none" w:sz="0" w:space="0" w:color="auto"/>
              </w:divBdr>
            </w:div>
            <w:div w:id="1774283820">
              <w:marLeft w:val="0"/>
              <w:marRight w:val="0"/>
              <w:marTop w:val="0"/>
              <w:marBottom w:val="0"/>
              <w:divBdr>
                <w:top w:val="none" w:sz="0" w:space="0" w:color="auto"/>
                <w:left w:val="none" w:sz="0" w:space="0" w:color="auto"/>
                <w:bottom w:val="none" w:sz="0" w:space="0" w:color="auto"/>
                <w:right w:val="none" w:sz="0" w:space="0" w:color="auto"/>
              </w:divBdr>
            </w:div>
            <w:div w:id="19284571">
              <w:marLeft w:val="0"/>
              <w:marRight w:val="0"/>
              <w:marTop w:val="0"/>
              <w:marBottom w:val="0"/>
              <w:divBdr>
                <w:top w:val="none" w:sz="0" w:space="0" w:color="auto"/>
                <w:left w:val="none" w:sz="0" w:space="0" w:color="auto"/>
                <w:bottom w:val="none" w:sz="0" w:space="0" w:color="auto"/>
                <w:right w:val="none" w:sz="0" w:space="0" w:color="auto"/>
              </w:divBdr>
            </w:div>
            <w:div w:id="745616370">
              <w:marLeft w:val="0"/>
              <w:marRight w:val="0"/>
              <w:marTop w:val="0"/>
              <w:marBottom w:val="0"/>
              <w:divBdr>
                <w:top w:val="none" w:sz="0" w:space="0" w:color="auto"/>
                <w:left w:val="none" w:sz="0" w:space="0" w:color="auto"/>
                <w:bottom w:val="none" w:sz="0" w:space="0" w:color="auto"/>
                <w:right w:val="none" w:sz="0" w:space="0" w:color="auto"/>
              </w:divBdr>
            </w:div>
            <w:div w:id="1883202067">
              <w:marLeft w:val="0"/>
              <w:marRight w:val="0"/>
              <w:marTop w:val="0"/>
              <w:marBottom w:val="0"/>
              <w:divBdr>
                <w:top w:val="none" w:sz="0" w:space="0" w:color="auto"/>
                <w:left w:val="none" w:sz="0" w:space="0" w:color="auto"/>
                <w:bottom w:val="none" w:sz="0" w:space="0" w:color="auto"/>
                <w:right w:val="none" w:sz="0" w:space="0" w:color="auto"/>
              </w:divBdr>
            </w:div>
            <w:div w:id="444739537">
              <w:marLeft w:val="0"/>
              <w:marRight w:val="0"/>
              <w:marTop w:val="0"/>
              <w:marBottom w:val="0"/>
              <w:divBdr>
                <w:top w:val="none" w:sz="0" w:space="0" w:color="auto"/>
                <w:left w:val="none" w:sz="0" w:space="0" w:color="auto"/>
                <w:bottom w:val="none" w:sz="0" w:space="0" w:color="auto"/>
                <w:right w:val="none" w:sz="0" w:space="0" w:color="auto"/>
              </w:divBdr>
            </w:div>
            <w:div w:id="1815640281">
              <w:marLeft w:val="0"/>
              <w:marRight w:val="0"/>
              <w:marTop w:val="0"/>
              <w:marBottom w:val="0"/>
              <w:divBdr>
                <w:top w:val="none" w:sz="0" w:space="0" w:color="auto"/>
                <w:left w:val="none" w:sz="0" w:space="0" w:color="auto"/>
                <w:bottom w:val="none" w:sz="0" w:space="0" w:color="auto"/>
                <w:right w:val="none" w:sz="0" w:space="0" w:color="auto"/>
              </w:divBdr>
            </w:div>
            <w:div w:id="1376587643">
              <w:marLeft w:val="0"/>
              <w:marRight w:val="0"/>
              <w:marTop w:val="0"/>
              <w:marBottom w:val="0"/>
              <w:divBdr>
                <w:top w:val="none" w:sz="0" w:space="0" w:color="auto"/>
                <w:left w:val="none" w:sz="0" w:space="0" w:color="auto"/>
                <w:bottom w:val="none" w:sz="0" w:space="0" w:color="auto"/>
                <w:right w:val="none" w:sz="0" w:space="0" w:color="auto"/>
              </w:divBdr>
            </w:div>
            <w:div w:id="1554779212">
              <w:marLeft w:val="0"/>
              <w:marRight w:val="0"/>
              <w:marTop w:val="0"/>
              <w:marBottom w:val="0"/>
              <w:divBdr>
                <w:top w:val="none" w:sz="0" w:space="0" w:color="auto"/>
                <w:left w:val="none" w:sz="0" w:space="0" w:color="auto"/>
                <w:bottom w:val="none" w:sz="0" w:space="0" w:color="auto"/>
                <w:right w:val="none" w:sz="0" w:space="0" w:color="auto"/>
              </w:divBdr>
            </w:div>
            <w:div w:id="1124422360">
              <w:marLeft w:val="0"/>
              <w:marRight w:val="0"/>
              <w:marTop w:val="0"/>
              <w:marBottom w:val="0"/>
              <w:divBdr>
                <w:top w:val="none" w:sz="0" w:space="0" w:color="auto"/>
                <w:left w:val="none" w:sz="0" w:space="0" w:color="auto"/>
                <w:bottom w:val="none" w:sz="0" w:space="0" w:color="auto"/>
                <w:right w:val="none" w:sz="0" w:space="0" w:color="auto"/>
              </w:divBdr>
            </w:div>
            <w:div w:id="1279409227">
              <w:marLeft w:val="0"/>
              <w:marRight w:val="0"/>
              <w:marTop w:val="0"/>
              <w:marBottom w:val="0"/>
              <w:divBdr>
                <w:top w:val="none" w:sz="0" w:space="0" w:color="auto"/>
                <w:left w:val="none" w:sz="0" w:space="0" w:color="auto"/>
                <w:bottom w:val="none" w:sz="0" w:space="0" w:color="auto"/>
                <w:right w:val="none" w:sz="0" w:space="0" w:color="auto"/>
              </w:divBdr>
            </w:div>
            <w:div w:id="731004901">
              <w:marLeft w:val="0"/>
              <w:marRight w:val="0"/>
              <w:marTop w:val="0"/>
              <w:marBottom w:val="0"/>
              <w:divBdr>
                <w:top w:val="none" w:sz="0" w:space="0" w:color="auto"/>
                <w:left w:val="none" w:sz="0" w:space="0" w:color="auto"/>
                <w:bottom w:val="none" w:sz="0" w:space="0" w:color="auto"/>
                <w:right w:val="none" w:sz="0" w:space="0" w:color="auto"/>
              </w:divBdr>
            </w:div>
            <w:div w:id="1347904525">
              <w:marLeft w:val="0"/>
              <w:marRight w:val="0"/>
              <w:marTop w:val="0"/>
              <w:marBottom w:val="0"/>
              <w:divBdr>
                <w:top w:val="none" w:sz="0" w:space="0" w:color="auto"/>
                <w:left w:val="none" w:sz="0" w:space="0" w:color="auto"/>
                <w:bottom w:val="none" w:sz="0" w:space="0" w:color="auto"/>
                <w:right w:val="none" w:sz="0" w:space="0" w:color="auto"/>
              </w:divBdr>
            </w:div>
            <w:div w:id="1705212418">
              <w:marLeft w:val="0"/>
              <w:marRight w:val="0"/>
              <w:marTop w:val="0"/>
              <w:marBottom w:val="0"/>
              <w:divBdr>
                <w:top w:val="none" w:sz="0" w:space="0" w:color="auto"/>
                <w:left w:val="none" w:sz="0" w:space="0" w:color="auto"/>
                <w:bottom w:val="none" w:sz="0" w:space="0" w:color="auto"/>
                <w:right w:val="none" w:sz="0" w:space="0" w:color="auto"/>
              </w:divBdr>
            </w:div>
            <w:div w:id="1011570741">
              <w:marLeft w:val="0"/>
              <w:marRight w:val="0"/>
              <w:marTop w:val="0"/>
              <w:marBottom w:val="0"/>
              <w:divBdr>
                <w:top w:val="none" w:sz="0" w:space="0" w:color="auto"/>
                <w:left w:val="none" w:sz="0" w:space="0" w:color="auto"/>
                <w:bottom w:val="none" w:sz="0" w:space="0" w:color="auto"/>
                <w:right w:val="none" w:sz="0" w:space="0" w:color="auto"/>
              </w:divBdr>
            </w:div>
            <w:div w:id="2130851059">
              <w:marLeft w:val="0"/>
              <w:marRight w:val="0"/>
              <w:marTop w:val="0"/>
              <w:marBottom w:val="0"/>
              <w:divBdr>
                <w:top w:val="none" w:sz="0" w:space="0" w:color="auto"/>
                <w:left w:val="none" w:sz="0" w:space="0" w:color="auto"/>
                <w:bottom w:val="none" w:sz="0" w:space="0" w:color="auto"/>
                <w:right w:val="none" w:sz="0" w:space="0" w:color="auto"/>
              </w:divBdr>
            </w:div>
            <w:div w:id="1632050585">
              <w:marLeft w:val="0"/>
              <w:marRight w:val="0"/>
              <w:marTop w:val="0"/>
              <w:marBottom w:val="0"/>
              <w:divBdr>
                <w:top w:val="none" w:sz="0" w:space="0" w:color="auto"/>
                <w:left w:val="none" w:sz="0" w:space="0" w:color="auto"/>
                <w:bottom w:val="none" w:sz="0" w:space="0" w:color="auto"/>
                <w:right w:val="none" w:sz="0" w:space="0" w:color="auto"/>
              </w:divBdr>
            </w:div>
            <w:div w:id="51663017">
              <w:marLeft w:val="0"/>
              <w:marRight w:val="0"/>
              <w:marTop w:val="0"/>
              <w:marBottom w:val="0"/>
              <w:divBdr>
                <w:top w:val="none" w:sz="0" w:space="0" w:color="auto"/>
                <w:left w:val="none" w:sz="0" w:space="0" w:color="auto"/>
                <w:bottom w:val="none" w:sz="0" w:space="0" w:color="auto"/>
                <w:right w:val="none" w:sz="0" w:space="0" w:color="auto"/>
              </w:divBdr>
            </w:div>
            <w:div w:id="142043046">
              <w:marLeft w:val="0"/>
              <w:marRight w:val="0"/>
              <w:marTop w:val="0"/>
              <w:marBottom w:val="0"/>
              <w:divBdr>
                <w:top w:val="none" w:sz="0" w:space="0" w:color="auto"/>
                <w:left w:val="none" w:sz="0" w:space="0" w:color="auto"/>
                <w:bottom w:val="none" w:sz="0" w:space="0" w:color="auto"/>
                <w:right w:val="none" w:sz="0" w:space="0" w:color="auto"/>
              </w:divBdr>
            </w:div>
            <w:div w:id="2092581305">
              <w:marLeft w:val="0"/>
              <w:marRight w:val="0"/>
              <w:marTop w:val="0"/>
              <w:marBottom w:val="0"/>
              <w:divBdr>
                <w:top w:val="none" w:sz="0" w:space="0" w:color="auto"/>
                <w:left w:val="none" w:sz="0" w:space="0" w:color="auto"/>
                <w:bottom w:val="none" w:sz="0" w:space="0" w:color="auto"/>
                <w:right w:val="none" w:sz="0" w:space="0" w:color="auto"/>
              </w:divBdr>
            </w:div>
            <w:div w:id="1773743793">
              <w:marLeft w:val="0"/>
              <w:marRight w:val="0"/>
              <w:marTop w:val="0"/>
              <w:marBottom w:val="0"/>
              <w:divBdr>
                <w:top w:val="none" w:sz="0" w:space="0" w:color="auto"/>
                <w:left w:val="none" w:sz="0" w:space="0" w:color="auto"/>
                <w:bottom w:val="none" w:sz="0" w:space="0" w:color="auto"/>
                <w:right w:val="none" w:sz="0" w:space="0" w:color="auto"/>
              </w:divBdr>
            </w:div>
            <w:div w:id="1403597504">
              <w:marLeft w:val="0"/>
              <w:marRight w:val="0"/>
              <w:marTop w:val="0"/>
              <w:marBottom w:val="0"/>
              <w:divBdr>
                <w:top w:val="none" w:sz="0" w:space="0" w:color="auto"/>
                <w:left w:val="none" w:sz="0" w:space="0" w:color="auto"/>
                <w:bottom w:val="none" w:sz="0" w:space="0" w:color="auto"/>
                <w:right w:val="none" w:sz="0" w:space="0" w:color="auto"/>
              </w:divBdr>
            </w:div>
            <w:div w:id="412892003">
              <w:marLeft w:val="0"/>
              <w:marRight w:val="0"/>
              <w:marTop w:val="0"/>
              <w:marBottom w:val="0"/>
              <w:divBdr>
                <w:top w:val="none" w:sz="0" w:space="0" w:color="auto"/>
                <w:left w:val="none" w:sz="0" w:space="0" w:color="auto"/>
                <w:bottom w:val="none" w:sz="0" w:space="0" w:color="auto"/>
                <w:right w:val="none" w:sz="0" w:space="0" w:color="auto"/>
              </w:divBdr>
            </w:div>
            <w:div w:id="1369259618">
              <w:marLeft w:val="0"/>
              <w:marRight w:val="0"/>
              <w:marTop w:val="0"/>
              <w:marBottom w:val="0"/>
              <w:divBdr>
                <w:top w:val="none" w:sz="0" w:space="0" w:color="auto"/>
                <w:left w:val="none" w:sz="0" w:space="0" w:color="auto"/>
                <w:bottom w:val="none" w:sz="0" w:space="0" w:color="auto"/>
                <w:right w:val="none" w:sz="0" w:space="0" w:color="auto"/>
              </w:divBdr>
            </w:div>
            <w:div w:id="1179153391">
              <w:marLeft w:val="0"/>
              <w:marRight w:val="0"/>
              <w:marTop w:val="0"/>
              <w:marBottom w:val="0"/>
              <w:divBdr>
                <w:top w:val="none" w:sz="0" w:space="0" w:color="auto"/>
                <w:left w:val="none" w:sz="0" w:space="0" w:color="auto"/>
                <w:bottom w:val="none" w:sz="0" w:space="0" w:color="auto"/>
                <w:right w:val="none" w:sz="0" w:space="0" w:color="auto"/>
              </w:divBdr>
            </w:div>
            <w:div w:id="794299974">
              <w:marLeft w:val="0"/>
              <w:marRight w:val="0"/>
              <w:marTop w:val="0"/>
              <w:marBottom w:val="0"/>
              <w:divBdr>
                <w:top w:val="none" w:sz="0" w:space="0" w:color="auto"/>
                <w:left w:val="none" w:sz="0" w:space="0" w:color="auto"/>
                <w:bottom w:val="none" w:sz="0" w:space="0" w:color="auto"/>
                <w:right w:val="none" w:sz="0" w:space="0" w:color="auto"/>
              </w:divBdr>
            </w:div>
            <w:div w:id="613748774">
              <w:marLeft w:val="0"/>
              <w:marRight w:val="0"/>
              <w:marTop w:val="0"/>
              <w:marBottom w:val="0"/>
              <w:divBdr>
                <w:top w:val="none" w:sz="0" w:space="0" w:color="auto"/>
                <w:left w:val="none" w:sz="0" w:space="0" w:color="auto"/>
                <w:bottom w:val="none" w:sz="0" w:space="0" w:color="auto"/>
                <w:right w:val="none" w:sz="0" w:space="0" w:color="auto"/>
              </w:divBdr>
            </w:div>
            <w:div w:id="372465276">
              <w:marLeft w:val="0"/>
              <w:marRight w:val="0"/>
              <w:marTop w:val="0"/>
              <w:marBottom w:val="0"/>
              <w:divBdr>
                <w:top w:val="none" w:sz="0" w:space="0" w:color="auto"/>
                <w:left w:val="none" w:sz="0" w:space="0" w:color="auto"/>
                <w:bottom w:val="none" w:sz="0" w:space="0" w:color="auto"/>
                <w:right w:val="none" w:sz="0" w:space="0" w:color="auto"/>
              </w:divBdr>
            </w:div>
            <w:div w:id="1510951883">
              <w:marLeft w:val="0"/>
              <w:marRight w:val="0"/>
              <w:marTop w:val="0"/>
              <w:marBottom w:val="0"/>
              <w:divBdr>
                <w:top w:val="none" w:sz="0" w:space="0" w:color="auto"/>
                <w:left w:val="none" w:sz="0" w:space="0" w:color="auto"/>
                <w:bottom w:val="none" w:sz="0" w:space="0" w:color="auto"/>
                <w:right w:val="none" w:sz="0" w:space="0" w:color="auto"/>
              </w:divBdr>
            </w:div>
            <w:div w:id="131964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15538">
      <w:bodyDiv w:val="1"/>
      <w:marLeft w:val="0"/>
      <w:marRight w:val="0"/>
      <w:marTop w:val="0"/>
      <w:marBottom w:val="0"/>
      <w:divBdr>
        <w:top w:val="none" w:sz="0" w:space="0" w:color="auto"/>
        <w:left w:val="none" w:sz="0" w:space="0" w:color="auto"/>
        <w:bottom w:val="none" w:sz="0" w:space="0" w:color="auto"/>
        <w:right w:val="none" w:sz="0" w:space="0" w:color="auto"/>
      </w:divBdr>
    </w:div>
    <w:div w:id="1781801976">
      <w:bodyDiv w:val="1"/>
      <w:marLeft w:val="0"/>
      <w:marRight w:val="0"/>
      <w:marTop w:val="0"/>
      <w:marBottom w:val="0"/>
      <w:divBdr>
        <w:top w:val="none" w:sz="0" w:space="0" w:color="auto"/>
        <w:left w:val="none" w:sz="0" w:space="0" w:color="auto"/>
        <w:bottom w:val="none" w:sz="0" w:space="0" w:color="auto"/>
        <w:right w:val="none" w:sz="0" w:space="0" w:color="auto"/>
      </w:divBdr>
    </w:div>
    <w:div w:id="1789540818">
      <w:bodyDiv w:val="1"/>
      <w:marLeft w:val="0"/>
      <w:marRight w:val="0"/>
      <w:marTop w:val="0"/>
      <w:marBottom w:val="0"/>
      <w:divBdr>
        <w:top w:val="none" w:sz="0" w:space="0" w:color="auto"/>
        <w:left w:val="none" w:sz="0" w:space="0" w:color="auto"/>
        <w:bottom w:val="none" w:sz="0" w:space="0" w:color="auto"/>
        <w:right w:val="none" w:sz="0" w:space="0" w:color="auto"/>
      </w:divBdr>
      <w:divsChild>
        <w:div w:id="1237977074">
          <w:marLeft w:val="0"/>
          <w:marRight w:val="0"/>
          <w:marTop w:val="0"/>
          <w:marBottom w:val="0"/>
          <w:divBdr>
            <w:top w:val="none" w:sz="0" w:space="0" w:color="auto"/>
            <w:left w:val="none" w:sz="0" w:space="0" w:color="auto"/>
            <w:bottom w:val="none" w:sz="0" w:space="0" w:color="auto"/>
            <w:right w:val="none" w:sz="0" w:space="0" w:color="auto"/>
          </w:divBdr>
          <w:divsChild>
            <w:div w:id="1060981676">
              <w:marLeft w:val="0"/>
              <w:marRight w:val="0"/>
              <w:marTop w:val="0"/>
              <w:marBottom w:val="0"/>
              <w:divBdr>
                <w:top w:val="none" w:sz="0" w:space="0" w:color="auto"/>
                <w:left w:val="none" w:sz="0" w:space="0" w:color="auto"/>
                <w:bottom w:val="none" w:sz="0" w:space="0" w:color="auto"/>
                <w:right w:val="none" w:sz="0" w:space="0" w:color="auto"/>
              </w:divBdr>
            </w:div>
            <w:div w:id="679359469">
              <w:marLeft w:val="0"/>
              <w:marRight w:val="0"/>
              <w:marTop w:val="0"/>
              <w:marBottom w:val="0"/>
              <w:divBdr>
                <w:top w:val="none" w:sz="0" w:space="0" w:color="auto"/>
                <w:left w:val="none" w:sz="0" w:space="0" w:color="auto"/>
                <w:bottom w:val="none" w:sz="0" w:space="0" w:color="auto"/>
                <w:right w:val="none" w:sz="0" w:space="0" w:color="auto"/>
              </w:divBdr>
            </w:div>
            <w:div w:id="489568092">
              <w:marLeft w:val="0"/>
              <w:marRight w:val="0"/>
              <w:marTop w:val="0"/>
              <w:marBottom w:val="0"/>
              <w:divBdr>
                <w:top w:val="none" w:sz="0" w:space="0" w:color="auto"/>
                <w:left w:val="none" w:sz="0" w:space="0" w:color="auto"/>
                <w:bottom w:val="none" w:sz="0" w:space="0" w:color="auto"/>
                <w:right w:val="none" w:sz="0" w:space="0" w:color="auto"/>
              </w:divBdr>
            </w:div>
            <w:div w:id="1779719927">
              <w:marLeft w:val="0"/>
              <w:marRight w:val="0"/>
              <w:marTop w:val="0"/>
              <w:marBottom w:val="0"/>
              <w:divBdr>
                <w:top w:val="none" w:sz="0" w:space="0" w:color="auto"/>
                <w:left w:val="none" w:sz="0" w:space="0" w:color="auto"/>
                <w:bottom w:val="none" w:sz="0" w:space="0" w:color="auto"/>
                <w:right w:val="none" w:sz="0" w:space="0" w:color="auto"/>
              </w:divBdr>
            </w:div>
            <w:div w:id="1258174845">
              <w:marLeft w:val="0"/>
              <w:marRight w:val="0"/>
              <w:marTop w:val="0"/>
              <w:marBottom w:val="0"/>
              <w:divBdr>
                <w:top w:val="none" w:sz="0" w:space="0" w:color="auto"/>
                <w:left w:val="none" w:sz="0" w:space="0" w:color="auto"/>
                <w:bottom w:val="none" w:sz="0" w:space="0" w:color="auto"/>
                <w:right w:val="none" w:sz="0" w:space="0" w:color="auto"/>
              </w:divBdr>
            </w:div>
            <w:div w:id="2126268939">
              <w:marLeft w:val="0"/>
              <w:marRight w:val="0"/>
              <w:marTop w:val="0"/>
              <w:marBottom w:val="0"/>
              <w:divBdr>
                <w:top w:val="none" w:sz="0" w:space="0" w:color="auto"/>
                <w:left w:val="none" w:sz="0" w:space="0" w:color="auto"/>
                <w:bottom w:val="none" w:sz="0" w:space="0" w:color="auto"/>
                <w:right w:val="none" w:sz="0" w:space="0" w:color="auto"/>
              </w:divBdr>
            </w:div>
            <w:div w:id="780954564">
              <w:marLeft w:val="0"/>
              <w:marRight w:val="0"/>
              <w:marTop w:val="0"/>
              <w:marBottom w:val="0"/>
              <w:divBdr>
                <w:top w:val="none" w:sz="0" w:space="0" w:color="auto"/>
                <w:left w:val="none" w:sz="0" w:space="0" w:color="auto"/>
                <w:bottom w:val="none" w:sz="0" w:space="0" w:color="auto"/>
                <w:right w:val="none" w:sz="0" w:space="0" w:color="auto"/>
              </w:divBdr>
            </w:div>
            <w:div w:id="1883131301">
              <w:marLeft w:val="0"/>
              <w:marRight w:val="0"/>
              <w:marTop w:val="0"/>
              <w:marBottom w:val="0"/>
              <w:divBdr>
                <w:top w:val="none" w:sz="0" w:space="0" w:color="auto"/>
                <w:left w:val="none" w:sz="0" w:space="0" w:color="auto"/>
                <w:bottom w:val="none" w:sz="0" w:space="0" w:color="auto"/>
                <w:right w:val="none" w:sz="0" w:space="0" w:color="auto"/>
              </w:divBdr>
            </w:div>
            <w:div w:id="1377973903">
              <w:marLeft w:val="0"/>
              <w:marRight w:val="0"/>
              <w:marTop w:val="0"/>
              <w:marBottom w:val="0"/>
              <w:divBdr>
                <w:top w:val="none" w:sz="0" w:space="0" w:color="auto"/>
                <w:left w:val="none" w:sz="0" w:space="0" w:color="auto"/>
                <w:bottom w:val="none" w:sz="0" w:space="0" w:color="auto"/>
                <w:right w:val="none" w:sz="0" w:space="0" w:color="auto"/>
              </w:divBdr>
            </w:div>
            <w:div w:id="645476683">
              <w:marLeft w:val="0"/>
              <w:marRight w:val="0"/>
              <w:marTop w:val="0"/>
              <w:marBottom w:val="0"/>
              <w:divBdr>
                <w:top w:val="none" w:sz="0" w:space="0" w:color="auto"/>
                <w:left w:val="none" w:sz="0" w:space="0" w:color="auto"/>
                <w:bottom w:val="none" w:sz="0" w:space="0" w:color="auto"/>
                <w:right w:val="none" w:sz="0" w:space="0" w:color="auto"/>
              </w:divBdr>
            </w:div>
            <w:div w:id="722097774">
              <w:marLeft w:val="0"/>
              <w:marRight w:val="0"/>
              <w:marTop w:val="0"/>
              <w:marBottom w:val="0"/>
              <w:divBdr>
                <w:top w:val="none" w:sz="0" w:space="0" w:color="auto"/>
                <w:left w:val="none" w:sz="0" w:space="0" w:color="auto"/>
                <w:bottom w:val="none" w:sz="0" w:space="0" w:color="auto"/>
                <w:right w:val="none" w:sz="0" w:space="0" w:color="auto"/>
              </w:divBdr>
            </w:div>
            <w:div w:id="1494686262">
              <w:marLeft w:val="0"/>
              <w:marRight w:val="0"/>
              <w:marTop w:val="0"/>
              <w:marBottom w:val="0"/>
              <w:divBdr>
                <w:top w:val="none" w:sz="0" w:space="0" w:color="auto"/>
                <w:left w:val="none" w:sz="0" w:space="0" w:color="auto"/>
                <w:bottom w:val="none" w:sz="0" w:space="0" w:color="auto"/>
                <w:right w:val="none" w:sz="0" w:space="0" w:color="auto"/>
              </w:divBdr>
            </w:div>
            <w:div w:id="559246016">
              <w:marLeft w:val="0"/>
              <w:marRight w:val="0"/>
              <w:marTop w:val="0"/>
              <w:marBottom w:val="0"/>
              <w:divBdr>
                <w:top w:val="none" w:sz="0" w:space="0" w:color="auto"/>
                <w:left w:val="none" w:sz="0" w:space="0" w:color="auto"/>
                <w:bottom w:val="none" w:sz="0" w:space="0" w:color="auto"/>
                <w:right w:val="none" w:sz="0" w:space="0" w:color="auto"/>
              </w:divBdr>
            </w:div>
            <w:div w:id="1741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7906">
      <w:bodyDiv w:val="1"/>
      <w:marLeft w:val="0"/>
      <w:marRight w:val="0"/>
      <w:marTop w:val="0"/>
      <w:marBottom w:val="0"/>
      <w:divBdr>
        <w:top w:val="none" w:sz="0" w:space="0" w:color="auto"/>
        <w:left w:val="none" w:sz="0" w:space="0" w:color="auto"/>
        <w:bottom w:val="none" w:sz="0" w:space="0" w:color="auto"/>
        <w:right w:val="none" w:sz="0" w:space="0" w:color="auto"/>
      </w:divBdr>
    </w:div>
    <w:div w:id="1805351240">
      <w:bodyDiv w:val="1"/>
      <w:marLeft w:val="0"/>
      <w:marRight w:val="0"/>
      <w:marTop w:val="0"/>
      <w:marBottom w:val="0"/>
      <w:divBdr>
        <w:top w:val="none" w:sz="0" w:space="0" w:color="auto"/>
        <w:left w:val="none" w:sz="0" w:space="0" w:color="auto"/>
        <w:bottom w:val="none" w:sz="0" w:space="0" w:color="auto"/>
        <w:right w:val="none" w:sz="0" w:space="0" w:color="auto"/>
      </w:divBdr>
      <w:divsChild>
        <w:div w:id="194077158">
          <w:marLeft w:val="0"/>
          <w:marRight w:val="0"/>
          <w:marTop w:val="0"/>
          <w:marBottom w:val="0"/>
          <w:divBdr>
            <w:top w:val="none" w:sz="0" w:space="0" w:color="auto"/>
            <w:left w:val="none" w:sz="0" w:space="0" w:color="auto"/>
            <w:bottom w:val="none" w:sz="0" w:space="0" w:color="auto"/>
            <w:right w:val="none" w:sz="0" w:space="0" w:color="auto"/>
          </w:divBdr>
          <w:divsChild>
            <w:div w:id="767312587">
              <w:marLeft w:val="0"/>
              <w:marRight w:val="0"/>
              <w:marTop w:val="0"/>
              <w:marBottom w:val="0"/>
              <w:divBdr>
                <w:top w:val="none" w:sz="0" w:space="0" w:color="auto"/>
                <w:left w:val="none" w:sz="0" w:space="0" w:color="auto"/>
                <w:bottom w:val="none" w:sz="0" w:space="0" w:color="auto"/>
                <w:right w:val="none" w:sz="0" w:space="0" w:color="auto"/>
              </w:divBdr>
            </w:div>
            <w:div w:id="249002154">
              <w:marLeft w:val="0"/>
              <w:marRight w:val="0"/>
              <w:marTop w:val="0"/>
              <w:marBottom w:val="0"/>
              <w:divBdr>
                <w:top w:val="none" w:sz="0" w:space="0" w:color="auto"/>
                <w:left w:val="none" w:sz="0" w:space="0" w:color="auto"/>
                <w:bottom w:val="none" w:sz="0" w:space="0" w:color="auto"/>
                <w:right w:val="none" w:sz="0" w:space="0" w:color="auto"/>
              </w:divBdr>
            </w:div>
            <w:div w:id="1290356427">
              <w:marLeft w:val="0"/>
              <w:marRight w:val="0"/>
              <w:marTop w:val="0"/>
              <w:marBottom w:val="0"/>
              <w:divBdr>
                <w:top w:val="none" w:sz="0" w:space="0" w:color="auto"/>
                <w:left w:val="none" w:sz="0" w:space="0" w:color="auto"/>
                <w:bottom w:val="none" w:sz="0" w:space="0" w:color="auto"/>
                <w:right w:val="none" w:sz="0" w:space="0" w:color="auto"/>
              </w:divBdr>
            </w:div>
            <w:div w:id="30736424">
              <w:marLeft w:val="0"/>
              <w:marRight w:val="0"/>
              <w:marTop w:val="0"/>
              <w:marBottom w:val="0"/>
              <w:divBdr>
                <w:top w:val="none" w:sz="0" w:space="0" w:color="auto"/>
                <w:left w:val="none" w:sz="0" w:space="0" w:color="auto"/>
                <w:bottom w:val="none" w:sz="0" w:space="0" w:color="auto"/>
                <w:right w:val="none" w:sz="0" w:space="0" w:color="auto"/>
              </w:divBdr>
            </w:div>
            <w:div w:id="299917986">
              <w:marLeft w:val="0"/>
              <w:marRight w:val="0"/>
              <w:marTop w:val="0"/>
              <w:marBottom w:val="0"/>
              <w:divBdr>
                <w:top w:val="none" w:sz="0" w:space="0" w:color="auto"/>
                <w:left w:val="none" w:sz="0" w:space="0" w:color="auto"/>
                <w:bottom w:val="none" w:sz="0" w:space="0" w:color="auto"/>
                <w:right w:val="none" w:sz="0" w:space="0" w:color="auto"/>
              </w:divBdr>
            </w:div>
            <w:div w:id="286593082">
              <w:marLeft w:val="0"/>
              <w:marRight w:val="0"/>
              <w:marTop w:val="0"/>
              <w:marBottom w:val="0"/>
              <w:divBdr>
                <w:top w:val="none" w:sz="0" w:space="0" w:color="auto"/>
                <w:left w:val="none" w:sz="0" w:space="0" w:color="auto"/>
                <w:bottom w:val="none" w:sz="0" w:space="0" w:color="auto"/>
                <w:right w:val="none" w:sz="0" w:space="0" w:color="auto"/>
              </w:divBdr>
            </w:div>
            <w:div w:id="205992639">
              <w:marLeft w:val="0"/>
              <w:marRight w:val="0"/>
              <w:marTop w:val="0"/>
              <w:marBottom w:val="0"/>
              <w:divBdr>
                <w:top w:val="none" w:sz="0" w:space="0" w:color="auto"/>
                <w:left w:val="none" w:sz="0" w:space="0" w:color="auto"/>
                <w:bottom w:val="none" w:sz="0" w:space="0" w:color="auto"/>
                <w:right w:val="none" w:sz="0" w:space="0" w:color="auto"/>
              </w:divBdr>
            </w:div>
            <w:div w:id="1555968926">
              <w:marLeft w:val="0"/>
              <w:marRight w:val="0"/>
              <w:marTop w:val="0"/>
              <w:marBottom w:val="0"/>
              <w:divBdr>
                <w:top w:val="none" w:sz="0" w:space="0" w:color="auto"/>
                <w:left w:val="none" w:sz="0" w:space="0" w:color="auto"/>
                <w:bottom w:val="none" w:sz="0" w:space="0" w:color="auto"/>
                <w:right w:val="none" w:sz="0" w:space="0" w:color="auto"/>
              </w:divBdr>
            </w:div>
            <w:div w:id="1255475096">
              <w:marLeft w:val="0"/>
              <w:marRight w:val="0"/>
              <w:marTop w:val="0"/>
              <w:marBottom w:val="0"/>
              <w:divBdr>
                <w:top w:val="none" w:sz="0" w:space="0" w:color="auto"/>
                <w:left w:val="none" w:sz="0" w:space="0" w:color="auto"/>
                <w:bottom w:val="none" w:sz="0" w:space="0" w:color="auto"/>
                <w:right w:val="none" w:sz="0" w:space="0" w:color="auto"/>
              </w:divBdr>
            </w:div>
            <w:div w:id="1487160660">
              <w:marLeft w:val="0"/>
              <w:marRight w:val="0"/>
              <w:marTop w:val="0"/>
              <w:marBottom w:val="0"/>
              <w:divBdr>
                <w:top w:val="none" w:sz="0" w:space="0" w:color="auto"/>
                <w:left w:val="none" w:sz="0" w:space="0" w:color="auto"/>
                <w:bottom w:val="none" w:sz="0" w:space="0" w:color="auto"/>
                <w:right w:val="none" w:sz="0" w:space="0" w:color="auto"/>
              </w:divBdr>
            </w:div>
            <w:div w:id="1173374049">
              <w:marLeft w:val="0"/>
              <w:marRight w:val="0"/>
              <w:marTop w:val="0"/>
              <w:marBottom w:val="0"/>
              <w:divBdr>
                <w:top w:val="none" w:sz="0" w:space="0" w:color="auto"/>
                <w:left w:val="none" w:sz="0" w:space="0" w:color="auto"/>
                <w:bottom w:val="none" w:sz="0" w:space="0" w:color="auto"/>
                <w:right w:val="none" w:sz="0" w:space="0" w:color="auto"/>
              </w:divBdr>
            </w:div>
            <w:div w:id="1618179628">
              <w:marLeft w:val="0"/>
              <w:marRight w:val="0"/>
              <w:marTop w:val="0"/>
              <w:marBottom w:val="0"/>
              <w:divBdr>
                <w:top w:val="none" w:sz="0" w:space="0" w:color="auto"/>
                <w:left w:val="none" w:sz="0" w:space="0" w:color="auto"/>
                <w:bottom w:val="none" w:sz="0" w:space="0" w:color="auto"/>
                <w:right w:val="none" w:sz="0" w:space="0" w:color="auto"/>
              </w:divBdr>
            </w:div>
            <w:div w:id="629282971">
              <w:marLeft w:val="0"/>
              <w:marRight w:val="0"/>
              <w:marTop w:val="0"/>
              <w:marBottom w:val="0"/>
              <w:divBdr>
                <w:top w:val="none" w:sz="0" w:space="0" w:color="auto"/>
                <w:left w:val="none" w:sz="0" w:space="0" w:color="auto"/>
                <w:bottom w:val="none" w:sz="0" w:space="0" w:color="auto"/>
                <w:right w:val="none" w:sz="0" w:space="0" w:color="auto"/>
              </w:divBdr>
            </w:div>
            <w:div w:id="23529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2707">
      <w:bodyDiv w:val="1"/>
      <w:marLeft w:val="0"/>
      <w:marRight w:val="0"/>
      <w:marTop w:val="0"/>
      <w:marBottom w:val="0"/>
      <w:divBdr>
        <w:top w:val="none" w:sz="0" w:space="0" w:color="auto"/>
        <w:left w:val="none" w:sz="0" w:space="0" w:color="auto"/>
        <w:bottom w:val="none" w:sz="0" w:space="0" w:color="auto"/>
        <w:right w:val="none" w:sz="0" w:space="0" w:color="auto"/>
      </w:divBdr>
    </w:div>
    <w:div w:id="1815217555">
      <w:bodyDiv w:val="1"/>
      <w:marLeft w:val="0"/>
      <w:marRight w:val="0"/>
      <w:marTop w:val="0"/>
      <w:marBottom w:val="0"/>
      <w:divBdr>
        <w:top w:val="none" w:sz="0" w:space="0" w:color="auto"/>
        <w:left w:val="none" w:sz="0" w:space="0" w:color="auto"/>
        <w:bottom w:val="none" w:sz="0" w:space="0" w:color="auto"/>
        <w:right w:val="none" w:sz="0" w:space="0" w:color="auto"/>
      </w:divBdr>
    </w:div>
    <w:div w:id="1819496336">
      <w:bodyDiv w:val="1"/>
      <w:marLeft w:val="0"/>
      <w:marRight w:val="0"/>
      <w:marTop w:val="0"/>
      <w:marBottom w:val="0"/>
      <w:divBdr>
        <w:top w:val="none" w:sz="0" w:space="0" w:color="auto"/>
        <w:left w:val="none" w:sz="0" w:space="0" w:color="auto"/>
        <w:bottom w:val="none" w:sz="0" w:space="0" w:color="auto"/>
        <w:right w:val="none" w:sz="0" w:space="0" w:color="auto"/>
      </w:divBdr>
    </w:div>
    <w:div w:id="1820880262">
      <w:bodyDiv w:val="1"/>
      <w:marLeft w:val="0"/>
      <w:marRight w:val="0"/>
      <w:marTop w:val="0"/>
      <w:marBottom w:val="0"/>
      <w:divBdr>
        <w:top w:val="none" w:sz="0" w:space="0" w:color="auto"/>
        <w:left w:val="none" w:sz="0" w:space="0" w:color="auto"/>
        <w:bottom w:val="none" w:sz="0" w:space="0" w:color="auto"/>
        <w:right w:val="none" w:sz="0" w:space="0" w:color="auto"/>
      </w:divBdr>
    </w:div>
    <w:div w:id="1825854954">
      <w:bodyDiv w:val="1"/>
      <w:marLeft w:val="0"/>
      <w:marRight w:val="0"/>
      <w:marTop w:val="0"/>
      <w:marBottom w:val="0"/>
      <w:divBdr>
        <w:top w:val="none" w:sz="0" w:space="0" w:color="auto"/>
        <w:left w:val="none" w:sz="0" w:space="0" w:color="auto"/>
        <w:bottom w:val="none" w:sz="0" w:space="0" w:color="auto"/>
        <w:right w:val="none" w:sz="0" w:space="0" w:color="auto"/>
      </w:divBdr>
      <w:divsChild>
        <w:div w:id="319236632">
          <w:marLeft w:val="0"/>
          <w:marRight w:val="0"/>
          <w:marTop w:val="0"/>
          <w:marBottom w:val="0"/>
          <w:divBdr>
            <w:top w:val="none" w:sz="0" w:space="0" w:color="auto"/>
            <w:left w:val="none" w:sz="0" w:space="0" w:color="auto"/>
            <w:bottom w:val="none" w:sz="0" w:space="0" w:color="auto"/>
            <w:right w:val="none" w:sz="0" w:space="0" w:color="auto"/>
          </w:divBdr>
          <w:divsChild>
            <w:div w:id="863639971">
              <w:marLeft w:val="0"/>
              <w:marRight w:val="0"/>
              <w:marTop w:val="0"/>
              <w:marBottom w:val="0"/>
              <w:divBdr>
                <w:top w:val="none" w:sz="0" w:space="0" w:color="auto"/>
                <w:left w:val="none" w:sz="0" w:space="0" w:color="auto"/>
                <w:bottom w:val="none" w:sz="0" w:space="0" w:color="auto"/>
                <w:right w:val="none" w:sz="0" w:space="0" w:color="auto"/>
              </w:divBdr>
            </w:div>
            <w:div w:id="2981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15416">
      <w:bodyDiv w:val="1"/>
      <w:marLeft w:val="0"/>
      <w:marRight w:val="0"/>
      <w:marTop w:val="0"/>
      <w:marBottom w:val="0"/>
      <w:divBdr>
        <w:top w:val="none" w:sz="0" w:space="0" w:color="auto"/>
        <w:left w:val="none" w:sz="0" w:space="0" w:color="auto"/>
        <w:bottom w:val="none" w:sz="0" w:space="0" w:color="auto"/>
        <w:right w:val="none" w:sz="0" w:space="0" w:color="auto"/>
      </w:divBdr>
    </w:div>
    <w:div w:id="1830945171">
      <w:bodyDiv w:val="1"/>
      <w:marLeft w:val="0"/>
      <w:marRight w:val="0"/>
      <w:marTop w:val="0"/>
      <w:marBottom w:val="0"/>
      <w:divBdr>
        <w:top w:val="none" w:sz="0" w:space="0" w:color="auto"/>
        <w:left w:val="none" w:sz="0" w:space="0" w:color="auto"/>
        <w:bottom w:val="none" w:sz="0" w:space="0" w:color="auto"/>
        <w:right w:val="none" w:sz="0" w:space="0" w:color="auto"/>
      </w:divBdr>
    </w:div>
    <w:div w:id="1832788880">
      <w:bodyDiv w:val="1"/>
      <w:marLeft w:val="0"/>
      <w:marRight w:val="0"/>
      <w:marTop w:val="0"/>
      <w:marBottom w:val="0"/>
      <w:divBdr>
        <w:top w:val="none" w:sz="0" w:space="0" w:color="auto"/>
        <w:left w:val="none" w:sz="0" w:space="0" w:color="auto"/>
        <w:bottom w:val="none" w:sz="0" w:space="0" w:color="auto"/>
        <w:right w:val="none" w:sz="0" w:space="0" w:color="auto"/>
      </w:divBdr>
    </w:div>
    <w:div w:id="1852796770">
      <w:bodyDiv w:val="1"/>
      <w:marLeft w:val="0"/>
      <w:marRight w:val="0"/>
      <w:marTop w:val="0"/>
      <w:marBottom w:val="0"/>
      <w:divBdr>
        <w:top w:val="none" w:sz="0" w:space="0" w:color="auto"/>
        <w:left w:val="none" w:sz="0" w:space="0" w:color="auto"/>
        <w:bottom w:val="none" w:sz="0" w:space="0" w:color="auto"/>
        <w:right w:val="none" w:sz="0" w:space="0" w:color="auto"/>
      </w:divBdr>
    </w:div>
    <w:div w:id="1859343545">
      <w:bodyDiv w:val="1"/>
      <w:marLeft w:val="0"/>
      <w:marRight w:val="0"/>
      <w:marTop w:val="0"/>
      <w:marBottom w:val="0"/>
      <w:divBdr>
        <w:top w:val="none" w:sz="0" w:space="0" w:color="auto"/>
        <w:left w:val="none" w:sz="0" w:space="0" w:color="auto"/>
        <w:bottom w:val="none" w:sz="0" w:space="0" w:color="auto"/>
        <w:right w:val="none" w:sz="0" w:space="0" w:color="auto"/>
      </w:divBdr>
    </w:div>
    <w:div w:id="1867252559">
      <w:bodyDiv w:val="1"/>
      <w:marLeft w:val="0"/>
      <w:marRight w:val="0"/>
      <w:marTop w:val="0"/>
      <w:marBottom w:val="0"/>
      <w:divBdr>
        <w:top w:val="none" w:sz="0" w:space="0" w:color="auto"/>
        <w:left w:val="none" w:sz="0" w:space="0" w:color="auto"/>
        <w:bottom w:val="none" w:sz="0" w:space="0" w:color="auto"/>
        <w:right w:val="none" w:sz="0" w:space="0" w:color="auto"/>
      </w:divBdr>
    </w:div>
    <w:div w:id="1880510134">
      <w:bodyDiv w:val="1"/>
      <w:marLeft w:val="0"/>
      <w:marRight w:val="0"/>
      <w:marTop w:val="0"/>
      <w:marBottom w:val="0"/>
      <w:divBdr>
        <w:top w:val="none" w:sz="0" w:space="0" w:color="auto"/>
        <w:left w:val="none" w:sz="0" w:space="0" w:color="auto"/>
        <w:bottom w:val="none" w:sz="0" w:space="0" w:color="auto"/>
        <w:right w:val="none" w:sz="0" w:space="0" w:color="auto"/>
      </w:divBdr>
    </w:div>
    <w:div w:id="1884050404">
      <w:bodyDiv w:val="1"/>
      <w:marLeft w:val="0"/>
      <w:marRight w:val="0"/>
      <w:marTop w:val="0"/>
      <w:marBottom w:val="0"/>
      <w:divBdr>
        <w:top w:val="none" w:sz="0" w:space="0" w:color="auto"/>
        <w:left w:val="none" w:sz="0" w:space="0" w:color="auto"/>
        <w:bottom w:val="none" w:sz="0" w:space="0" w:color="auto"/>
        <w:right w:val="none" w:sz="0" w:space="0" w:color="auto"/>
      </w:divBdr>
    </w:div>
    <w:div w:id="1911497987">
      <w:bodyDiv w:val="1"/>
      <w:marLeft w:val="0"/>
      <w:marRight w:val="0"/>
      <w:marTop w:val="0"/>
      <w:marBottom w:val="0"/>
      <w:divBdr>
        <w:top w:val="none" w:sz="0" w:space="0" w:color="auto"/>
        <w:left w:val="none" w:sz="0" w:space="0" w:color="auto"/>
        <w:bottom w:val="none" w:sz="0" w:space="0" w:color="auto"/>
        <w:right w:val="none" w:sz="0" w:space="0" w:color="auto"/>
      </w:divBdr>
    </w:div>
    <w:div w:id="1917861715">
      <w:bodyDiv w:val="1"/>
      <w:marLeft w:val="0"/>
      <w:marRight w:val="0"/>
      <w:marTop w:val="0"/>
      <w:marBottom w:val="0"/>
      <w:divBdr>
        <w:top w:val="none" w:sz="0" w:space="0" w:color="auto"/>
        <w:left w:val="none" w:sz="0" w:space="0" w:color="auto"/>
        <w:bottom w:val="none" w:sz="0" w:space="0" w:color="auto"/>
        <w:right w:val="none" w:sz="0" w:space="0" w:color="auto"/>
      </w:divBdr>
    </w:div>
    <w:div w:id="1920553089">
      <w:bodyDiv w:val="1"/>
      <w:marLeft w:val="0"/>
      <w:marRight w:val="0"/>
      <w:marTop w:val="0"/>
      <w:marBottom w:val="0"/>
      <w:divBdr>
        <w:top w:val="none" w:sz="0" w:space="0" w:color="auto"/>
        <w:left w:val="none" w:sz="0" w:space="0" w:color="auto"/>
        <w:bottom w:val="none" w:sz="0" w:space="0" w:color="auto"/>
        <w:right w:val="none" w:sz="0" w:space="0" w:color="auto"/>
      </w:divBdr>
    </w:div>
    <w:div w:id="1935285478">
      <w:bodyDiv w:val="1"/>
      <w:marLeft w:val="0"/>
      <w:marRight w:val="0"/>
      <w:marTop w:val="0"/>
      <w:marBottom w:val="0"/>
      <w:divBdr>
        <w:top w:val="none" w:sz="0" w:space="0" w:color="auto"/>
        <w:left w:val="none" w:sz="0" w:space="0" w:color="auto"/>
        <w:bottom w:val="none" w:sz="0" w:space="0" w:color="auto"/>
        <w:right w:val="none" w:sz="0" w:space="0" w:color="auto"/>
      </w:divBdr>
    </w:div>
    <w:div w:id="1946109032">
      <w:bodyDiv w:val="1"/>
      <w:marLeft w:val="0"/>
      <w:marRight w:val="0"/>
      <w:marTop w:val="0"/>
      <w:marBottom w:val="0"/>
      <w:divBdr>
        <w:top w:val="none" w:sz="0" w:space="0" w:color="auto"/>
        <w:left w:val="none" w:sz="0" w:space="0" w:color="auto"/>
        <w:bottom w:val="none" w:sz="0" w:space="0" w:color="auto"/>
        <w:right w:val="none" w:sz="0" w:space="0" w:color="auto"/>
      </w:divBdr>
    </w:div>
    <w:div w:id="1961568603">
      <w:bodyDiv w:val="1"/>
      <w:marLeft w:val="0"/>
      <w:marRight w:val="0"/>
      <w:marTop w:val="0"/>
      <w:marBottom w:val="0"/>
      <w:divBdr>
        <w:top w:val="none" w:sz="0" w:space="0" w:color="auto"/>
        <w:left w:val="none" w:sz="0" w:space="0" w:color="auto"/>
        <w:bottom w:val="none" w:sz="0" w:space="0" w:color="auto"/>
        <w:right w:val="none" w:sz="0" w:space="0" w:color="auto"/>
      </w:divBdr>
    </w:div>
    <w:div w:id="1962493421">
      <w:bodyDiv w:val="1"/>
      <w:marLeft w:val="0"/>
      <w:marRight w:val="0"/>
      <w:marTop w:val="0"/>
      <w:marBottom w:val="0"/>
      <w:divBdr>
        <w:top w:val="none" w:sz="0" w:space="0" w:color="auto"/>
        <w:left w:val="none" w:sz="0" w:space="0" w:color="auto"/>
        <w:bottom w:val="none" w:sz="0" w:space="0" w:color="auto"/>
        <w:right w:val="none" w:sz="0" w:space="0" w:color="auto"/>
      </w:divBdr>
      <w:divsChild>
        <w:div w:id="1141507122">
          <w:marLeft w:val="0"/>
          <w:marRight w:val="0"/>
          <w:marTop w:val="0"/>
          <w:marBottom w:val="0"/>
          <w:divBdr>
            <w:top w:val="none" w:sz="0" w:space="0" w:color="auto"/>
            <w:left w:val="none" w:sz="0" w:space="0" w:color="auto"/>
            <w:bottom w:val="none" w:sz="0" w:space="0" w:color="auto"/>
            <w:right w:val="none" w:sz="0" w:space="0" w:color="auto"/>
          </w:divBdr>
          <w:divsChild>
            <w:div w:id="18476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37968">
      <w:bodyDiv w:val="1"/>
      <w:marLeft w:val="0"/>
      <w:marRight w:val="0"/>
      <w:marTop w:val="0"/>
      <w:marBottom w:val="0"/>
      <w:divBdr>
        <w:top w:val="none" w:sz="0" w:space="0" w:color="auto"/>
        <w:left w:val="none" w:sz="0" w:space="0" w:color="auto"/>
        <w:bottom w:val="none" w:sz="0" w:space="0" w:color="auto"/>
        <w:right w:val="none" w:sz="0" w:space="0" w:color="auto"/>
      </w:divBdr>
    </w:div>
    <w:div w:id="1975018930">
      <w:bodyDiv w:val="1"/>
      <w:marLeft w:val="0"/>
      <w:marRight w:val="0"/>
      <w:marTop w:val="0"/>
      <w:marBottom w:val="0"/>
      <w:divBdr>
        <w:top w:val="none" w:sz="0" w:space="0" w:color="auto"/>
        <w:left w:val="none" w:sz="0" w:space="0" w:color="auto"/>
        <w:bottom w:val="none" w:sz="0" w:space="0" w:color="auto"/>
        <w:right w:val="none" w:sz="0" w:space="0" w:color="auto"/>
      </w:divBdr>
    </w:div>
    <w:div w:id="1985695670">
      <w:bodyDiv w:val="1"/>
      <w:marLeft w:val="0"/>
      <w:marRight w:val="0"/>
      <w:marTop w:val="0"/>
      <w:marBottom w:val="0"/>
      <w:divBdr>
        <w:top w:val="none" w:sz="0" w:space="0" w:color="auto"/>
        <w:left w:val="none" w:sz="0" w:space="0" w:color="auto"/>
        <w:bottom w:val="none" w:sz="0" w:space="0" w:color="auto"/>
        <w:right w:val="none" w:sz="0" w:space="0" w:color="auto"/>
      </w:divBdr>
    </w:div>
    <w:div w:id="1989287600">
      <w:bodyDiv w:val="1"/>
      <w:marLeft w:val="0"/>
      <w:marRight w:val="0"/>
      <w:marTop w:val="0"/>
      <w:marBottom w:val="0"/>
      <w:divBdr>
        <w:top w:val="none" w:sz="0" w:space="0" w:color="auto"/>
        <w:left w:val="none" w:sz="0" w:space="0" w:color="auto"/>
        <w:bottom w:val="none" w:sz="0" w:space="0" w:color="auto"/>
        <w:right w:val="none" w:sz="0" w:space="0" w:color="auto"/>
      </w:divBdr>
    </w:div>
    <w:div w:id="1992173311">
      <w:bodyDiv w:val="1"/>
      <w:marLeft w:val="0"/>
      <w:marRight w:val="0"/>
      <w:marTop w:val="0"/>
      <w:marBottom w:val="0"/>
      <w:divBdr>
        <w:top w:val="none" w:sz="0" w:space="0" w:color="auto"/>
        <w:left w:val="none" w:sz="0" w:space="0" w:color="auto"/>
        <w:bottom w:val="none" w:sz="0" w:space="0" w:color="auto"/>
        <w:right w:val="none" w:sz="0" w:space="0" w:color="auto"/>
      </w:divBdr>
    </w:div>
    <w:div w:id="1993370320">
      <w:bodyDiv w:val="1"/>
      <w:marLeft w:val="0"/>
      <w:marRight w:val="0"/>
      <w:marTop w:val="0"/>
      <w:marBottom w:val="0"/>
      <w:divBdr>
        <w:top w:val="none" w:sz="0" w:space="0" w:color="auto"/>
        <w:left w:val="none" w:sz="0" w:space="0" w:color="auto"/>
        <w:bottom w:val="none" w:sz="0" w:space="0" w:color="auto"/>
        <w:right w:val="none" w:sz="0" w:space="0" w:color="auto"/>
      </w:divBdr>
    </w:div>
    <w:div w:id="1996102208">
      <w:bodyDiv w:val="1"/>
      <w:marLeft w:val="0"/>
      <w:marRight w:val="0"/>
      <w:marTop w:val="0"/>
      <w:marBottom w:val="0"/>
      <w:divBdr>
        <w:top w:val="none" w:sz="0" w:space="0" w:color="auto"/>
        <w:left w:val="none" w:sz="0" w:space="0" w:color="auto"/>
        <w:bottom w:val="none" w:sz="0" w:space="0" w:color="auto"/>
        <w:right w:val="none" w:sz="0" w:space="0" w:color="auto"/>
      </w:divBdr>
      <w:divsChild>
        <w:div w:id="69623224">
          <w:marLeft w:val="0"/>
          <w:marRight w:val="0"/>
          <w:marTop w:val="0"/>
          <w:marBottom w:val="0"/>
          <w:divBdr>
            <w:top w:val="none" w:sz="0" w:space="0" w:color="auto"/>
            <w:left w:val="none" w:sz="0" w:space="0" w:color="auto"/>
            <w:bottom w:val="none" w:sz="0" w:space="0" w:color="auto"/>
            <w:right w:val="none" w:sz="0" w:space="0" w:color="auto"/>
          </w:divBdr>
          <w:divsChild>
            <w:div w:id="1342046323">
              <w:marLeft w:val="0"/>
              <w:marRight w:val="0"/>
              <w:marTop w:val="0"/>
              <w:marBottom w:val="0"/>
              <w:divBdr>
                <w:top w:val="none" w:sz="0" w:space="0" w:color="auto"/>
                <w:left w:val="none" w:sz="0" w:space="0" w:color="auto"/>
                <w:bottom w:val="none" w:sz="0" w:space="0" w:color="auto"/>
                <w:right w:val="none" w:sz="0" w:space="0" w:color="auto"/>
              </w:divBdr>
            </w:div>
            <w:div w:id="1319728820">
              <w:marLeft w:val="0"/>
              <w:marRight w:val="0"/>
              <w:marTop w:val="0"/>
              <w:marBottom w:val="0"/>
              <w:divBdr>
                <w:top w:val="none" w:sz="0" w:space="0" w:color="auto"/>
                <w:left w:val="none" w:sz="0" w:space="0" w:color="auto"/>
                <w:bottom w:val="none" w:sz="0" w:space="0" w:color="auto"/>
                <w:right w:val="none" w:sz="0" w:space="0" w:color="auto"/>
              </w:divBdr>
            </w:div>
            <w:div w:id="2021614989">
              <w:marLeft w:val="0"/>
              <w:marRight w:val="0"/>
              <w:marTop w:val="0"/>
              <w:marBottom w:val="0"/>
              <w:divBdr>
                <w:top w:val="none" w:sz="0" w:space="0" w:color="auto"/>
                <w:left w:val="none" w:sz="0" w:space="0" w:color="auto"/>
                <w:bottom w:val="none" w:sz="0" w:space="0" w:color="auto"/>
                <w:right w:val="none" w:sz="0" w:space="0" w:color="auto"/>
              </w:divBdr>
            </w:div>
            <w:div w:id="193690441">
              <w:marLeft w:val="0"/>
              <w:marRight w:val="0"/>
              <w:marTop w:val="0"/>
              <w:marBottom w:val="0"/>
              <w:divBdr>
                <w:top w:val="none" w:sz="0" w:space="0" w:color="auto"/>
                <w:left w:val="none" w:sz="0" w:space="0" w:color="auto"/>
                <w:bottom w:val="none" w:sz="0" w:space="0" w:color="auto"/>
                <w:right w:val="none" w:sz="0" w:space="0" w:color="auto"/>
              </w:divBdr>
            </w:div>
            <w:div w:id="1176965380">
              <w:marLeft w:val="0"/>
              <w:marRight w:val="0"/>
              <w:marTop w:val="0"/>
              <w:marBottom w:val="0"/>
              <w:divBdr>
                <w:top w:val="none" w:sz="0" w:space="0" w:color="auto"/>
                <w:left w:val="none" w:sz="0" w:space="0" w:color="auto"/>
                <w:bottom w:val="none" w:sz="0" w:space="0" w:color="auto"/>
                <w:right w:val="none" w:sz="0" w:space="0" w:color="auto"/>
              </w:divBdr>
            </w:div>
            <w:div w:id="1401947349">
              <w:marLeft w:val="0"/>
              <w:marRight w:val="0"/>
              <w:marTop w:val="0"/>
              <w:marBottom w:val="0"/>
              <w:divBdr>
                <w:top w:val="none" w:sz="0" w:space="0" w:color="auto"/>
                <w:left w:val="none" w:sz="0" w:space="0" w:color="auto"/>
                <w:bottom w:val="none" w:sz="0" w:space="0" w:color="auto"/>
                <w:right w:val="none" w:sz="0" w:space="0" w:color="auto"/>
              </w:divBdr>
            </w:div>
            <w:div w:id="1715808647">
              <w:marLeft w:val="0"/>
              <w:marRight w:val="0"/>
              <w:marTop w:val="0"/>
              <w:marBottom w:val="0"/>
              <w:divBdr>
                <w:top w:val="none" w:sz="0" w:space="0" w:color="auto"/>
                <w:left w:val="none" w:sz="0" w:space="0" w:color="auto"/>
                <w:bottom w:val="none" w:sz="0" w:space="0" w:color="auto"/>
                <w:right w:val="none" w:sz="0" w:space="0" w:color="auto"/>
              </w:divBdr>
            </w:div>
            <w:div w:id="1143691952">
              <w:marLeft w:val="0"/>
              <w:marRight w:val="0"/>
              <w:marTop w:val="0"/>
              <w:marBottom w:val="0"/>
              <w:divBdr>
                <w:top w:val="none" w:sz="0" w:space="0" w:color="auto"/>
                <w:left w:val="none" w:sz="0" w:space="0" w:color="auto"/>
                <w:bottom w:val="none" w:sz="0" w:space="0" w:color="auto"/>
                <w:right w:val="none" w:sz="0" w:space="0" w:color="auto"/>
              </w:divBdr>
            </w:div>
            <w:div w:id="967249144">
              <w:marLeft w:val="0"/>
              <w:marRight w:val="0"/>
              <w:marTop w:val="0"/>
              <w:marBottom w:val="0"/>
              <w:divBdr>
                <w:top w:val="none" w:sz="0" w:space="0" w:color="auto"/>
                <w:left w:val="none" w:sz="0" w:space="0" w:color="auto"/>
                <w:bottom w:val="none" w:sz="0" w:space="0" w:color="auto"/>
                <w:right w:val="none" w:sz="0" w:space="0" w:color="auto"/>
              </w:divBdr>
            </w:div>
            <w:div w:id="311719208">
              <w:marLeft w:val="0"/>
              <w:marRight w:val="0"/>
              <w:marTop w:val="0"/>
              <w:marBottom w:val="0"/>
              <w:divBdr>
                <w:top w:val="none" w:sz="0" w:space="0" w:color="auto"/>
                <w:left w:val="none" w:sz="0" w:space="0" w:color="auto"/>
                <w:bottom w:val="none" w:sz="0" w:space="0" w:color="auto"/>
                <w:right w:val="none" w:sz="0" w:space="0" w:color="auto"/>
              </w:divBdr>
            </w:div>
            <w:div w:id="561410122">
              <w:marLeft w:val="0"/>
              <w:marRight w:val="0"/>
              <w:marTop w:val="0"/>
              <w:marBottom w:val="0"/>
              <w:divBdr>
                <w:top w:val="none" w:sz="0" w:space="0" w:color="auto"/>
                <w:left w:val="none" w:sz="0" w:space="0" w:color="auto"/>
                <w:bottom w:val="none" w:sz="0" w:space="0" w:color="auto"/>
                <w:right w:val="none" w:sz="0" w:space="0" w:color="auto"/>
              </w:divBdr>
            </w:div>
            <w:div w:id="1578247249">
              <w:marLeft w:val="0"/>
              <w:marRight w:val="0"/>
              <w:marTop w:val="0"/>
              <w:marBottom w:val="0"/>
              <w:divBdr>
                <w:top w:val="none" w:sz="0" w:space="0" w:color="auto"/>
                <w:left w:val="none" w:sz="0" w:space="0" w:color="auto"/>
                <w:bottom w:val="none" w:sz="0" w:space="0" w:color="auto"/>
                <w:right w:val="none" w:sz="0" w:space="0" w:color="auto"/>
              </w:divBdr>
            </w:div>
            <w:div w:id="1097678865">
              <w:marLeft w:val="0"/>
              <w:marRight w:val="0"/>
              <w:marTop w:val="0"/>
              <w:marBottom w:val="0"/>
              <w:divBdr>
                <w:top w:val="none" w:sz="0" w:space="0" w:color="auto"/>
                <w:left w:val="none" w:sz="0" w:space="0" w:color="auto"/>
                <w:bottom w:val="none" w:sz="0" w:space="0" w:color="auto"/>
                <w:right w:val="none" w:sz="0" w:space="0" w:color="auto"/>
              </w:divBdr>
            </w:div>
            <w:div w:id="1692605353">
              <w:marLeft w:val="0"/>
              <w:marRight w:val="0"/>
              <w:marTop w:val="0"/>
              <w:marBottom w:val="0"/>
              <w:divBdr>
                <w:top w:val="none" w:sz="0" w:space="0" w:color="auto"/>
                <w:left w:val="none" w:sz="0" w:space="0" w:color="auto"/>
                <w:bottom w:val="none" w:sz="0" w:space="0" w:color="auto"/>
                <w:right w:val="none" w:sz="0" w:space="0" w:color="auto"/>
              </w:divBdr>
            </w:div>
            <w:div w:id="1064912161">
              <w:marLeft w:val="0"/>
              <w:marRight w:val="0"/>
              <w:marTop w:val="0"/>
              <w:marBottom w:val="0"/>
              <w:divBdr>
                <w:top w:val="none" w:sz="0" w:space="0" w:color="auto"/>
                <w:left w:val="none" w:sz="0" w:space="0" w:color="auto"/>
                <w:bottom w:val="none" w:sz="0" w:space="0" w:color="auto"/>
                <w:right w:val="none" w:sz="0" w:space="0" w:color="auto"/>
              </w:divBdr>
            </w:div>
            <w:div w:id="681669529">
              <w:marLeft w:val="0"/>
              <w:marRight w:val="0"/>
              <w:marTop w:val="0"/>
              <w:marBottom w:val="0"/>
              <w:divBdr>
                <w:top w:val="none" w:sz="0" w:space="0" w:color="auto"/>
                <w:left w:val="none" w:sz="0" w:space="0" w:color="auto"/>
                <w:bottom w:val="none" w:sz="0" w:space="0" w:color="auto"/>
                <w:right w:val="none" w:sz="0" w:space="0" w:color="auto"/>
              </w:divBdr>
            </w:div>
            <w:div w:id="1434014937">
              <w:marLeft w:val="0"/>
              <w:marRight w:val="0"/>
              <w:marTop w:val="0"/>
              <w:marBottom w:val="0"/>
              <w:divBdr>
                <w:top w:val="none" w:sz="0" w:space="0" w:color="auto"/>
                <w:left w:val="none" w:sz="0" w:space="0" w:color="auto"/>
                <w:bottom w:val="none" w:sz="0" w:space="0" w:color="auto"/>
                <w:right w:val="none" w:sz="0" w:space="0" w:color="auto"/>
              </w:divBdr>
            </w:div>
            <w:div w:id="864638548">
              <w:marLeft w:val="0"/>
              <w:marRight w:val="0"/>
              <w:marTop w:val="0"/>
              <w:marBottom w:val="0"/>
              <w:divBdr>
                <w:top w:val="none" w:sz="0" w:space="0" w:color="auto"/>
                <w:left w:val="none" w:sz="0" w:space="0" w:color="auto"/>
                <w:bottom w:val="none" w:sz="0" w:space="0" w:color="auto"/>
                <w:right w:val="none" w:sz="0" w:space="0" w:color="auto"/>
              </w:divBdr>
            </w:div>
            <w:div w:id="156848565">
              <w:marLeft w:val="0"/>
              <w:marRight w:val="0"/>
              <w:marTop w:val="0"/>
              <w:marBottom w:val="0"/>
              <w:divBdr>
                <w:top w:val="none" w:sz="0" w:space="0" w:color="auto"/>
                <w:left w:val="none" w:sz="0" w:space="0" w:color="auto"/>
                <w:bottom w:val="none" w:sz="0" w:space="0" w:color="auto"/>
                <w:right w:val="none" w:sz="0" w:space="0" w:color="auto"/>
              </w:divBdr>
            </w:div>
            <w:div w:id="467940355">
              <w:marLeft w:val="0"/>
              <w:marRight w:val="0"/>
              <w:marTop w:val="0"/>
              <w:marBottom w:val="0"/>
              <w:divBdr>
                <w:top w:val="none" w:sz="0" w:space="0" w:color="auto"/>
                <w:left w:val="none" w:sz="0" w:space="0" w:color="auto"/>
                <w:bottom w:val="none" w:sz="0" w:space="0" w:color="auto"/>
                <w:right w:val="none" w:sz="0" w:space="0" w:color="auto"/>
              </w:divBdr>
            </w:div>
            <w:div w:id="1994017123">
              <w:marLeft w:val="0"/>
              <w:marRight w:val="0"/>
              <w:marTop w:val="0"/>
              <w:marBottom w:val="0"/>
              <w:divBdr>
                <w:top w:val="none" w:sz="0" w:space="0" w:color="auto"/>
                <w:left w:val="none" w:sz="0" w:space="0" w:color="auto"/>
                <w:bottom w:val="none" w:sz="0" w:space="0" w:color="auto"/>
                <w:right w:val="none" w:sz="0" w:space="0" w:color="auto"/>
              </w:divBdr>
            </w:div>
            <w:div w:id="1829638239">
              <w:marLeft w:val="0"/>
              <w:marRight w:val="0"/>
              <w:marTop w:val="0"/>
              <w:marBottom w:val="0"/>
              <w:divBdr>
                <w:top w:val="none" w:sz="0" w:space="0" w:color="auto"/>
                <w:left w:val="none" w:sz="0" w:space="0" w:color="auto"/>
                <w:bottom w:val="none" w:sz="0" w:space="0" w:color="auto"/>
                <w:right w:val="none" w:sz="0" w:space="0" w:color="auto"/>
              </w:divBdr>
            </w:div>
            <w:div w:id="677385252">
              <w:marLeft w:val="0"/>
              <w:marRight w:val="0"/>
              <w:marTop w:val="0"/>
              <w:marBottom w:val="0"/>
              <w:divBdr>
                <w:top w:val="none" w:sz="0" w:space="0" w:color="auto"/>
                <w:left w:val="none" w:sz="0" w:space="0" w:color="auto"/>
                <w:bottom w:val="none" w:sz="0" w:space="0" w:color="auto"/>
                <w:right w:val="none" w:sz="0" w:space="0" w:color="auto"/>
              </w:divBdr>
            </w:div>
            <w:div w:id="799569999">
              <w:marLeft w:val="0"/>
              <w:marRight w:val="0"/>
              <w:marTop w:val="0"/>
              <w:marBottom w:val="0"/>
              <w:divBdr>
                <w:top w:val="none" w:sz="0" w:space="0" w:color="auto"/>
                <w:left w:val="none" w:sz="0" w:space="0" w:color="auto"/>
                <w:bottom w:val="none" w:sz="0" w:space="0" w:color="auto"/>
                <w:right w:val="none" w:sz="0" w:space="0" w:color="auto"/>
              </w:divBdr>
            </w:div>
            <w:div w:id="478499328">
              <w:marLeft w:val="0"/>
              <w:marRight w:val="0"/>
              <w:marTop w:val="0"/>
              <w:marBottom w:val="0"/>
              <w:divBdr>
                <w:top w:val="none" w:sz="0" w:space="0" w:color="auto"/>
                <w:left w:val="none" w:sz="0" w:space="0" w:color="auto"/>
                <w:bottom w:val="none" w:sz="0" w:space="0" w:color="auto"/>
                <w:right w:val="none" w:sz="0" w:space="0" w:color="auto"/>
              </w:divBdr>
            </w:div>
            <w:div w:id="1642156384">
              <w:marLeft w:val="0"/>
              <w:marRight w:val="0"/>
              <w:marTop w:val="0"/>
              <w:marBottom w:val="0"/>
              <w:divBdr>
                <w:top w:val="none" w:sz="0" w:space="0" w:color="auto"/>
                <w:left w:val="none" w:sz="0" w:space="0" w:color="auto"/>
                <w:bottom w:val="none" w:sz="0" w:space="0" w:color="auto"/>
                <w:right w:val="none" w:sz="0" w:space="0" w:color="auto"/>
              </w:divBdr>
            </w:div>
            <w:div w:id="1983853188">
              <w:marLeft w:val="0"/>
              <w:marRight w:val="0"/>
              <w:marTop w:val="0"/>
              <w:marBottom w:val="0"/>
              <w:divBdr>
                <w:top w:val="none" w:sz="0" w:space="0" w:color="auto"/>
                <w:left w:val="none" w:sz="0" w:space="0" w:color="auto"/>
                <w:bottom w:val="none" w:sz="0" w:space="0" w:color="auto"/>
                <w:right w:val="none" w:sz="0" w:space="0" w:color="auto"/>
              </w:divBdr>
            </w:div>
            <w:div w:id="403534043">
              <w:marLeft w:val="0"/>
              <w:marRight w:val="0"/>
              <w:marTop w:val="0"/>
              <w:marBottom w:val="0"/>
              <w:divBdr>
                <w:top w:val="none" w:sz="0" w:space="0" w:color="auto"/>
                <w:left w:val="none" w:sz="0" w:space="0" w:color="auto"/>
                <w:bottom w:val="none" w:sz="0" w:space="0" w:color="auto"/>
                <w:right w:val="none" w:sz="0" w:space="0" w:color="auto"/>
              </w:divBdr>
            </w:div>
            <w:div w:id="518469434">
              <w:marLeft w:val="0"/>
              <w:marRight w:val="0"/>
              <w:marTop w:val="0"/>
              <w:marBottom w:val="0"/>
              <w:divBdr>
                <w:top w:val="none" w:sz="0" w:space="0" w:color="auto"/>
                <w:left w:val="none" w:sz="0" w:space="0" w:color="auto"/>
                <w:bottom w:val="none" w:sz="0" w:space="0" w:color="auto"/>
                <w:right w:val="none" w:sz="0" w:space="0" w:color="auto"/>
              </w:divBdr>
            </w:div>
            <w:div w:id="943877649">
              <w:marLeft w:val="0"/>
              <w:marRight w:val="0"/>
              <w:marTop w:val="0"/>
              <w:marBottom w:val="0"/>
              <w:divBdr>
                <w:top w:val="none" w:sz="0" w:space="0" w:color="auto"/>
                <w:left w:val="none" w:sz="0" w:space="0" w:color="auto"/>
                <w:bottom w:val="none" w:sz="0" w:space="0" w:color="auto"/>
                <w:right w:val="none" w:sz="0" w:space="0" w:color="auto"/>
              </w:divBdr>
            </w:div>
            <w:div w:id="724255067">
              <w:marLeft w:val="0"/>
              <w:marRight w:val="0"/>
              <w:marTop w:val="0"/>
              <w:marBottom w:val="0"/>
              <w:divBdr>
                <w:top w:val="none" w:sz="0" w:space="0" w:color="auto"/>
                <w:left w:val="none" w:sz="0" w:space="0" w:color="auto"/>
                <w:bottom w:val="none" w:sz="0" w:space="0" w:color="auto"/>
                <w:right w:val="none" w:sz="0" w:space="0" w:color="auto"/>
              </w:divBdr>
            </w:div>
            <w:div w:id="1326204604">
              <w:marLeft w:val="0"/>
              <w:marRight w:val="0"/>
              <w:marTop w:val="0"/>
              <w:marBottom w:val="0"/>
              <w:divBdr>
                <w:top w:val="none" w:sz="0" w:space="0" w:color="auto"/>
                <w:left w:val="none" w:sz="0" w:space="0" w:color="auto"/>
                <w:bottom w:val="none" w:sz="0" w:space="0" w:color="auto"/>
                <w:right w:val="none" w:sz="0" w:space="0" w:color="auto"/>
              </w:divBdr>
            </w:div>
            <w:div w:id="970406326">
              <w:marLeft w:val="0"/>
              <w:marRight w:val="0"/>
              <w:marTop w:val="0"/>
              <w:marBottom w:val="0"/>
              <w:divBdr>
                <w:top w:val="none" w:sz="0" w:space="0" w:color="auto"/>
                <w:left w:val="none" w:sz="0" w:space="0" w:color="auto"/>
                <w:bottom w:val="none" w:sz="0" w:space="0" w:color="auto"/>
                <w:right w:val="none" w:sz="0" w:space="0" w:color="auto"/>
              </w:divBdr>
            </w:div>
            <w:div w:id="284235482">
              <w:marLeft w:val="0"/>
              <w:marRight w:val="0"/>
              <w:marTop w:val="0"/>
              <w:marBottom w:val="0"/>
              <w:divBdr>
                <w:top w:val="none" w:sz="0" w:space="0" w:color="auto"/>
                <w:left w:val="none" w:sz="0" w:space="0" w:color="auto"/>
                <w:bottom w:val="none" w:sz="0" w:space="0" w:color="auto"/>
                <w:right w:val="none" w:sz="0" w:space="0" w:color="auto"/>
              </w:divBdr>
            </w:div>
            <w:div w:id="809329230">
              <w:marLeft w:val="0"/>
              <w:marRight w:val="0"/>
              <w:marTop w:val="0"/>
              <w:marBottom w:val="0"/>
              <w:divBdr>
                <w:top w:val="none" w:sz="0" w:space="0" w:color="auto"/>
                <w:left w:val="none" w:sz="0" w:space="0" w:color="auto"/>
                <w:bottom w:val="none" w:sz="0" w:space="0" w:color="auto"/>
                <w:right w:val="none" w:sz="0" w:space="0" w:color="auto"/>
              </w:divBdr>
            </w:div>
            <w:div w:id="27875277">
              <w:marLeft w:val="0"/>
              <w:marRight w:val="0"/>
              <w:marTop w:val="0"/>
              <w:marBottom w:val="0"/>
              <w:divBdr>
                <w:top w:val="none" w:sz="0" w:space="0" w:color="auto"/>
                <w:left w:val="none" w:sz="0" w:space="0" w:color="auto"/>
                <w:bottom w:val="none" w:sz="0" w:space="0" w:color="auto"/>
                <w:right w:val="none" w:sz="0" w:space="0" w:color="auto"/>
              </w:divBdr>
            </w:div>
            <w:div w:id="1807815379">
              <w:marLeft w:val="0"/>
              <w:marRight w:val="0"/>
              <w:marTop w:val="0"/>
              <w:marBottom w:val="0"/>
              <w:divBdr>
                <w:top w:val="none" w:sz="0" w:space="0" w:color="auto"/>
                <w:left w:val="none" w:sz="0" w:space="0" w:color="auto"/>
                <w:bottom w:val="none" w:sz="0" w:space="0" w:color="auto"/>
                <w:right w:val="none" w:sz="0" w:space="0" w:color="auto"/>
              </w:divBdr>
            </w:div>
            <w:div w:id="977537090">
              <w:marLeft w:val="0"/>
              <w:marRight w:val="0"/>
              <w:marTop w:val="0"/>
              <w:marBottom w:val="0"/>
              <w:divBdr>
                <w:top w:val="none" w:sz="0" w:space="0" w:color="auto"/>
                <w:left w:val="none" w:sz="0" w:space="0" w:color="auto"/>
                <w:bottom w:val="none" w:sz="0" w:space="0" w:color="auto"/>
                <w:right w:val="none" w:sz="0" w:space="0" w:color="auto"/>
              </w:divBdr>
            </w:div>
            <w:div w:id="1217014992">
              <w:marLeft w:val="0"/>
              <w:marRight w:val="0"/>
              <w:marTop w:val="0"/>
              <w:marBottom w:val="0"/>
              <w:divBdr>
                <w:top w:val="none" w:sz="0" w:space="0" w:color="auto"/>
                <w:left w:val="none" w:sz="0" w:space="0" w:color="auto"/>
                <w:bottom w:val="none" w:sz="0" w:space="0" w:color="auto"/>
                <w:right w:val="none" w:sz="0" w:space="0" w:color="auto"/>
              </w:divBdr>
            </w:div>
            <w:div w:id="843130213">
              <w:marLeft w:val="0"/>
              <w:marRight w:val="0"/>
              <w:marTop w:val="0"/>
              <w:marBottom w:val="0"/>
              <w:divBdr>
                <w:top w:val="none" w:sz="0" w:space="0" w:color="auto"/>
                <w:left w:val="none" w:sz="0" w:space="0" w:color="auto"/>
                <w:bottom w:val="none" w:sz="0" w:space="0" w:color="auto"/>
                <w:right w:val="none" w:sz="0" w:space="0" w:color="auto"/>
              </w:divBdr>
            </w:div>
            <w:div w:id="474487442">
              <w:marLeft w:val="0"/>
              <w:marRight w:val="0"/>
              <w:marTop w:val="0"/>
              <w:marBottom w:val="0"/>
              <w:divBdr>
                <w:top w:val="none" w:sz="0" w:space="0" w:color="auto"/>
                <w:left w:val="none" w:sz="0" w:space="0" w:color="auto"/>
                <w:bottom w:val="none" w:sz="0" w:space="0" w:color="auto"/>
                <w:right w:val="none" w:sz="0" w:space="0" w:color="auto"/>
              </w:divBdr>
            </w:div>
            <w:div w:id="1844011819">
              <w:marLeft w:val="0"/>
              <w:marRight w:val="0"/>
              <w:marTop w:val="0"/>
              <w:marBottom w:val="0"/>
              <w:divBdr>
                <w:top w:val="none" w:sz="0" w:space="0" w:color="auto"/>
                <w:left w:val="none" w:sz="0" w:space="0" w:color="auto"/>
                <w:bottom w:val="none" w:sz="0" w:space="0" w:color="auto"/>
                <w:right w:val="none" w:sz="0" w:space="0" w:color="auto"/>
              </w:divBdr>
            </w:div>
            <w:div w:id="337007226">
              <w:marLeft w:val="0"/>
              <w:marRight w:val="0"/>
              <w:marTop w:val="0"/>
              <w:marBottom w:val="0"/>
              <w:divBdr>
                <w:top w:val="none" w:sz="0" w:space="0" w:color="auto"/>
                <w:left w:val="none" w:sz="0" w:space="0" w:color="auto"/>
                <w:bottom w:val="none" w:sz="0" w:space="0" w:color="auto"/>
                <w:right w:val="none" w:sz="0" w:space="0" w:color="auto"/>
              </w:divBdr>
            </w:div>
            <w:div w:id="894005595">
              <w:marLeft w:val="0"/>
              <w:marRight w:val="0"/>
              <w:marTop w:val="0"/>
              <w:marBottom w:val="0"/>
              <w:divBdr>
                <w:top w:val="none" w:sz="0" w:space="0" w:color="auto"/>
                <w:left w:val="none" w:sz="0" w:space="0" w:color="auto"/>
                <w:bottom w:val="none" w:sz="0" w:space="0" w:color="auto"/>
                <w:right w:val="none" w:sz="0" w:space="0" w:color="auto"/>
              </w:divBdr>
            </w:div>
            <w:div w:id="1801462640">
              <w:marLeft w:val="0"/>
              <w:marRight w:val="0"/>
              <w:marTop w:val="0"/>
              <w:marBottom w:val="0"/>
              <w:divBdr>
                <w:top w:val="none" w:sz="0" w:space="0" w:color="auto"/>
                <w:left w:val="none" w:sz="0" w:space="0" w:color="auto"/>
                <w:bottom w:val="none" w:sz="0" w:space="0" w:color="auto"/>
                <w:right w:val="none" w:sz="0" w:space="0" w:color="auto"/>
              </w:divBdr>
            </w:div>
            <w:div w:id="589847506">
              <w:marLeft w:val="0"/>
              <w:marRight w:val="0"/>
              <w:marTop w:val="0"/>
              <w:marBottom w:val="0"/>
              <w:divBdr>
                <w:top w:val="none" w:sz="0" w:space="0" w:color="auto"/>
                <w:left w:val="none" w:sz="0" w:space="0" w:color="auto"/>
                <w:bottom w:val="none" w:sz="0" w:space="0" w:color="auto"/>
                <w:right w:val="none" w:sz="0" w:space="0" w:color="auto"/>
              </w:divBdr>
            </w:div>
            <w:div w:id="632295031">
              <w:marLeft w:val="0"/>
              <w:marRight w:val="0"/>
              <w:marTop w:val="0"/>
              <w:marBottom w:val="0"/>
              <w:divBdr>
                <w:top w:val="none" w:sz="0" w:space="0" w:color="auto"/>
                <w:left w:val="none" w:sz="0" w:space="0" w:color="auto"/>
                <w:bottom w:val="none" w:sz="0" w:space="0" w:color="auto"/>
                <w:right w:val="none" w:sz="0" w:space="0" w:color="auto"/>
              </w:divBdr>
            </w:div>
            <w:div w:id="1695380093">
              <w:marLeft w:val="0"/>
              <w:marRight w:val="0"/>
              <w:marTop w:val="0"/>
              <w:marBottom w:val="0"/>
              <w:divBdr>
                <w:top w:val="none" w:sz="0" w:space="0" w:color="auto"/>
                <w:left w:val="none" w:sz="0" w:space="0" w:color="auto"/>
                <w:bottom w:val="none" w:sz="0" w:space="0" w:color="auto"/>
                <w:right w:val="none" w:sz="0" w:space="0" w:color="auto"/>
              </w:divBdr>
            </w:div>
            <w:div w:id="1292711308">
              <w:marLeft w:val="0"/>
              <w:marRight w:val="0"/>
              <w:marTop w:val="0"/>
              <w:marBottom w:val="0"/>
              <w:divBdr>
                <w:top w:val="none" w:sz="0" w:space="0" w:color="auto"/>
                <w:left w:val="none" w:sz="0" w:space="0" w:color="auto"/>
                <w:bottom w:val="none" w:sz="0" w:space="0" w:color="auto"/>
                <w:right w:val="none" w:sz="0" w:space="0" w:color="auto"/>
              </w:divBdr>
            </w:div>
            <w:div w:id="1699964973">
              <w:marLeft w:val="0"/>
              <w:marRight w:val="0"/>
              <w:marTop w:val="0"/>
              <w:marBottom w:val="0"/>
              <w:divBdr>
                <w:top w:val="none" w:sz="0" w:space="0" w:color="auto"/>
                <w:left w:val="none" w:sz="0" w:space="0" w:color="auto"/>
                <w:bottom w:val="none" w:sz="0" w:space="0" w:color="auto"/>
                <w:right w:val="none" w:sz="0" w:space="0" w:color="auto"/>
              </w:divBdr>
            </w:div>
            <w:div w:id="937909518">
              <w:marLeft w:val="0"/>
              <w:marRight w:val="0"/>
              <w:marTop w:val="0"/>
              <w:marBottom w:val="0"/>
              <w:divBdr>
                <w:top w:val="none" w:sz="0" w:space="0" w:color="auto"/>
                <w:left w:val="none" w:sz="0" w:space="0" w:color="auto"/>
                <w:bottom w:val="none" w:sz="0" w:space="0" w:color="auto"/>
                <w:right w:val="none" w:sz="0" w:space="0" w:color="auto"/>
              </w:divBdr>
            </w:div>
            <w:div w:id="2054575128">
              <w:marLeft w:val="0"/>
              <w:marRight w:val="0"/>
              <w:marTop w:val="0"/>
              <w:marBottom w:val="0"/>
              <w:divBdr>
                <w:top w:val="none" w:sz="0" w:space="0" w:color="auto"/>
                <w:left w:val="none" w:sz="0" w:space="0" w:color="auto"/>
                <w:bottom w:val="none" w:sz="0" w:space="0" w:color="auto"/>
                <w:right w:val="none" w:sz="0" w:space="0" w:color="auto"/>
              </w:divBdr>
            </w:div>
            <w:div w:id="785854107">
              <w:marLeft w:val="0"/>
              <w:marRight w:val="0"/>
              <w:marTop w:val="0"/>
              <w:marBottom w:val="0"/>
              <w:divBdr>
                <w:top w:val="none" w:sz="0" w:space="0" w:color="auto"/>
                <w:left w:val="none" w:sz="0" w:space="0" w:color="auto"/>
                <w:bottom w:val="none" w:sz="0" w:space="0" w:color="auto"/>
                <w:right w:val="none" w:sz="0" w:space="0" w:color="auto"/>
              </w:divBdr>
            </w:div>
            <w:div w:id="2050497015">
              <w:marLeft w:val="0"/>
              <w:marRight w:val="0"/>
              <w:marTop w:val="0"/>
              <w:marBottom w:val="0"/>
              <w:divBdr>
                <w:top w:val="none" w:sz="0" w:space="0" w:color="auto"/>
                <w:left w:val="none" w:sz="0" w:space="0" w:color="auto"/>
                <w:bottom w:val="none" w:sz="0" w:space="0" w:color="auto"/>
                <w:right w:val="none" w:sz="0" w:space="0" w:color="auto"/>
              </w:divBdr>
            </w:div>
            <w:div w:id="717705222">
              <w:marLeft w:val="0"/>
              <w:marRight w:val="0"/>
              <w:marTop w:val="0"/>
              <w:marBottom w:val="0"/>
              <w:divBdr>
                <w:top w:val="none" w:sz="0" w:space="0" w:color="auto"/>
                <w:left w:val="none" w:sz="0" w:space="0" w:color="auto"/>
                <w:bottom w:val="none" w:sz="0" w:space="0" w:color="auto"/>
                <w:right w:val="none" w:sz="0" w:space="0" w:color="auto"/>
              </w:divBdr>
            </w:div>
            <w:div w:id="328799296">
              <w:marLeft w:val="0"/>
              <w:marRight w:val="0"/>
              <w:marTop w:val="0"/>
              <w:marBottom w:val="0"/>
              <w:divBdr>
                <w:top w:val="none" w:sz="0" w:space="0" w:color="auto"/>
                <w:left w:val="none" w:sz="0" w:space="0" w:color="auto"/>
                <w:bottom w:val="none" w:sz="0" w:space="0" w:color="auto"/>
                <w:right w:val="none" w:sz="0" w:space="0" w:color="auto"/>
              </w:divBdr>
            </w:div>
            <w:div w:id="1509981744">
              <w:marLeft w:val="0"/>
              <w:marRight w:val="0"/>
              <w:marTop w:val="0"/>
              <w:marBottom w:val="0"/>
              <w:divBdr>
                <w:top w:val="none" w:sz="0" w:space="0" w:color="auto"/>
                <w:left w:val="none" w:sz="0" w:space="0" w:color="auto"/>
                <w:bottom w:val="none" w:sz="0" w:space="0" w:color="auto"/>
                <w:right w:val="none" w:sz="0" w:space="0" w:color="auto"/>
              </w:divBdr>
            </w:div>
            <w:div w:id="463501458">
              <w:marLeft w:val="0"/>
              <w:marRight w:val="0"/>
              <w:marTop w:val="0"/>
              <w:marBottom w:val="0"/>
              <w:divBdr>
                <w:top w:val="none" w:sz="0" w:space="0" w:color="auto"/>
                <w:left w:val="none" w:sz="0" w:space="0" w:color="auto"/>
                <w:bottom w:val="none" w:sz="0" w:space="0" w:color="auto"/>
                <w:right w:val="none" w:sz="0" w:space="0" w:color="auto"/>
              </w:divBdr>
            </w:div>
            <w:div w:id="557476284">
              <w:marLeft w:val="0"/>
              <w:marRight w:val="0"/>
              <w:marTop w:val="0"/>
              <w:marBottom w:val="0"/>
              <w:divBdr>
                <w:top w:val="none" w:sz="0" w:space="0" w:color="auto"/>
                <w:left w:val="none" w:sz="0" w:space="0" w:color="auto"/>
                <w:bottom w:val="none" w:sz="0" w:space="0" w:color="auto"/>
                <w:right w:val="none" w:sz="0" w:space="0" w:color="auto"/>
              </w:divBdr>
            </w:div>
            <w:div w:id="2138406132">
              <w:marLeft w:val="0"/>
              <w:marRight w:val="0"/>
              <w:marTop w:val="0"/>
              <w:marBottom w:val="0"/>
              <w:divBdr>
                <w:top w:val="none" w:sz="0" w:space="0" w:color="auto"/>
                <w:left w:val="none" w:sz="0" w:space="0" w:color="auto"/>
                <w:bottom w:val="none" w:sz="0" w:space="0" w:color="auto"/>
                <w:right w:val="none" w:sz="0" w:space="0" w:color="auto"/>
              </w:divBdr>
            </w:div>
            <w:div w:id="1076780369">
              <w:marLeft w:val="0"/>
              <w:marRight w:val="0"/>
              <w:marTop w:val="0"/>
              <w:marBottom w:val="0"/>
              <w:divBdr>
                <w:top w:val="none" w:sz="0" w:space="0" w:color="auto"/>
                <w:left w:val="none" w:sz="0" w:space="0" w:color="auto"/>
                <w:bottom w:val="none" w:sz="0" w:space="0" w:color="auto"/>
                <w:right w:val="none" w:sz="0" w:space="0" w:color="auto"/>
              </w:divBdr>
            </w:div>
            <w:div w:id="90472058">
              <w:marLeft w:val="0"/>
              <w:marRight w:val="0"/>
              <w:marTop w:val="0"/>
              <w:marBottom w:val="0"/>
              <w:divBdr>
                <w:top w:val="none" w:sz="0" w:space="0" w:color="auto"/>
                <w:left w:val="none" w:sz="0" w:space="0" w:color="auto"/>
                <w:bottom w:val="none" w:sz="0" w:space="0" w:color="auto"/>
                <w:right w:val="none" w:sz="0" w:space="0" w:color="auto"/>
              </w:divBdr>
            </w:div>
            <w:div w:id="1128548561">
              <w:marLeft w:val="0"/>
              <w:marRight w:val="0"/>
              <w:marTop w:val="0"/>
              <w:marBottom w:val="0"/>
              <w:divBdr>
                <w:top w:val="none" w:sz="0" w:space="0" w:color="auto"/>
                <w:left w:val="none" w:sz="0" w:space="0" w:color="auto"/>
                <w:bottom w:val="none" w:sz="0" w:space="0" w:color="auto"/>
                <w:right w:val="none" w:sz="0" w:space="0" w:color="auto"/>
              </w:divBdr>
            </w:div>
            <w:div w:id="611283147">
              <w:marLeft w:val="0"/>
              <w:marRight w:val="0"/>
              <w:marTop w:val="0"/>
              <w:marBottom w:val="0"/>
              <w:divBdr>
                <w:top w:val="none" w:sz="0" w:space="0" w:color="auto"/>
                <w:left w:val="none" w:sz="0" w:space="0" w:color="auto"/>
                <w:bottom w:val="none" w:sz="0" w:space="0" w:color="auto"/>
                <w:right w:val="none" w:sz="0" w:space="0" w:color="auto"/>
              </w:divBdr>
            </w:div>
            <w:div w:id="958491487">
              <w:marLeft w:val="0"/>
              <w:marRight w:val="0"/>
              <w:marTop w:val="0"/>
              <w:marBottom w:val="0"/>
              <w:divBdr>
                <w:top w:val="none" w:sz="0" w:space="0" w:color="auto"/>
                <w:left w:val="none" w:sz="0" w:space="0" w:color="auto"/>
                <w:bottom w:val="none" w:sz="0" w:space="0" w:color="auto"/>
                <w:right w:val="none" w:sz="0" w:space="0" w:color="auto"/>
              </w:divBdr>
            </w:div>
            <w:div w:id="1371686395">
              <w:marLeft w:val="0"/>
              <w:marRight w:val="0"/>
              <w:marTop w:val="0"/>
              <w:marBottom w:val="0"/>
              <w:divBdr>
                <w:top w:val="none" w:sz="0" w:space="0" w:color="auto"/>
                <w:left w:val="none" w:sz="0" w:space="0" w:color="auto"/>
                <w:bottom w:val="none" w:sz="0" w:space="0" w:color="auto"/>
                <w:right w:val="none" w:sz="0" w:space="0" w:color="auto"/>
              </w:divBdr>
            </w:div>
            <w:div w:id="1488665904">
              <w:marLeft w:val="0"/>
              <w:marRight w:val="0"/>
              <w:marTop w:val="0"/>
              <w:marBottom w:val="0"/>
              <w:divBdr>
                <w:top w:val="none" w:sz="0" w:space="0" w:color="auto"/>
                <w:left w:val="none" w:sz="0" w:space="0" w:color="auto"/>
                <w:bottom w:val="none" w:sz="0" w:space="0" w:color="auto"/>
                <w:right w:val="none" w:sz="0" w:space="0" w:color="auto"/>
              </w:divBdr>
            </w:div>
            <w:div w:id="1704405119">
              <w:marLeft w:val="0"/>
              <w:marRight w:val="0"/>
              <w:marTop w:val="0"/>
              <w:marBottom w:val="0"/>
              <w:divBdr>
                <w:top w:val="none" w:sz="0" w:space="0" w:color="auto"/>
                <w:left w:val="none" w:sz="0" w:space="0" w:color="auto"/>
                <w:bottom w:val="none" w:sz="0" w:space="0" w:color="auto"/>
                <w:right w:val="none" w:sz="0" w:space="0" w:color="auto"/>
              </w:divBdr>
            </w:div>
            <w:div w:id="793909542">
              <w:marLeft w:val="0"/>
              <w:marRight w:val="0"/>
              <w:marTop w:val="0"/>
              <w:marBottom w:val="0"/>
              <w:divBdr>
                <w:top w:val="none" w:sz="0" w:space="0" w:color="auto"/>
                <w:left w:val="none" w:sz="0" w:space="0" w:color="auto"/>
                <w:bottom w:val="none" w:sz="0" w:space="0" w:color="auto"/>
                <w:right w:val="none" w:sz="0" w:space="0" w:color="auto"/>
              </w:divBdr>
            </w:div>
            <w:div w:id="1729375795">
              <w:marLeft w:val="0"/>
              <w:marRight w:val="0"/>
              <w:marTop w:val="0"/>
              <w:marBottom w:val="0"/>
              <w:divBdr>
                <w:top w:val="none" w:sz="0" w:space="0" w:color="auto"/>
                <w:left w:val="none" w:sz="0" w:space="0" w:color="auto"/>
                <w:bottom w:val="none" w:sz="0" w:space="0" w:color="auto"/>
                <w:right w:val="none" w:sz="0" w:space="0" w:color="auto"/>
              </w:divBdr>
            </w:div>
            <w:div w:id="1967928261">
              <w:marLeft w:val="0"/>
              <w:marRight w:val="0"/>
              <w:marTop w:val="0"/>
              <w:marBottom w:val="0"/>
              <w:divBdr>
                <w:top w:val="none" w:sz="0" w:space="0" w:color="auto"/>
                <w:left w:val="none" w:sz="0" w:space="0" w:color="auto"/>
                <w:bottom w:val="none" w:sz="0" w:space="0" w:color="auto"/>
                <w:right w:val="none" w:sz="0" w:space="0" w:color="auto"/>
              </w:divBdr>
            </w:div>
            <w:div w:id="770861533">
              <w:marLeft w:val="0"/>
              <w:marRight w:val="0"/>
              <w:marTop w:val="0"/>
              <w:marBottom w:val="0"/>
              <w:divBdr>
                <w:top w:val="none" w:sz="0" w:space="0" w:color="auto"/>
                <w:left w:val="none" w:sz="0" w:space="0" w:color="auto"/>
                <w:bottom w:val="none" w:sz="0" w:space="0" w:color="auto"/>
                <w:right w:val="none" w:sz="0" w:space="0" w:color="auto"/>
              </w:divBdr>
            </w:div>
            <w:div w:id="1907916309">
              <w:marLeft w:val="0"/>
              <w:marRight w:val="0"/>
              <w:marTop w:val="0"/>
              <w:marBottom w:val="0"/>
              <w:divBdr>
                <w:top w:val="none" w:sz="0" w:space="0" w:color="auto"/>
                <w:left w:val="none" w:sz="0" w:space="0" w:color="auto"/>
                <w:bottom w:val="none" w:sz="0" w:space="0" w:color="auto"/>
                <w:right w:val="none" w:sz="0" w:space="0" w:color="auto"/>
              </w:divBdr>
            </w:div>
            <w:div w:id="241571766">
              <w:marLeft w:val="0"/>
              <w:marRight w:val="0"/>
              <w:marTop w:val="0"/>
              <w:marBottom w:val="0"/>
              <w:divBdr>
                <w:top w:val="none" w:sz="0" w:space="0" w:color="auto"/>
                <w:left w:val="none" w:sz="0" w:space="0" w:color="auto"/>
                <w:bottom w:val="none" w:sz="0" w:space="0" w:color="auto"/>
                <w:right w:val="none" w:sz="0" w:space="0" w:color="auto"/>
              </w:divBdr>
            </w:div>
            <w:div w:id="503935809">
              <w:marLeft w:val="0"/>
              <w:marRight w:val="0"/>
              <w:marTop w:val="0"/>
              <w:marBottom w:val="0"/>
              <w:divBdr>
                <w:top w:val="none" w:sz="0" w:space="0" w:color="auto"/>
                <w:left w:val="none" w:sz="0" w:space="0" w:color="auto"/>
                <w:bottom w:val="none" w:sz="0" w:space="0" w:color="auto"/>
                <w:right w:val="none" w:sz="0" w:space="0" w:color="auto"/>
              </w:divBdr>
            </w:div>
            <w:div w:id="816916267">
              <w:marLeft w:val="0"/>
              <w:marRight w:val="0"/>
              <w:marTop w:val="0"/>
              <w:marBottom w:val="0"/>
              <w:divBdr>
                <w:top w:val="none" w:sz="0" w:space="0" w:color="auto"/>
                <w:left w:val="none" w:sz="0" w:space="0" w:color="auto"/>
                <w:bottom w:val="none" w:sz="0" w:space="0" w:color="auto"/>
                <w:right w:val="none" w:sz="0" w:space="0" w:color="auto"/>
              </w:divBdr>
            </w:div>
            <w:div w:id="543250070">
              <w:marLeft w:val="0"/>
              <w:marRight w:val="0"/>
              <w:marTop w:val="0"/>
              <w:marBottom w:val="0"/>
              <w:divBdr>
                <w:top w:val="none" w:sz="0" w:space="0" w:color="auto"/>
                <w:left w:val="none" w:sz="0" w:space="0" w:color="auto"/>
                <w:bottom w:val="none" w:sz="0" w:space="0" w:color="auto"/>
                <w:right w:val="none" w:sz="0" w:space="0" w:color="auto"/>
              </w:divBdr>
            </w:div>
            <w:div w:id="1417480890">
              <w:marLeft w:val="0"/>
              <w:marRight w:val="0"/>
              <w:marTop w:val="0"/>
              <w:marBottom w:val="0"/>
              <w:divBdr>
                <w:top w:val="none" w:sz="0" w:space="0" w:color="auto"/>
                <w:left w:val="none" w:sz="0" w:space="0" w:color="auto"/>
                <w:bottom w:val="none" w:sz="0" w:space="0" w:color="auto"/>
                <w:right w:val="none" w:sz="0" w:space="0" w:color="auto"/>
              </w:divBdr>
            </w:div>
            <w:div w:id="239144882">
              <w:marLeft w:val="0"/>
              <w:marRight w:val="0"/>
              <w:marTop w:val="0"/>
              <w:marBottom w:val="0"/>
              <w:divBdr>
                <w:top w:val="none" w:sz="0" w:space="0" w:color="auto"/>
                <w:left w:val="none" w:sz="0" w:space="0" w:color="auto"/>
                <w:bottom w:val="none" w:sz="0" w:space="0" w:color="auto"/>
                <w:right w:val="none" w:sz="0" w:space="0" w:color="auto"/>
              </w:divBdr>
            </w:div>
            <w:div w:id="960889758">
              <w:marLeft w:val="0"/>
              <w:marRight w:val="0"/>
              <w:marTop w:val="0"/>
              <w:marBottom w:val="0"/>
              <w:divBdr>
                <w:top w:val="none" w:sz="0" w:space="0" w:color="auto"/>
                <w:left w:val="none" w:sz="0" w:space="0" w:color="auto"/>
                <w:bottom w:val="none" w:sz="0" w:space="0" w:color="auto"/>
                <w:right w:val="none" w:sz="0" w:space="0" w:color="auto"/>
              </w:divBdr>
            </w:div>
            <w:div w:id="1243837799">
              <w:marLeft w:val="0"/>
              <w:marRight w:val="0"/>
              <w:marTop w:val="0"/>
              <w:marBottom w:val="0"/>
              <w:divBdr>
                <w:top w:val="none" w:sz="0" w:space="0" w:color="auto"/>
                <w:left w:val="none" w:sz="0" w:space="0" w:color="auto"/>
                <w:bottom w:val="none" w:sz="0" w:space="0" w:color="auto"/>
                <w:right w:val="none" w:sz="0" w:space="0" w:color="auto"/>
              </w:divBdr>
            </w:div>
            <w:div w:id="305162664">
              <w:marLeft w:val="0"/>
              <w:marRight w:val="0"/>
              <w:marTop w:val="0"/>
              <w:marBottom w:val="0"/>
              <w:divBdr>
                <w:top w:val="none" w:sz="0" w:space="0" w:color="auto"/>
                <w:left w:val="none" w:sz="0" w:space="0" w:color="auto"/>
                <w:bottom w:val="none" w:sz="0" w:space="0" w:color="auto"/>
                <w:right w:val="none" w:sz="0" w:space="0" w:color="auto"/>
              </w:divBdr>
            </w:div>
            <w:div w:id="1774398177">
              <w:marLeft w:val="0"/>
              <w:marRight w:val="0"/>
              <w:marTop w:val="0"/>
              <w:marBottom w:val="0"/>
              <w:divBdr>
                <w:top w:val="none" w:sz="0" w:space="0" w:color="auto"/>
                <w:left w:val="none" w:sz="0" w:space="0" w:color="auto"/>
                <w:bottom w:val="none" w:sz="0" w:space="0" w:color="auto"/>
                <w:right w:val="none" w:sz="0" w:space="0" w:color="auto"/>
              </w:divBdr>
            </w:div>
            <w:div w:id="403378726">
              <w:marLeft w:val="0"/>
              <w:marRight w:val="0"/>
              <w:marTop w:val="0"/>
              <w:marBottom w:val="0"/>
              <w:divBdr>
                <w:top w:val="none" w:sz="0" w:space="0" w:color="auto"/>
                <w:left w:val="none" w:sz="0" w:space="0" w:color="auto"/>
                <w:bottom w:val="none" w:sz="0" w:space="0" w:color="auto"/>
                <w:right w:val="none" w:sz="0" w:space="0" w:color="auto"/>
              </w:divBdr>
            </w:div>
            <w:div w:id="1524326225">
              <w:marLeft w:val="0"/>
              <w:marRight w:val="0"/>
              <w:marTop w:val="0"/>
              <w:marBottom w:val="0"/>
              <w:divBdr>
                <w:top w:val="none" w:sz="0" w:space="0" w:color="auto"/>
                <w:left w:val="none" w:sz="0" w:space="0" w:color="auto"/>
                <w:bottom w:val="none" w:sz="0" w:space="0" w:color="auto"/>
                <w:right w:val="none" w:sz="0" w:space="0" w:color="auto"/>
              </w:divBdr>
            </w:div>
            <w:div w:id="1360663981">
              <w:marLeft w:val="0"/>
              <w:marRight w:val="0"/>
              <w:marTop w:val="0"/>
              <w:marBottom w:val="0"/>
              <w:divBdr>
                <w:top w:val="none" w:sz="0" w:space="0" w:color="auto"/>
                <w:left w:val="none" w:sz="0" w:space="0" w:color="auto"/>
                <w:bottom w:val="none" w:sz="0" w:space="0" w:color="auto"/>
                <w:right w:val="none" w:sz="0" w:space="0" w:color="auto"/>
              </w:divBdr>
            </w:div>
            <w:div w:id="492375879">
              <w:marLeft w:val="0"/>
              <w:marRight w:val="0"/>
              <w:marTop w:val="0"/>
              <w:marBottom w:val="0"/>
              <w:divBdr>
                <w:top w:val="none" w:sz="0" w:space="0" w:color="auto"/>
                <w:left w:val="none" w:sz="0" w:space="0" w:color="auto"/>
                <w:bottom w:val="none" w:sz="0" w:space="0" w:color="auto"/>
                <w:right w:val="none" w:sz="0" w:space="0" w:color="auto"/>
              </w:divBdr>
            </w:div>
            <w:div w:id="878665239">
              <w:marLeft w:val="0"/>
              <w:marRight w:val="0"/>
              <w:marTop w:val="0"/>
              <w:marBottom w:val="0"/>
              <w:divBdr>
                <w:top w:val="none" w:sz="0" w:space="0" w:color="auto"/>
                <w:left w:val="none" w:sz="0" w:space="0" w:color="auto"/>
                <w:bottom w:val="none" w:sz="0" w:space="0" w:color="auto"/>
                <w:right w:val="none" w:sz="0" w:space="0" w:color="auto"/>
              </w:divBdr>
            </w:div>
            <w:div w:id="1322849482">
              <w:marLeft w:val="0"/>
              <w:marRight w:val="0"/>
              <w:marTop w:val="0"/>
              <w:marBottom w:val="0"/>
              <w:divBdr>
                <w:top w:val="none" w:sz="0" w:space="0" w:color="auto"/>
                <w:left w:val="none" w:sz="0" w:space="0" w:color="auto"/>
                <w:bottom w:val="none" w:sz="0" w:space="0" w:color="auto"/>
                <w:right w:val="none" w:sz="0" w:space="0" w:color="auto"/>
              </w:divBdr>
            </w:div>
            <w:div w:id="115947559">
              <w:marLeft w:val="0"/>
              <w:marRight w:val="0"/>
              <w:marTop w:val="0"/>
              <w:marBottom w:val="0"/>
              <w:divBdr>
                <w:top w:val="none" w:sz="0" w:space="0" w:color="auto"/>
                <w:left w:val="none" w:sz="0" w:space="0" w:color="auto"/>
                <w:bottom w:val="none" w:sz="0" w:space="0" w:color="auto"/>
                <w:right w:val="none" w:sz="0" w:space="0" w:color="auto"/>
              </w:divBdr>
            </w:div>
            <w:div w:id="1493528176">
              <w:marLeft w:val="0"/>
              <w:marRight w:val="0"/>
              <w:marTop w:val="0"/>
              <w:marBottom w:val="0"/>
              <w:divBdr>
                <w:top w:val="none" w:sz="0" w:space="0" w:color="auto"/>
                <w:left w:val="none" w:sz="0" w:space="0" w:color="auto"/>
                <w:bottom w:val="none" w:sz="0" w:space="0" w:color="auto"/>
                <w:right w:val="none" w:sz="0" w:space="0" w:color="auto"/>
              </w:divBdr>
            </w:div>
            <w:div w:id="1815220292">
              <w:marLeft w:val="0"/>
              <w:marRight w:val="0"/>
              <w:marTop w:val="0"/>
              <w:marBottom w:val="0"/>
              <w:divBdr>
                <w:top w:val="none" w:sz="0" w:space="0" w:color="auto"/>
                <w:left w:val="none" w:sz="0" w:space="0" w:color="auto"/>
                <w:bottom w:val="none" w:sz="0" w:space="0" w:color="auto"/>
                <w:right w:val="none" w:sz="0" w:space="0" w:color="auto"/>
              </w:divBdr>
            </w:div>
            <w:div w:id="467741403">
              <w:marLeft w:val="0"/>
              <w:marRight w:val="0"/>
              <w:marTop w:val="0"/>
              <w:marBottom w:val="0"/>
              <w:divBdr>
                <w:top w:val="none" w:sz="0" w:space="0" w:color="auto"/>
                <w:left w:val="none" w:sz="0" w:space="0" w:color="auto"/>
                <w:bottom w:val="none" w:sz="0" w:space="0" w:color="auto"/>
                <w:right w:val="none" w:sz="0" w:space="0" w:color="auto"/>
              </w:divBdr>
            </w:div>
            <w:div w:id="764619616">
              <w:marLeft w:val="0"/>
              <w:marRight w:val="0"/>
              <w:marTop w:val="0"/>
              <w:marBottom w:val="0"/>
              <w:divBdr>
                <w:top w:val="none" w:sz="0" w:space="0" w:color="auto"/>
                <w:left w:val="none" w:sz="0" w:space="0" w:color="auto"/>
                <w:bottom w:val="none" w:sz="0" w:space="0" w:color="auto"/>
                <w:right w:val="none" w:sz="0" w:space="0" w:color="auto"/>
              </w:divBdr>
            </w:div>
            <w:div w:id="2250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4934">
      <w:bodyDiv w:val="1"/>
      <w:marLeft w:val="0"/>
      <w:marRight w:val="0"/>
      <w:marTop w:val="0"/>
      <w:marBottom w:val="0"/>
      <w:divBdr>
        <w:top w:val="none" w:sz="0" w:space="0" w:color="auto"/>
        <w:left w:val="none" w:sz="0" w:space="0" w:color="auto"/>
        <w:bottom w:val="none" w:sz="0" w:space="0" w:color="auto"/>
        <w:right w:val="none" w:sz="0" w:space="0" w:color="auto"/>
      </w:divBdr>
    </w:div>
    <w:div w:id="2002658776">
      <w:bodyDiv w:val="1"/>
      <w:marLeft w:val="0"/>
      <w:marRight w:val="0"/>
      <w:marTop w:val="0"/>
      <w:marBottom w:val="0"/>
      <w:divBdr>
        <w:top w:val="none" w:sz="0" w:space="0" w:color="auto"/>
        <w:left w:val="none" w:sz="0" w:space="0" w:color="auto"/>
        <w:bottom w:val="none" w:sz="0" w:space="0" w:color="auto"/>
        <w:right w:val="none" w:sz="0" w:space="0" w:color="auto"/>
      </w:divBdr>
    </w:div>
    <w:div w:id="2019848900">
      <w:bodyDiv w:val="1"/>
      <w:marLeft w:val="0"/>
      <w:marRight w:val="0"/>
      <w:marTop w:val="0"/>
      <w:marBottom w:val="0"/>
      <w:divBdr>
        <w:top w:val="none" w:sz="0" w:space="0" w:color="auto"/>
        <w:left w:val="none" w:sz="0" w:space="0" w:color="auto"/>
        <w:bottom w:val="none" w:sz="0" w:space="0" w:color="auto"/>
        <w:right w:val="none" w:sz="0" w:space="0" w:color="auto"/>
      </w:divBdr>
      <w:divsChild>
        <w:div w:id="750126744">
          <w:marLeft w:val="0"/>
          <w:marRight w:val="0"/>
          <w:marTop w:val="0"/>
          <w:marBottom w:val="0"/>
          <w:divBdr>
            <w:top w:val="none" w:sz="0" w:space="0" w:color="auto"/>
            <w:left w:val="none" w:sz="0" w:space="0" w:color="auto"/>
            <w:bottom w:val="none" w:sz="0" w:space="0" w:color="auto"/>
            <w:right w:val="none" w:sz="0" w:space="0" w:color="auto"/>
          </w:divBdr>
          <w:divsChild>
            <w:div w:id="1086849900">
              <w:marLeft w:val="0"/>
              <w:marRight w:val="0"/>
              <w:marTop w:val="0"/>
              <w:marBottom w:val="0"/>
              <w:divBdr>
                <w:top w:val="none" w:sz="0" w:space="0" w:color="auto"/>
                <w:left w:val="none" w:sz="0" w:space="0" w:color="auto"/>
                <w:bottom w:val="none" w:sz="0" w:space="0" w:color="auto"/>
                <w:right w:val="none" w:sz="0" w:space="0" w:color="auto"/>
              </w:divBdr>
            </w:div>
            <w:div w:id="1300456557">
              <w:marLeft w:val="0"/>
              <w:marRight w:val="0"/>
              <w:marTop w:val="0"/>
              <w:marBottom w:val="0"/>
              <w:divBdr>
                <w:top w:val="none" w:sz="0" w:space="0" w:color="auto"/>
                <w:left w:val="none" w:sz="0" w:space="0" w:color="auto"/>
                <w:bottom w:val="none" w:sz="0" w:space="0" w:color="auto"/>
                <w:right w:val="none" w:sz="0" w:space="0" w:color="auto"/>
              </w:divBdr>
            </w:div>
            <w:div w:id="1068844950">
              <w:marLeft w:val="0"/>
              <w:marRight w:val="0"/>
              <w:marTop w:val="0"/>
              <w:marBottom w:val="0"/>
              <w:divBdr>
                <w:top w:val="none" w:sz="0" w:space="0" w:color="auto"/>
                <w:left w:val="none" w:sz="0" w:space="0" w:color="auto"/>
                <w:bottom w:val="none" w:sz="0" w:space="0" w:color="auto"/>
                <w:right w:val="none" w:sz="0" w:space="0" w:color="auto"/>
              </w:divBdr>
            </w:div>
            <w:div w:id="1775514385">
              <w:marLeft w:val="0"/>
              <w:marRight w:val="0"/>
              <w:marTop w:val="0"/>
              <w:marBottom w:val="0"/>
              <w:divBdr>
                <w:top w:val="none" w:sz="0" w:space="0" w:color="auto"/>
                <w:left w:val="none" w:sz="0" w:space="0" w:color="auto"/>
                <w:bottom w:val="none" w:sz="0" w:space="0" w:color="auto"/>
                <w:right w:val="none" w:sz="0" w:space="0" w:color="auto"/>
              </w:divBdr>
            </w:div>
            <w:div w:id="600143069">
              <w:marLeft w:val="0"/>
              <w:marRight w:val="0"/>
              <w:marTop w:val="0"/>
              <w:marBottom w:val="0"/>
              <w:divBdr>
                <w:top w:val="none" w:sz="0" w:space="0" w:color="auto"/>
                <w:left w:val="none" w:sz="0" w:space="0" w:color="auto"/>
                <w:bottom w:val="none" w:sz="0" w:space="0" w:color="auto"/>
                <w:right w:val="none" w:sz="0" w:space="0" w:color="auto"/>
              </w:divBdr>
            </w:div>
            <w:div w:id="1830706723">
              <w:marLeft w:val="0"/>
              <w:marRight w:val="0"/>
              <w:marTop w:val="0"/>
              <w:marBottom w:val="0"/>
              <w:divBdr>
                <w:top w:val="none" w:sz="0" w:space="0" w:color="auto"/>
                <w:left w:val="none" w:sz="0" w:space="0" w:color="auto"/>
                <w:bottom w:val="none" w:sz="0" w:space="0" w:color="auto"/>
                <w:right w:val="none" w:sz="0" w:space="0" w:color="auto"/>
              </w:divBdr>
            </w:div>
            <w:div w:id="11344346">
              <w:marLeft w:val="0"/>
              <w:marRight w:val="0"/>
              <w:marTop w:val="0"/>
              <w:marBottom w:val="0"/>
              <w:divBdr>
                <w:top w:val="none" w:sz="0" w:space="0" w:color="auto"/>
                <w:left w:val="none" w:sz="0" w:space="0" w:color="auto"/>
                <w:bottom w:val="none" w:sz="0" w:space="0" w:color="auto"/>
                <w:right w:val="none" w:sz="0" w:space="0" w:color="auto"/>
              </w:divBdr>
            </w:div>
            <w:div w:id="1304430260">
              <w:marLeft w:val="0"/>
              <w:marRight w:val="0"/>
              <w:marTop w:val="0"/>
              <w:marBottom w:val="0"/>
              <w:divBdr>
                <w:top w:val="none" w:sz="0" w:space="0" w:color="auto"/>
                <w:left w:val="none" w:sz="0" w:space="0" w:color="auto"/>
                <w:bottom w:val="none" w:sz="0" w:space="0" w:color="auto"/>
                <w:right w:val="none" w:sz="0" w:space="0" w:color="auto"/>
              </w:divBdr>
            </w:div>
            <w:div w:id="922564126">
              <w:marLeft w:val="0"/>
              <w:marRight w:val="0"/>
              <w:marTop w:val="0"/>
              <w:marBottom w:val="0"/>
              <w:divBdr>
                <w:top w:val="none" w:sz="0" w:space="0" w:color="auto"/>
                <w:left w:val="none" w:sz="0" w:space="0" w:color="auto"/>
                <w:bottom w:val="none" w:sz="0" w:space="0" w:color="auto"/>
                <w:right w:val="none" w:sz="0" w:space="0" w:color="auto"/>
              </w:divBdr>
            </w:div>
            <w:div w:id="613245366">
              <w:marLeft w:val="0"/>
              <w:marRight w:val="0"/>
              <w:marTop w:val="0"/>
              <w:marBottom w:val="0"/>
              <w:divBdr>
                <w:top w:val="none" w:sz="0" w:space="0" w:color="auto"/>
                <w:left w:val="none" w:sz="0" w:space="0" w:color="auto"/>
                <w:bottom w:val="none" w:sz="0" w:space="0" w:color="auto"/>
                <w:right w:val="none" w:sz="0" w:space="0" w:color="auto"/>
              </w:divBdr>
            </w:div>
            <w:div w:id="503593035">
              <w:marLeft w:val="0"/>
              <w:marRight w:val="0"/>
              <w:marTop w:val="0"/>
              <w:marBottom w:val="0"/>
              <w:divBdr>
                <w:top w:val="none" w:sz="0" w:space="0" w:color="auto"/>
                <w:left w:val="none" w:sz="0" w:space="0" w:color="auto"/>
                <w:bottom w:val="none" w:sz="0" w:space="0" w:color="auto"/>
                <w:right w:val="none" w:sz="0" w:space="0" w:color="auto"/>
              </w:divBdr>
            </w:div>
            <w:div w:id="94634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3711">
      <w:bodyDiv w:val="1"/>
      <w:marLeft w:val="0"/>
      <w:marRight w:val="0"/>
      <w:marTop w:val="0"/>
      <w:marBottom w:val="0"/>
      <w:divBdr>
        <w:top w:val="none" w:sz="0" w:space="0" w:color="auto"/>
        <w:left w:val="none" w:sz="0" w:space="0" w:color="auto"/>
        <w:bottom w:val="none" w:sz="0" w:space="0" w:color="auto"/>
        <w:right w:val="none" w:sz="0" w:space="0" w:color="auto"/>
      </w:divBdr>
      <w:divsChild>
        <w:div w:id="1410617970">
          <w:marLeft w:val="0"/>
          <w:marRight w:val="0"/>
          <w:marTop w:val="0"/>
          <w:marBottom w:val="0"/>
          <w:divBdr>
            <w:top w:val="none" w:sz="0" w:space="0" w:color="auto"/>
            <w:left w:val="none" w:sz="0" w:space="0" w:color="auto"/>
            <w:bottom w:val="none" w:sz="0" w:space="0" w:color="auto"/>
            <w:right w:val="none" w:sz="0" w:space="0" w:color="auto"/>
          </w:divBdr>
          <w:divsChild>
            <w:div w:id="1989816958">
              <w:marLeft w:val="0"/>
              <w:marRight w:val="0"/>
              <w:marTop w:val="0"/>
              <w:marBottom w:val="0"/>
              <w:divBdr>
                <w:top w:val="none" w:sz="0" w:space="0" w:color="auto"/>
                <w:left w:val="none" w:sz="0" w:space="0" w:color="auto"/>
                <w:bottom w:val="none" w:sz="0" w:space="0" w:color="auto"/>
                <w:right w:val="none" w:sz="0" w:space="0" w:color="auto"/>
              </w:divBdr>
            </w:div>
            <w:div w:id="503981141">
              <w:marLeft w:val="0"/>
              <w:marRight w:val="0"/>
              <w:marTop w:val="0"/>
              <w:marBottom w:val="0"/>
              <w:divBdr>
                <w:top w:val="none" w:sz="0" w:space="0" w:color="auto"/>
                <w:left w:val="none" w:sz="0" w:space="0" w:color="auto"/>
                <w:bottom w:val="none" w:sz="0" w:space="0" w:color="auto"/>
                <w:right w:val="none" w:sz="0" w:space="0" w:color="auto"/>
              </w:divBdr>
            </w:div>
            <w:div w:id="1825194855">
              <w:marLeft w:val="0"/>
              <w:marRight w:val="0"/>
              <w:marTop w:val="0"/>
              <w:marBottom w:val="0"/>
              <w:divBdr>
                <w:top w:val="none" w:sz="0" w:space="0" w:color="auto"/>
                <w:left w:val="none" w:sz="0" w:space="0" w:color="auto"/>
                <w:bottom w:val="none" w:sz="0" w:space="0" w:color="auto"/>
                <w:right w:val="none" w:sz="0" w:space="0" w:color="auto"/>
              </w:divBdr>
            </w:div>
            <w:div w:id="1725716795">
              <w:marLeft w:val="0"/>
              <w:marRight w:val="0"/>
              <w:marTop w:val="0"/>
              <w:marBottom w:val="0"/>
              <w:divBdr>
                <w:top w:val="none" w:sz="0" w:space="0" w:color="auto"/>
                <w:left w:val="none" w:sz="0" w:space="0" w:color="auto"/>
                <w:bottom w:val="none" w:sz="0" w:space="0" w:color="auto"/>
                <w:right w:val="none" w:sz="0" w:space="0" w:color="auto"/>
              </w:divBdr>
            </w:div>
            <w:div w:id="1011496402">
              <w:marLeft w:val="0"/>
              <w:marRight w:val="0"/>
              <w:marTop w:val="0"/>
              <w:marBottom w:val="0"/>
              <w:divBdr>
                <w:top w:val="none" w:sz="0" w:space="0" w:color="auto"/>
                <w:left w:val="none" w:sz="0" w:space="0" w:color="auto"/>
                <w:bottom w:val="none" w:sz="0" w:space="0" w:color="auto"/>
                <w:right w:val="none" w:sz="0" w:space="0" w:color="auto"/>
              </w:divBdr>
            </w:div>
            <w:div w:id="1447777048">
              <w:marLeft w:val="0"/>
              <w:marRight w:val="0"/>
              <w:marTop w:val="0"/>
              <w:marBottom w:val="0"/>
              <w:divBdr>
                <w:top w:val="none" w:sz="0" w:space="0" w:color="auto"/>
                <w:left w:val="none" w:sz="0" w:space="0" w:color="auto"/>
                <w:bottom w:val="none" w:sz="0" w:space="0" w:color="auto"/>
                <w:right w:val="none" w:sz="0" w:space="0" w:color="auto"/>
              </w:divBdr>
            </w:div>
            <w:div w:id="1445537377">
              <w:marLeft w:val="0"/>
              <w:marRight w:val="0"/>
              <w:marTop w:val="0"/>
              <w:marBottom w:val="0"/>
              <w:divBdr>
                <w:top w:val="none" w:sz="0" w:space="0" w:color="auto"/>
                <w:left w:val="none" w:sz="0" w:space="0" w:color="auto"/>
                <w:bottom w:val="none" w:sz="0" w:space="0" w:color="auto"/>
                <w:right w:val="none" w:sz="0" w:space="0" w:color="auto"/>
              </w:divBdr>
            </w:div>
            <w:div w:id="2057779730">
              <w:marLeft w:val="0"/>
              <w:marRight w:val="0"/>
              <w:marTop w:val="0"/>
              <w:marBottom w:val="0"/>
              <w:divBdr>
                <w:top w:val="none" w:sz="0" w:space="0" w:color="auto"/>
                <w:left w:val="none" w:sz="0" w:space="0" w:color="auto"/>
                <w:bottom w:val="none" w:sz="0" w:space="0" w:color="auto"/>
                <w:right w:val="none" w:sz="0" w:space="0" w:color="auto"/>
              </w:divBdr>
            </w:div>
            <w:div w:id="1340932805">
              <w:marLeft w:val="0"/>
              <w:marRight w:val="0"/>
              <w:marTop w:val="0"/>
              <w:marBottom w:val="0"/>
              <w:divBdr>
                <w:top w:val="none" w:sz="0" w:space="0" w:color="auto"/>
                <w:left w:val="none" w:sz="0" w:space="0" w:color="auto"/>
                <w:bottom w:val="none" w:sz="0" w:space="0" w:color="auto"/>
                <w:right w:val="none" w:sz="0" w:space="0" w:color="auto"/>
              </w:divBdr>
            </w:div>
            <w:div w:id="1305699961">
              <w:marLeft w:val="0"/>
              <w:marRight w:val="0"/>
              <w:marTop w:val="0"/>
              <w:marBottom w:val="0"/>
              <w:divBdr>
                <w:top w:val="none" w:sz="0" w:space="0" w:color="auto"/>
                <w:left w:val="none" w:sz="0" w:space="0" w:color="auto"/>
                <w:bottom w:val="none" w:sz="0" w:space="0" w:color="auto"/>
                <w:right w:val="none" w:sz="0" w:space="0" w:color="auto"/>
              </w:divBdr>
            </w:div>
            <w:div w:id="1688483027">
              <w:marLeft w:val="0"/>
              <w:marRight w:val="0"/>
              <w:marTop w:val="0"/>
              <w:marBottom w:val="0"/>
              <w:divBdr>
                <w:top w:val="none" w:sz="0" w:space="0" w:color="auto"/>
                <w:left w:val="none" w:sz="0" w:space="0" w:color="auto"/>
                <w:bottom w:val="none" w:sz="0" w:space="0" w:color="auto"/>
                <w:right w:val="none" w:sz="0" w:space="0" w:color="auto"/>
              </w:divBdr>
            </w:div>
            <w:div w:id="175464443">
              <w:marLeft w:val="0"/>
              <w:marRight w:val="0"/>
              <w:marTop w:val="0"/>
              <w:marBottom w:val="0"/>
              <w:divBdr>
                <w:top w:val="none" w:sz="0" w:space="0" w:color="auto"/>
                <w:left w:val="none" w:sz="0" w:space="0" w:color="auto"/>
                <w:bottom w:val="none" w:sz="0" w:space="0" w:color="auto"/>
                <w:right w:val="none" w:sz="0" w:space="0" w:color="auto"/>
              </w:divBdr>
            </w:div>
            <w:div w:id="1172599964">
              <w:marLeft w:val="0"/>
              <w:marRight w:val="0"/>
              <w:marTop w:val="0"/>
              <w:marBottom w:val="0"/>
              <w:divBdr>
                <w:top w:val="none" w:sz="0" w:space="0" w:color="auto"/>
                <w:left w:val="none" w:sz="0" w:space="0" w:color="auto"/>
                <w:bottom w:val="none" w:sz="0" w:space="0" w:color="auto"/>
                <w:right w:val="none" w:sz="0" w:space="0" w:color="auto"/>
              </w:divBdr>
            </w:div>
            <w:div w:id="779958401">
              <w:marLeft w:val="0"/>
              <w:marRight w:val="0"/>
              <w:marTop w:val="0"/>
              <w:marBottom w:val="0"/>
              <w:divBdr>
                <w:top w:val="none" w:sz="0" w:space="0" w:color="auto"/>
                <w:left w:val="none" w:sz="0" w:space="0" w:color="auto"/>
                <w:bottom w:val="none" w:sz="0" w:space="0" w:color="auto"/>
                <w:right w:val="none" w:sz="0" w:space="0" w:color="auto"/>
              </w:divBdr>
            </w:div>
            <w:div w:id="1041784447">
              <w:marLeft w:val="0"/>
              <w:marRight w:val="0"/>
              <w:marTop w:val="0"/>
              <w:marBottom w:val="0"/>
              <w:divBdr>
                <w:top w:val="none" w:sz="0" w:space="0" w:color="auto"/>
                <w:left w:val="none" w:sz="0" w:space="0" w:color="auto"/>
                <w:bottom w:val="none" w:sz="0" w:space="0" w:color="auto"/>
                <w:right w:val="none" w:sz="0" w:space="0" w:color="auto"/>
              </w:divBdr>
            </w:div>
            <w:div w:id="1380855326">
              <w:marLeft w:val="0"/>
              <w:marRight w:val="0"/>
              <w:marTop w:val="0"/>
              <w:marBottom w:val="0"/>
              <w:divBdr>
                <w:top w:val="none" w:sz="0" w:space="0" w:color="auto"/>
                <w:left w:val="none" w:sz="0" w:space="0" w:color="auto"/>
                <w:bottom w:val="none" w:sz="0" w:space="0" w:color="auto"/>
                <w:right w:val="none" w:sz="0" w:space="0" w:color="auto"/>
              </w:divBdr>
            </w:div>
            <w:div w:id="1278298266">
              <w:marLeft w:val="0"/>
              <w:marRight w:val="0"/>
              <w:marTop w:val="0"/>
              <w:marBottom w:val="0"/>
              <w:divBdr>
                <w:top w:val="none" w:sz="0" w:space="0" w:color="auto"/>
                <w:left w:val="none" w:sz="0" w:space="0" w:color="auto"/>
                <w:bottom w:val="none" w:sz="0" w:space="0" w:color="auto"/>
                <w:right w:val="none" w:sz="0" w:space="0" w:color="auto"/>
              </w:divBdr>
            </w:div>
            <w:div w:id="1489860680">
              <w:marLeft w:val="0"/>
              <w:marRight w:val="0"/>
              <w:marTop w:val="0"/>
              <w:marBottom w:val="0"/>
              <w:divBdr>
                <w:top w:val="none" w:sz="0" w:space="0" w:color="auto"/>
                <w:left w:val="none" w:sz="0" w:space="0" w:color="auto"/>
                <w:bottom w:val="none" w:sz="0" w:space="0" w:color="auto"/>
                <w:right w:val="none" w:sz="0" w:space="0" w:color="auto"/>
              </w:divBdr>
            </w:div>
            <w:div w:id="316304002">
              <w:marLeft w:val="0"/>
              <w:marRight w:val="0"/>
              <w:marTop w:val="0"/>
              <w:marBottom w:val="0"/>
              <w:divBdr>
                <w:top w:val="none" w:sz="0" w:space="0" w:color="auto"/>
                <w:left w:val="none" w:sz="0" w:space="0" w:color="auto"/>
                <w:bottom w:val="none" w:sz="0" w:space="0" w:color="auto"/>
                <w:right w:val="none" w:sz="0" w:space="0" w:color="auto"/>
              </w:divBdr>
            </w:div>
            <w:div w:id="932905892">
              <w:marLeft w:val="0"/>
              <w:marRight w:val="0"/>
              <w:marTop w:val="0"/>
              <w:marBottom w:val="0"/>
              <w:divBdr>
                <w:top w:val="none" w:sz="0" w:space="0" w:color="auto"/>
                <w:left w:val="none" w:sz="0" w:space="0" w:color="auto"/>
                <w:bottom w:val="none" w:sz="0" w:space="0" w:color="auto"/>
                <w:right w:val="none" w:sz="0" w:space="0" w:color="auto"/>
              </w:divBdr>
            </w:div>
            <w:div w:id="813134204">
              <w:marLeft w:val="0"/>
              <w:marRight w:val="0"/>
              <w:marTop w:val="0"/>
              <w:marBottom w:val="0"/>
              <w:divBdr>
                <w:top w:val="none" w:sz="0" w:space="0" w:color="auto"/>
                <w:left w:val="none" w:sz="0" w:space="0" w:color="auto"/>
                <w:bottom w:val="none" w:sz="0" w:space="0" w:color="auto"/>
                <w:right w:val="none" w:sz="0" w:space="0" w:color="auto"/>
              </w:divBdr>
            </w:div>
            <w:div w:id="1447499665">
              <w:marLeft w:val="0"/>
              <w:marRight w:val="0"/>
              <w:marTop w:val="0"/>
              <w:marBottom w:val="0"/>
              <w:divBdr>
                <w:top w:val="none" w:sz="0" w:space="0" w:color="auto"/>
                <w:left w:val="none" w:sz="0" w:space="0" w:color="auto"/>
                <w:bottom w:val="none" w:sz="0" w:space="0" w:color="auto"/>
                <w:right w:val="none" w:sz="0" w:space="0" w:color="auto"/>
              </w:divBdr>
            </w:div>
            <w:div w:id="669716391">
              <w:marLeft w:val="0"/>
              <w:marRight w:val="0"/>
              <w:marTop w:val="0"/>
              <w:marBottom w:val="0"/>
              <w:divBdr>
                <w:top w:val="none" w:sz="0" w:space="0" w:color="auto"/>
                <w:left w:val="none" w:sz="0" w:space="0" w:color="auto"/>
                <w:bottom w:val="none" w:sz="0" w:space="0" w:color="auto"/>
                <w:right w:val="none" w:sz="0" w:space="0" w:color="auto"/>
              </w:divBdr>
            </w:div>
            <w:div w:id="49698442">
              <w:marLeft w:val="0"/>
              <w:marRight w:val="0"/>
              <w:marTop w:val="0"/>
              <w:marBottom w:val="0"/>
              <w:divBdr>
                <w:top w:val="none" w:sz="0" w:space="0" w:color="auto"/>
                <w:left w:val="none" w:sz="0" w:space="0" w:color="auto"/>
                <w:bottom w:val="none" w:sz="0" w:space="0" w:color="auto"/>
                <w:right w:val="none" w:sz="0" w:space="0" w:color="auto"/>
              </w:divBdr>
            </w:div>
            <w:div w:id="2099013531">
              <w:marLeft w:val="0"/>
              <w:marRight w:val="0"/>
              <w:marTop w:val="0"/>
              <w:marBottom w:val="0"/>
              <w:divBdr>
                <w:top w:val="none" w:sz="0" w:space="0" w:color="auto"/>
                <w:left w:val="none" w:sz="0" w:space="0" w:color="auto"/>
                <w:bottom w:val="none" w:sz="0" w:space="0" w:color="auto"/>
                <w:right w:val="none" w:sz="0" w:space="0" w:color="auto"/>
              </w:divBdr>
            </w:div>
            <w:div w:id="1046249313">
              <w:marLeft w:val="0"/>
              <w:marRight w:val="0"/>
              <w:marTop w:val="0"/>
              <w:marBottom w:val="0"/>
              <w:divBdr>
                <w:top w:val="none" w:sz="0" w:space="0" w:color="auto"/>
                <w:left w:val="none" w:sz="0" w:space="0" w:color="auto"/>
                <w:bottom w:val="none" w:sz="0" w:space="0" w:color="auto"/>
                <w:right w:val="none" w:sz="0" w:space="0" w:color="auto"/>
              </w:divBdr>
            </w:div>
            <w:div w:id="1441756474">
              <w:marLeft w:val="0"/>
              <w:marRight w:val="0"/>
              <w:marTop w:val="0"/>
              <w:marBottom w:val="0"/>
              <w:divBdr>
                <w:top w:val="none" w:sz="0" w:space="0" w:color="auto"/>
                <w:left w:val="none" w:sz="0" w:space="0" w:color="auto"/>
                <w:bottom w:val="none" w:sz="0" w:space="0" w:color="auto"/>
                <w:right w:val="none" w:sz="0" w:space="0" w:color="auto"/>
              </w:divBdr>
            </w:div>
            <w:div w:id="1803033266">
              <w:marLeft w:val="0"/>
              <w:marRight w:val="0"/>
              <w:marTop w:val="0"/>
              <w:marBottom w:val="0"/>
              <w:divBdr>
                <w:top w:val="none" w:sz="0" w:space="0" w:color="auto"/>
                <w:left w:val="none" w:sz="0" w:space="0" w:color="auto"/>
                <w:bottom w:val="none" w:sz="0" w:space="0" w:color="auto"/>
                <w:right w:val="none" w:sz="0" w:space="0" w:color="auto"/>
              </w:divBdr>
            </w:div>
            <w:div w:id="687223382">
              <w:marLeft w:val="0"/>
              <w:marRight w:val="0"/>
              <w:marTop w:val="0"/>
              <w:marBottom w:val="0"/>
              <w:divBdr>
                <w:top w:val="none" w:sz="0" w:space="0" w:color="auto"/>
                <w:left w:val="none" w:sz="0" w:space="0" w:color="auto"/>
                <w:bottom w:val="none" w:sz="0" w:space="0" w:color="auto"/>
                <w:right w:val="none" w:sz="0" w:space="0" w:color="auto"/>
              </w:divBdr>
            </w:div>
            <w:div w:id="457800286">
              <w:marLeft w:val="0"/>
              <w:marRight w:val="0"/>
              <w:marTop w:val="0"/>
              <w:marBottom w:val="0"/>
              <w:divBdr>
                <w:top w:val="none" w:sz="0" w:space="0" w:color="auto"/>
                <w:left w:val="none" w:sz="0" w:space="0" w:color="auto"/>
                <w:bottom w:val="none" w:sz="0" w:space="0" w:color="auto"/>
                <w:right w:val="none" w:sz="0" w:space="0" w:color="auto"/>
              </w:divBdr>
            </w:div>
            <w:div w:id="51513036">
              <w:marLeft w:val="0"/>
              <w:marRight w:val="0"/>
              <w:marTop w:val="0"/>
              <w:marBottom w:val="0"/>
              <w:divBdr>
                <w:top w:val="none" w:sz="0" w:space="0" w:color="auto"/>
                <w:left w:val="none" w:sz="0" w:space="0" w:color="auto"/>
                <w:bottom w:val="none" w:sz="0" w:space="0" w:color="auto"/>
                <w:right w:val="none" w:sz="0" w:space="0" w:color="auto"/>
              </w:divBdr>
            </w:div>
            <w:div w:id="1549955286">
              <w:marLeft w:val="0"/>
              <w:marRight w:val="0"/>
              <w:marTop w:val="0"/>
              <w:marBottom w:val="0"/>
              <w:divBdr>
                <w:top w:val="none" w:sz="0" w:space="0" w:color="auto"/>
                <w:left w:val="none" w:sz="0" w:space="0" w:color="auto"/>
                <w:bottom w:val="none" w:sz="0" w:space="0" w:color="auto"/>
                <w:right w:val="none" w:sz="0" w:space="0" w:color="auto"/>
              </w:divBdr>
            </w:div>
            <w:div w:id="1539663913">
              <w:marLeft w:val="0"/>
              <w:marRight w:val="0"/>
              <w:marTop w:val="0"/>
              <w:marBottom w:val="0"/>
              <w:divBdr>
                <w:top w:val="none" w:sz="0" w:space="0" w:color="auto"/>
                <w:left w:val="none" w:sz="0" w:space="0" w:color="auto"/>
                <w:bottom w:val="none" w:sz="0" w:space="0" w:color="auto"/>
                <w:right w:val="none" w:sz="0" w:space="0" w:color="auto"/>
              </w:divBdr>
            </w:div>
            <w:div w:id="635256045">
              <w:marLeft w:val="0"/>
              <w:marRight w:val="0"/>
              <w:marTop w:val="0"/>
              <w:marBottom w:val="0"/>
              <w:divBdr>
                <w:top w:val="none" w:sz="0" w:space="0" w:color="auto"/>
                <w:left w:val="none" w:sz="0" w:space="0" w:color="auto"/>
                <w:bottom w:val="none" w:sz="0" w:space="0" w:color="auto"/>
                <w:right w:val="none" w:sz="0" w:space="0" w:color="auto"/>
              </w:divBdr>
            </w:div>
            <w:div w:id="1799760664">
              <w:marLeft w:val="0"/>
              <w:marRight w:val="0"/>
              <w:marTop w:val="0"/>
              <w:marBottom w:val="0"/>
              <w:divBdr>
                <w:top w:val="none" w:sz="0" w:space="0" w:color="auto"/>
                <w:left w:val="none" w:sz="0" w:space="0" w:color="auto"/>
                <w:bottom w:val="none" w:sz="0" w:space="0" w:color="auto"/>
                <w:right w:val="none" w:sz="0" w:space="0" w:color="auto"/>
              </w:divBdr>
            </w:div>
            <w:div w:id="1024356570">
              <w:marLeft w:val="0"/>
              <w:marRight w:val="0"/>
              <w:marTop w:val="0"/>
              <w:marBottom w:val="0"/>
              <w:divBdr>
                <w:top w:val="none" w:sz="0" w:space="0" w:color="auto"/>
                <w:left w:val="none" w:sz="0" w:space="0" w:color="auto"/>
                <w:bottom w:val="none" w:sz="0" w:space="0" w:color="auto"/>
                <w:right w:val="none" w:sz="0" w:space="0" w:color="auto"/>
              </w:divBdr>
            </w:div>
            <w:div w:id="179928737">
              <w:marLeft w:val="0"/>
              <w:marRight w:val="0"/>
              <w:marTop w:val="0"/>
              <w:marBottom w:val="0"/>
              <w:divBdr>
                <w:top w:val="none" w:sz="0" w:space="0" w:color="auto"/>
                <w:left w:val="none" w:sz="0" w:space="0" w:color="auto"/>
                <w:bottom w:val="none" w:sz="0" w:space="0" w:color="auto"/>
                <w:right w:val="none" w:sz="0" w:space="0" w:color="auto"/>
              </w:divBdr>
            </w:div>
            <w:div w:id="231160240">
              <w:marLeft w:val="0"/>
              <w:marRight w:val="0"/>
              <w:marTop w:val="0"/>
              <w:marBottom w:val="0"/>
              <w:divBdr>
                <w:top w:val="none" w:sz="0" w:space="0" w:color="auto"/>
                <w:left w:val="none" w:sz="0" w:space="0" w:color="auto"/>
                <w:bottom w:val="none" w:sz="0" w:space="0" w:color="auto"/>
                <w:right w:val="none" w:sz="0" w:space="0" w:color="auto"/>
              </w:divBdr>
            </w:div>
            <w:div w:id="852845682">
              <w:marLeft w:val="0"/>
              <w:marRight w:val="0"/>
              <w:marTop w:val="0"/>
              <w:marBottom w:val="0"/>
              <w:divBdr>
                <w:top w:val="none" w:sz="0" w:space="0" w:color="auto"/>
                <w:left w:val="none" w:sz="0" w:space="0" w:color="auto"/>
                <w:bottom w:val="none" w:sz="0" w:space="0" w:color="auto"/>
                <w:right w:val="none" w:sz="0" w:space="0" w:color="auto"/>
              </w:divBdr>
            </w:div>
            <w:div w:id="314990336">
              <w:marLeft w:val="0"/>
              <w:marRight w:val="0"/>
              <w:marTop w:val="0"/>
              <w:marBottom w:val="0"/>
              <w:divBdr>
                <w:top w:val="none" w:sz="0" w:space="0" w:color="auto"/>
                <w:left w:val="none" w:sz="0" w:space="0" w:color="auto"/>
                <w:bottom w:val="none" w:sz="0" w:space="0" w:color="auto"/>
                <w:right w:val="none" w:sz="0" w:space="0" w:color="auto"/>
              </w:divBdr>
            </w:div>
            <w:div w:id="527523451">
              <w:marLeft w:val="0"/>
              <w:marRight w:val="0"/>
              <w:marTop w:val="0"/>
              <w:marBottom w:val="0"/>
              <w:divBdr>
                <w:top w:val="none" w:sz="0" w:space="0" w:color="auto"/>
                <w:left w:val="none" w:sz="0" w:space="0" w:color="auto"/>
                <w:bottom w:val="none" w:sz="0" w:space="0" w:color="auto"/>
                <w:right w:val="none" w:sz="0" w:space="0" w:color="auto"/>
              </w:divBdr>
            </w:div>
            <w:div w:id="1123618192">
              <w:marLeft w:val="0"/>
              <w:marRight w:val="0"/>
              <w:marTop w:val="0"/>
              <w:marBottom w:val="0"/>
              <w:divBdr>
                <w:top w:val="none" w:sz="0" w:space="0" w:color="auto"/>
                <w:left w:val="none" w:sz="0" w:space="0" w:color="auto"/>
                <w:bottom w:val="none" w:sz="0" w:space="0" w:color="auto"/>
                <w:right w:val="none" w:sz="0" w:space="0" w:color="auto"/>
              </w:divBdr>
            </w:div>
            <w:div w:id="1209605456">
              <w:marLeft w:val="0"/>
              <w:marRight w:val="0"/>
              <w:marTop w:val="0"/>
              <w:marBottom w:val="0"/>
              <w:divBdr>
                <w:top w:val="none" w:sz="0" w:space="0" w:color="auto"/>
                <w:left w:val="none" w:sz="0" w:space="0" w:color="auto"/>
                <w:bottom w:val="none" w:sz="0" w:space="0" w:color="auto"/>
                <w:right w:val="none" w:sz="0" w:space="0" w:color="auto"/>
              </w:divBdr>
            </w:div>
            <w:div w:id="385876784">
              <w:marLeft w:val="0"/>
              <w:marRight w:val="0"/>
              <w:marTop w:val="0"/>
              <w:marBottom w:val="0"/>
              <w:divBdr>
                <w:top w:val="none" w:sz="0" w:space="0" w:color="auto"/>
                <w:left w:val="none" w:sz="0" w:space="0" w:color="auto"/>
                <w:bottom w:val="none" w:sz="0" w:space="0" w:color="auto"/>
                <w:right w:val="none" w:sz="0" w:space="0" w:color="auto"/>
              </w:divBdr>
            </w:div>
            <w:div w:id="1668247931">
              <w:marLeft w:val="0"/>
              <w:marRight w:val="0"/>
              <w:marTop w:val="0"/>
              <w:marBottom w:val="0"/>
              <w:divBdr>
                <w:top w:val="none" w:sz="0" w:space="0" w:color="auto"/>
                <w:left w:val="none" w:sz="0" w:space="0" w:color="auto"/>
                <w:bottom w:val="none" w:sz="0" w:space="0" w:color="auto"/>
                <w:right w:val="none" w:sz="0" w:space="0" w:color="auto"/>
              </w:divBdr>
            </w:div>
            <w:div w:id="479618504">
              <w:marLeft w:val="0"/>
              <w:marRight w:val="0"/>
              <w:marTop w:val="0"/>
              <w:marBottom w:val="0"/>
              <w:divBdr>
                <w:top w:val="none" w:sz="0" w:space="0" w:color="auto"/>
                <w:left w:val="none" w:sz="0" w:space="0" w:color="auto"/>
                <w:bottom w:val="none" w:sz="0" w:space="0" w:color="auto"/>
                <w:right w:val="none" w:sz="0" w:space="0" w:color="auto"/>
              </w:divBdr>
            </w:div>
            <w:div w:id="1115246624">
              <w:marLeft w:val="0"/>
              <w:marRight w:val="0"/>
              <w:marTop w:val="0"/>
              <w:marBottom w:val="0"/>
              <w:divBdr>
                <w:top w:val="none" w:sz="0" w:space="0" w:color="auto"/>
                <w:left w:val="none" w:sz="0" w:space="0" w:color="auto"/>
                <w:bottom w:val="none" w:sz="0" w:space="0" w:color="auto"/>
                <w:right w:val="none" w:sz="0" w:space="0" w:color="auto"/>
              </w:divBdr>
            </w:div>
            <w:div w:id="86271665">
              <w:marLeft w:val="0"/>
              <w:marRight w:val="0"/>
              <w:marTop w:val="0"/>
              <w:marBottom w:val="0"/>
              <w:divBdr>
                <w:top w:val="none" w:sz="0" w:space="0" w:color="auto"/>
                <w:left w:val="none" w:sz="0" w:space="0" w:color="auto"/>
                <w:bottom w:val="none" w:sz="0" w:space="0" w:color="auto"/>
                <w:right w:val="none" w:sz="0" w:space="0" w:color="auto"/>
              </w:divBdr>
            </w:div>
            <w:div w:id="1217207612">
              <w:marLeft w:val="0"/>
              <w:marRight w:val="0"/>
              <w:marTop w:val="0"/>
              <w:marBottom w:val="0"/>
              <w:divBdr>
                <w:top w:val="none" w:sz="0" w:space="0" w:color="auto"/>
                <w:left w:val="none" w:sz="0" w:space="0" w:color="auto"/>
                <w:bottom w:val="none" w:sz="0" w:space="0" w:color="auto"/>
                <w:right w:val="none" w:sz="0" w:space="0" w:color="auto"/>
              </w:divBdr>
            </w:div>
            <w:div w:id="425885074">
              <w:marLeft w:val="0"/>
              <w:marRight w:val="0"/>
              <w:marTop w:val="0"/>
              <w:marBottom w:val="0"/>
              <w:divBdr>
                <w:top w:val="none" w:sz="0" w:space="0" w:color="auto"/>
                <w:left w:val="none" w:sz="0" w:space="0" w:color="auto"/>
                <w:bottom w:val="none" w:sz="0" w:space="0" w:color="auto"/>
                <w:right w:val="none" w:sz="0" w:space="0" w:color="auto"/>
              </w:divBdr>
            </w:div>
            <w:div w:id="1936402214">
              <w:marLeft w:val="0"/>
              <w:marRight w:val="0"/>
              <w:marTop w:val="0"/>
              <w:marBottom w:val="0"/>
              <w:divBdr>
                <w:top w:val="none" w:sz="0" w:space="0" w:color="auto"/>
                <w:left w:val="none" w:sz="0" w:space="0" w:color="auto"/>
                <w:bottom w:val="none" w:sz="0" w:space="0" w:color="auto"/>
                <w:right w:val="none" w:sz="0" w:space="0" w:color="auto"/>
              </w:divBdr>
            </w:div>
            <w:div w:id="1739208516">
              <w:marLeft w:val="0"/>
              <w:marRight w:val="0"/>
              <w:marTop w:val="0"/>
              <w:marBottom w:val="0"/>
              <w:divBdr>
                <w:top w:val="none" w:sz="0" w:space="0" w:color="auto"/>
                <w:left w:val="none" w:sz="0" w:space="0" w:color="auto"/>
                <w:bottom w:val="none" w:sz="0" w:space="0" w:color="auto"/>
                <w:right w:val="none" w:sz="0" w:space="0" w:color="auto"/>
              </w:divBdr>
            </w:div>
            <w:div w:id="1424037366">
              <w:marLeft w:val="0"/>
              <w:marRight w:val="0"/>
              <w:marTop w:val="0"/>
              <w:marBottom w:val="0"/>
              <w:divBdr>
                <w:top w:val="none" w:sz="0" w:space="0" w:color="auto"/>
                <w:left w:val="none" w:sz="0" w:space="0" w:color="auto"/>
                <w:bottom w:val="none" w:sz="0" w:space="0" w:color="auto"/>
                <w:right w:val="none" w:sz="0" w:space="0" w:color="auto"/>
              </w:divBdr>
            </w:div>
            <w:div w:id="2137330945">
              <w:marLeft w:val="0"/>
              <w:marRight w:val="0"/>
              <w:marTop w:val="0"/>
              <w:marBottom w:val="0"/>
              <w:divBdr>
                <w:top w:val="none" w:sz="0" w:space="0" w:color="auto"/>
                <w:left w:val="none" w:sz="0" w:space="0" w:color="auto"/>
                <w:bottom w:val="none" w:sz="0" w:space="0" w:color="auto"/>
                <w:right w:val="none" w:sz="0" w:space="0" w:color="auto"/>
              </w:divBdr>
            </w:div>
            <w:div w:id="1227911036">
              <w:marLeft w:val="0"/>
              <w:marRight w:val="0"/>
              <w:marTop w:val="0"/>
              <w:marBottom w:val="0"/>
              <w:divBdr>
                <w:top w:val="none" w:sz="0" w:space="0" w:color="auto"/>
                <w:left w:val="none" w:sz="0" w:space="0" w:color="auto"/>
                <w:bottom w:val="none" w:sz="0" w:space="0" w:color="auto"/>
                <w:right w:val="none" w:sz="0" w:space="0" w:color="auto"/>
              </w:divBdr>
            </w:div>
            <w:div w:id="528839757">
              <w:marLeft w:val="0"/>
              <w:marRight w:val="0"/>
              <w:marTop w:val="0"/>
              <w:marBottom w:val="0"/>
              <w:divBdr>
                <w:top w:val="none" w:sz="0" w:space="0" w:color="auto"/>
                <w:left w:val="none" w:sz="0" w:space="0" w:color="auto"/>
                <w:bottom w:val="none" w:sz="0" w:space="0" w:color="auto"/>
                <w:right w:val="none" w:sz="0" w:space="0" w:color="auto"/>
              </w:divBdr>
            </w:div>
            <w:div w:id="1369574720">
              <w:marLeft w:val="0"/>
              <w:marRight w:val="0"/>
              <w:marTop w:val="0"/>
              <w:marBottom w:val="0"/>
              <w:divBdr>
                <w:top w:val="none" w:sz="0" w:space="0" w:color="auto"/>
                <w:left w:val="none" w:sz="0" w:space="0" w:color="auto"/>
                <w:bottom w:val="none" w:sz="0" w:space="0" w:color="auto"/>
                <w:right w:val="none" w:sz="0" w:space="0" w:color="auto"/>
              </w:divBdr>
            </w:div>
            <w:div w:id="1535734642">
              <w:marLeft w:val="0"/>
              <w:marRight w:val="0"/>
              <w:marTop w:val="0"/>
              <w:marBottom w:val="0"/>
              <w:divBdr>
                <w:top w:val="none" w:sz="0" w:space="0" w:color="auto"/>
                <w:left w:val="none" w:sz="0" w:space="0" w:color="auto"/>
                <w:bottom w:val="none" w:sz="0" w:space="0" w:color="auto"/>
                <w:right w:val="none" w:sz="0" w:space="0" w:color="auto"/>
              </w:divBdr>
            </w:div>
            <w:div w:id="115762416">
              <w:marLeft w:val="0"/>
              <w:marRight w:val="0"/>
              <w:marTop w:val="0"/>
              <w:marBottom w:val="0"/>
              <w:divBdr>
                <w:top w:val="none" w:sz="0" w:space="0" w:color="auto"/>
                <w:left w:val="none" w:sz="0" w:space="0" w:color="auto"/>
                <w:bottom w:val="none" w:sz="0" w:space="0" w:color="auto"/>
                <w:right w:val="none" w:sz="0" w:space="0" w:color="auto"/>
              </w:divBdr>
            </w:div>
            <w:div w:id="1680279900">
              <w:marLeft w:val="0"/>
              <w:marRight w:val="0"/>
              <w:marTop w:val="0"/>
              <w:marBottom w:val="0"/>
              <w:divBdr>
                <w:top w:val="none" w:sz="0" w:space="0" w:color="auto"/>
                <w:left w:val="none" w:sz="0" w:space="0" w:color="auto"/>
                <w:bottom w:val="none" w:sz="0" w:space="0" w:color="auto"/>
                <w:right w:val="none" w:sz="0" w:space="0" w:color="auto"/>
              </w:divBdr>
            </w:div>
            <w:div w:id="337772998">
              <w:marLeft w:val="0"/>
              <w:marRight w:val="0"/>
              <w:marTop w:val="0"/>
              <w:marBottom w:val="0"/>
              <w:divBdr>
                <w:top w:val="none" w:sz="0" w:space="0" w:color="auto"/>
                <w:left w:val="none" w:sz="0" w:space="0" w:color="auto"/>
                <w:bottom w:val="none" w:sz="0" w:space="0" w:color="auto"/>
                <w:right w:val="none" w:sz="0" w:space="0" w:color="auto"/>
              </w:divBdr>
            </w:div>
            <w:div w:id="46150002">
              <w:marLeft w:val="0"/>
              <w:marRight w:val="0"/>
              <w:marTop w:val="0"/>
              <w:marBottom w:val="0"/>
              <w:divBdr>
                <w:top w:val="none" w:sz="0" w:space="0" w:color="auto"/>
                <w:left w:val="none" w:sz="0" w:space="0" w:color="auto"/>
                <w:bottom w:val="none" w:sz="0" w:space="0" w:color="auto"/>
                <w:right w:val="none" w:sz="0" w:space="0" w:color="auto"/>
              </w:divBdr>
            </w:div>
            <w:div w:id="125586102">
              <w:marLeft w:val="0"/>
              <w:marRight w:val="0"/>
              <w:marTop w:val="0"/>
              <w:marBottom w:val="0"/>
              <w:divBdr>
                <w:top w:val="none" w:sz="0" w:space="0" w:color="auto"/>
                <w:left w:val="none" w:sz="0" w:space="0" w:color="auto"/>
                <w:bottom w:val="none" w:sz="0" w:space="0" w:color="auto"/>
                <w:right w:val="none" w:sz="0" w:space="0" w:color="auto"/>
              </w:divBdr>
            </w:div>
            <w:div w:id="14825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0168">
      <w:bodyDiv w:val="1"/>
      <w:marLeft w:val="0"/>
      <w:marRight w:val="0"/>
      <w:marTop w:val="0"/>
      <w:marBottom w:val="0"/>
      <w:divBdr>
        <w:top w:val="none" w:sz="0" w:space="0" w:color="auto"/>
        <w:left w:val="none" w:sz="0" w:space="0" w:color="auto"/>
        <w:bottom w:val="none" w:sz="0" w:space="0" w:color="auto"/>
        <w:right w:val="none" w:sz="0" w:space="0" w:color="auto"/>
      </w:divBdr>
      <w:divsChild>
        <w:div w:id="1905530434">
          <w:marLeft w:val="0"/>
          <w:marRight w:val="0"/>
          <w:marTop w:val="0"/>
          <w:marBottom w:val="0"/>
          <w:divBdr>
            <w:top w:val="none" w:sz="0" w:space="0" w:color="auto"/>
            <w:left w:val="none" w:sz="0" w:space="0" w:color="auto"/>
            <w:bottom w:val="none" w:sz="0" w:space="0" w:color="auto"/>
            <w:right w:val="none" w:sz="0" w:space="0" w:color="auto"/>
          </w:divBdr>
          <w:divsChild>
            <w:div w:id="2106877838">
              <w:marLeft w:val="0"/>
              <w:marRight w:val="0"/>
              <w:marTop w:val="0"/>
              <w:marBottom w:val="0"/>
              <w:divBdr>
                <w:top w:val="none" w:sz="0" w:space="0" w:color="auto"/>
                <w:left w:val="none" w:sz="0" w:space="0" w:color="auto"/>
                <w:bottom w:val="none" w:sz="0" w:space="0" w:color="auto"/>
                <w:right w:val="none" w:sz="0" w:space="0" w:color="auto"/>
              </w:divBdr>
            </w:div>
            <w:div w:id="1560094426">
              <w:marLeft w:val="0"/>
              <w:marRight w:val="0"/>
              <w:marTop w:val="0"/>
              <w:marBottom w:val="0"/>
              <w:divBdr>
                <w:top w:val="none" w:sz="0" w:space="0" w:color="auto"/>
                <w:left w:val="none" w:sz="0" w:space="0" w:color="auto"/>
                <w:bottom w:val="none" w:sz="0" w:space="0" w:color="auto"/>
                <w:right w:val="none" w:sz="0" w:space="0" w:color="auto"/>
              </w:divBdr>
            </w:div>
            <w:div w:id="35087143">
              <w:marLeft w:val="0"/>
              <w:marRight w:val="0"/>
              <w:marTop w:val="0"/>
              <w:marBottom w:val="0"/>
              <w:divBdr>
                <w:top w:val="none" w:sz="0" w:space="0" w:color="auto"/>
                <w:left w:val="none" w:sz="0" w:space="0" w:color="auto"/>
                <w:bottom w:val="none" w:sz="0" w:space="0" w:color="auto"/>
                <w:right w:val="none" w:sz="0" w:space="0" w:color="auto"/>
              </w:divBdr>
            </w:div>
            <w:div w:id="1808206981">
              <w:marLeft w:val="0"/>
              <w:marRight w:val="0"/>
              <w:marTop w:val="0"/>
              <w:marBottom w:val="0"/>
              <w:divBdr>
                <w:top w:val="none" w:sz="0" w:space="0" w:color="auto"/>
                <w:left w:val="none" w:sz="0" w:space="0" w:color="auto"/>
                <w:bottom w:val="none" w:sz="0" w:space="0" w:color="auto"/>
                <w:right w:val="none" w:sz="0" w:space="0" w:color="auto"/>
              </w:divBdr>
            </w:div>
            <w:div w:id="1149323498">
              <w:marLeft w:val="0"/>
              <w:marRight w:val="0"/>
              <w:marTop w:val="0"/>
              <w:marBottom w:val="0"/>
              <w:divBdr>
                <w:top w:val="none" w:sz="0" w:space="0" w:color="auto"/>
                <w:left w:val="none" w:sz="0" w:space="0" w:color="auto"/>
                <w:bottom w:val="none" w:sz="0" w:space="0" w:color="auto"/>
                <w:right w:val="none" w:sz="0" w:space="0" w:color="auto"/>
              </w:divBdr>
            </w:div>
            <w:div w:id="1729917408">
              <w:marLeft w:val="0"/>
              <w:marRight w:val="0"/>
              <w:marTop w:val="0"/>
              <w:marBottom w:val="0"/>
              <w:divBdr>
                <w:top w:val="none" w:sz="0" w:space="0" w:color="auto"/>
                <w:left w:val="none" w:sz="0" w:space="0" w:color="auto"/>
                <w:bottom w:val="none" w:sz="0" w:space="0" w:color="auto"/>
                <w:right w:val="none" w:sz="0" w:space="0" w:color="auto"/>
              </w:divBdr>
            </w:div>
            <w:div w:id="1503858699">
              <w:marLeft w:val="0"/>
              <w:marRight w:val="0"/>
              <w:marTop w:val="0"/>
              <w:marBottom w:val="0"/>
              <w:divBdr>
                <w:top w:val="none" w:sz="0" w:space="0" w:color="auto"/>
                <w:left w:val="none" w:sz="0" w:space="0" w:color="auto"/>
                <w:bottom w:val="none" w:sz="0" w:space="0" w:color="auto"/>
                <w:right w:val="none" w:sz="0" w:space="0" w:color="auto"/>
              </w:divBdr>
            </w:div>
            <w:div w:id="299657900">
              <w:marLeft w:val="0"/>
              <w:marRight w:val="0"/>
              <w:marTop w:val="0"/>
              <w:marBottom w:val="0"/>
              <w:divBdr>
                <w:top w:val="none" w:sz="0" w:space="0" w:color="auto"/>
                <w:left w:val="none" w:sz="0" w:space="0" w:color="auto"/>
                <w:bottom w:val="none" w:sz="0" w:space="0" w:color="auto"/>
                <w:right w:val="none" w:sz="0" w:space="0" w:color="auto"/>
              </w:divBdr>
            </w:div>
            <w:div w:id="1708332803">
              <w:marLeft w:val="0"/>
              <w:marRight w:val="0"/>
              <w:marTop w:val="0"/>
              <w:marBottom w:val="0"/>
              <w:divBdr>
                <w:top w:val="none" w:sz="0" w:space="0" w:color="auto"/>
                <w:left w:val="none" w:sz="0" w:space="0" w:color="auto"/>
                <w:bottom w:val="none" w:sz="0" w:space="0" w:color="auto"/>
                <w:right w:val="none" w:sz="0" w:space="0" w:color="auto"/>
              </w:divBdr>
            </w:div>
            <w:div w:id="1320617785">
              <w:marLeft w:val="0"/>
              <w:marRight w:val="0"/>
              <w:marTop w:val="0"/>
              <w:marBottom w:val="0"/>
              <w:divBdr>
                <w:top w:val="none" w:sz="0" w:space="0" w:color="auto"/>
                <w:left w:val="none" w:sz="0" w:space="0" w:color="auto"/>
                <w:bottom w:val="none" w:sz="0" w:space="0" w:color="auto"/>
                <w:right w:val="none" w:sz="0" w:space="0" w:color="auto"/>
              </w:divBdr>
            </w:div>
            <w:div w:id="798960799">
              <w:marLeft w:val="0"/>
              <w:marRight w:val="0"/>
              <w:marTop w:val="0"/>
              <w:marBottom w:val="0"/>
              <w:divBdr>
                <w:top w:val="none" w:sz="0" w:space="0" w:color="auto"/>
                <w:left w:val="none" w:sz="0" w:space="0" w:color="auto"/>
                <w:bottom w:val="none" w:sz="0" w:space="0" w:color="auto"/>
                <w:right w:val="none" w:sz="0" w:space="0" w:color="auto"/>
              </w:divBdr>
            </w:div>
            <w:div w:id="1519463085">
              <w:marLeft w:val="0"/>
              <w:marRight w:val="0"/>
              <w:marTop w:val="0"/>
              <w:marBottom w:val="0"/>
              <w:divBdr>
                <w:top w:val="none" w:sz="0" w:space="0" w:color="auto"/>
                <w:left w:val="none" w:sz="0" w:space="0" w:color="auto"/>
                <w:bottom w:val="none" w:sz="0" w:space="0" w:color="auto"/>
                <w:right w:val="none" w:sz="0" w:space="0" w:color="auto"/>
              </w:divBdr>
            </w:div>
            <w:div w:id="1130395764">
              <w:marLeft w:val="0"/>
              <w:marRight w:val="0"/>
              <w:marTop w:val="0"/>
              <w:marBottom w:val="0"/>
              <w:divBdr>
                <w:top w:val="none" w:sz="0" w:space="0" w:color="auto"/>
                <w:left w:val="none" w:sz="0" w:space="0" w:color="auto"/>
                <w:bottom w:val="none" w:sz="0" w:space="0" w:color="auto"/>
                <w:right w:val="none" w:sz="0" w:space="0" w:color="auto"/>
              </w:divBdr>
            </w:div>
            <w:div w:id="710498589">
              <w:marLeft w:val="0"/>
              <w:marRight w:val="0"/>
              <w:marTop w:val="0"/>
              <w:marBottom w:val="0"/>
              <w:divBdr>
                <w:top w:val="none" w:sz="0" w:space="0" w:color="auto"/>
                <w:left w:val="none" w:sz="0" w:space="0" w:color="auto"/>
                <w:bottom w:val="none" w:sz="0" w:space="0" w:color="auto"/>
                <w:right w:val="none" w:sz="0" w:space="0" w:color="auto"/>
              </w:divBdr>
            </w:div>
            <w:div w:id="1088884436">
              <w:marLeft w:val="0"/>
              <w:marRight w:val="0"/>
              <w:marTop w:val="0"/>
              <w:marBottom w:val="0"/>
              <w:divBdr>
                <w:top w:val="none" w:sz="0" w:space="0" w:color="auto"/>
                <w:left w:val="none" w:sz="0" w:space="0" w:color="auto"/>
                <w:bottom w:val="none" w:sz="0" w:space="0" w:color="auto"/>
                <w:right w:val="none" w:sz="0" w:space="0" w:color="auto"/>
              </w:divBdr>
            </w:div>
            <w:div w:id="1522084269">
              <w:marLeft w:val="0"/>
              <w:marRight w:val="0"/>
              <w:marTop w:val="0"/>
              <w:marBottom w:val="0"/>
              <w:divBdr>
                <w:top w:val="none" w:sz="0" w:space="0" w:color="auto"/>
                <w:left w:val="none" w:sz="0" w:space="0" w:color="auto"/>
                <w:bottom w:val="none" w:sz="0" w:space="0" w:color="auto"/>
                <w:right w:val="none" w:sz="0" w:space="0" w:color="auto"/>
              </w:divBdr>
            </w:div>
            <w:div w:id="1416131274">
              <w:marLeft w:val="0"/>
              <w:marRight w:val="0"/>
              <w:marTop w:val="0"/>
              <w:marBottom w:val="0"/>
              <w:divBdr>
                <w:top w:val="none" w:sz="0" w:space="0" w:color="auto"/>
                <w:left w:val="none" w:sz="0" w:space="0" w:color="auto"/>
                <w:bottom w:val="none" w:sz="0" w:space="0" w:color="auto"/>
                <w:right w:val="none" w:sz="0" w:space="0" w:color="auto"/>
              </w:divBdr>
            </w:div>
            <w:div w:id="1210800443">
              <w:marLeft w:val="0"/>
              <w:marRight w:val="0"/>
              <w:marTop w:val="0"/>
              <w:marBottom w:val="0"/>
              <w:divBdr>
                <w:top w:val="none" w:sz="0" w:space="0" w:color="auto"/>
                <w:left w:val="none" w:sz="0" w:space="0" w:color="auto"/>
                <w:bottom w:val="none" w:sz="0" w:space="0" w:color="auto"/>
                <w:right w:val="none" w:sz="0" w:space="0" w:color="auto"/>
              </w:divBdr>
            </w:div>
            <w:div w:id="1148014888">
              <w:marLeft w:val="0"/>
              <w:marRight w:val="0"/>
              <w:marTop w:val="0"/>
              <w:marBottom w:val="0"/>
              <w:divBdr>
                <w:top w:val="none" w:sz="0" w:space="0" w:color="auto"/>
                <w:left w:val="none" w:sz="0" w:space="0" w:color="auto"/>
                <w:bottom w:val="none" w:sz="0" w:space="0" w:color="auto"/>
                <w:right w:val="none" w:sz="0" w:space="0" w:color="auto"/>
              </w:divBdr>
            </w:div>
            <w:div w:id="2058167061">
              <w:marLeft w:val="0"/>
              <w:marRight w:val="0"/>
              <w:marTop w:val="0"/>
              <w:marBottom w:val="0"/>
              <w:divBdr>
                <w:top w:val="none" w:sz="0" w:space="0" w:color="auto"/>
                <w:left w:val="none" w:sz="0" w:space="0" w:color="auto"/>
                <w:bottom w:val="none" w:sz="0" w:space="0" w:color="auto"/>
                <w:right w:val="none" w:sz="0" w:space="0" w:color="auto"/>
              </w:divBdr>
            </w:div>
            <w:div w:id="1704747666">
              <w:marLeft w:val="0"/>
              <w:marRight w:val="0"/>
              <w:marTop w:val="0"/>
              <w:marBottom w:val="0"/>
              <w:divBdr>
                <w:top w:val="none" w:sz="0" w:space="0" w:color="auto"/>
                <w:left w:val="none" w:sz="0" w:space="0" w:color="auto"/>
                <w:bottom w:val="none" w:sz="0" w:space="0" w:color="auto"/>
                <w:right w:val="none" w:sz="0" w:space="0" w:color="auto"/>
              </w:divBdr>
            </w:div>
            <w:div w:id="7853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8507">
      <w:bodyDiv w:val="1"/>
      <w:marLeft w:val="0"/>
      <w:marRight w:val="0"/>
      <w:marTop w:val="0"/>
      <w:marBottom w:val="0"/>
      <w:divBdr>
        <w:top w:val="none" w:sz="0" w:space="0" w:color="auto"/>
        <w:left w:val="none" w:sz="0" w:space="0" w:color="auto"/>
        <w:bottom w:val="none" w:sz="0" w:space="0" w:color="auto"/>
        <w:right w:val="none" w:sz="0" w:space="0" w:color="auto"/>
      </w:divBdr>
    </w:div>
    <w:div w:id="2040013050">
      <w:bodyDiv w:val="1"/>
      <w:marLeft w:val="0"/>
      <w:marRight w:val="0"/>
      <w:marTop w:val="0"/>
      <w:marBottom w:val="0"/>
      <w:divBdr>
        <w:top w:val="none" w:sz="0" w:space="0" w:color="auto"/>
        <w:left w:val="none" w:sz="0" w:space="0" w:color="auto"/>
        <w:bottom w:val="none" w:sz="0" w:space="0" w:color="auto"/>
        <w:right w:val="none" w:sz="0" w:space="0" w:color="auto"/>
      </w:divBdr>
    </w:div>
    <w:div w:id="2041737170">
      <w:bodyDiv w:val="1"/>
      <w:marLeft w:val="0"/>
      <w:marRight w:val="0"/>
      <w:marTop w:val="0"/>
      <w:marBottom w:val="0"/>
      <w:divBdr>
        <w:top w:val="none" w:sz="0" w:space="0" w:color="auto"/>
        <w:left w:val="none" w:sz="0" w:space="0" w:color="auto"/>
        <w:bottom w:val="none" w:sz="0" w:space="0" w:color="auto"/>
        <w:right w:val="none" w:sz="0" w:space="0" w:color="auto"/>
      </w:divBdr>
    </w:div>
    <w:div w:id="2044359017">
      <w:bodyDiv w:val="1"/>
      <w:marLeft w:val="0"/>
      <w:marRight w:val="0"/>
      <w:marTop w:val="0"/>
      <w:marBottom w:val="0"/>
      <w:divBdr>
        <w:top w:val="none" w:sz="0" w:space="0" w:color="auto"/>
        <w:left w:val="none" w:sz="0" w:space="0" w:color="auto"/>
        <w:bottom w:val="none" w:sz="0" w:space="0" w:color="auto"/>
        <w:right w:val="none" w:sz="0" w:space="0" w:color="auto"/>
      </w:divBdr>
    </w:div>
    <w:div w:id="2047366842">
      <w:bodyDiv w:val="1"/>
      <w:marLeft w:val="0"/>
      <w:marRight w:val="0"/>
      <w:marTop w:val="0"/>
      <w:marBottom w:val="0"/>
      <w:divBdr>
        <w:top w:val="none" w:sz="0" w:space="0" w:color="auto"/>
        <w:left w:val="none" w:sz="0" w:space="0" w:color="auto"/>
        <w:bottom w:val="none" w:sz="0" w:space="0" w:color="auto"/>
        <w:right w:val="none" w:sz="0" w:space="0" w:color="auto"/>
      </w:divBdr>
    </w:div>
    <w:div w:id="2047825124">
      <w:bodyDiv w:val="1"/>
      <w:marLeft w:val="0"/>
      <w:marRight w:val="0"/>
      <w:marTop w:val="0"/>
      <w:marBottom w:val="0"/>
      <w:divBdr>
        <w:top w:val="none" w:sz="0" w:space="0" w:color="auto"/>
        <w:left w:val="none" w:sz="0" w:space="0" w:color="auto"/>
        <w:bottom w:val="none" w:sz="0" w:space="0" w:color="auto"/>
        <w:right w:val="none" w:sz="0" w:space="0" w:color="auto"/>
      </w:divBdr>
      <w:divsChild>
        <w:div w:id="557479113">
          <w:marLeft w:val="0"/>
          <w:marRight w:val="0"/>
          <w:marTop w:val="0"/>
          <w:marBottom w:val="0"/>
          <w:divBdr>
            <w:top w:val="none" w:sz="0" w:space="0" w:color="auto"/>
            <w:left w:val="none" w:sz="0" w:space="0" w:color="auto"/>
            <w:bottom w:val="none" w:sz="0" w:space="0" w:color="auto"/>
            <w:right w:val="none" w:sz="0" w:space="0" w:color="auto"/>
          </w:divBdr>
          <w:divsChild>
            <w:div w:id="592476417">
              <w:marLeft w:val="0"/>
              <w:marRight w:val="0"/>
              <w:marTop w:val="0"/>
              <w:marBottom w:val="0"/>
              <w:divBdr>
                <w:top w:val="none" w:sz="0" w:space="0" w:color="auto"/>
                <w:left w:val="none" w:sz="0" w:space="0" w:color="auto"/>
                <w:bottom w:val="none" w:sz="0" w:space="0" w:color="auto"/>
                <w:right w:val="none" w:sz="0" w:space="0" w:color="auto"/>
              </w:divBdr>
            </w:div>
            <w:div w:id="1168597463">
              <w:marLeft w:val="0"/>
              <w:marRight w:val="0"/>
              <w:marTop w:val="0"/>
              <w:marBottom w:val="0"/>
              <w:divBdr>
                <w:top w:val="none" w:sz="0" w:space="0" w:color="auto"/>
                <w:left w:val="none" w:sz="0" w:space="0" w:color="auto"/>
                <w:bottom w:val="none" w:sz="0" w:space="0" w:color="auto"/>
                <w:right w:val="none" w:sz="0" w:space="0" w:color="auto"/>
              </w:divBdr>
            </w:div>
            <w:div w:id="519050659">
              <w:marLeft w:val="0"/>
              <w:marRight w:val="0"/>
              <w:marTop w:val="0"/>
              <w:marBottom w:val="0"/>
              <w:divBdr>
                <w:top w:val="none" w:sz="0" w:space="0" w:color="auto"/>
                <w:left w:val="none" w:sz="0" w:space="0" w:color="auto"/>
                <w:bottom w:val="none" w:sz="0" w:space="0" w:color="auto"/>
                <w:right w:val="none" w:sz="0" w:space="0" w:color="auto"/>
              </w:divBdr>
            </w:div>
            <w:div w:id="208997316">
              <w:marLeft w:val="0"/>
              <w:marRight w:val="0"/>
              <w:marTop w:val="0"/>
              <w:marBottom w:val="0"/>
              <w:divBdr>
                <w:top w:val="none" w:sz="0" w:space="0" w:color="auto"/>
                <w:left w:val="none" w:sz="0" w:space="0" w:color="auto"/>
                <w:bottom w:val="none" w:sz="0" w:space="0" w:color="auto"/>
                <w:right w:val="none" w:sz="0" w:space="0" w:color="auto"/>
              </w:divBdr>
            </w:div>
            <w:div w:id="1489789691">
              <w:marLeft w:val="0"/>
              <w:marRight w:val="0"/>
              <w:marTop w:val="0"/>
              <w:marBottom w:val="0"/>
              <w:divBdr>
                <w:top w:val="none" w:sz="0" w:space="0" w:color="auto"/>
                <w:left w:val="none" w:sz="0" w:space="0" w:color="auto"/>
                <w:bottom w:val="none" w:sz="0" w:space="0" w:color="auto"/>
                <w:right w:val="none" w:sz="0" w:space="0" w:color="auto"/>
              </w:divBdr>
            </w:div>
            <w:div w:id="1863280041">
              <w:marLeft w:val="0"/>
              <w:marRight w:val="0"/>
              <w:marTop w:val="0"/>
              <w:marBottom w:val="0"/>
              <w:divBdr>
                <w:top w:val="none" w:sz="0" w:space="0" w:color="auto"/>
                <w:left w:val="none" w:sz="0" w:space="0" w:color="auto"/>
                <w:bottom w:val="none" w:sz="0" w:space="0" w:color="auto"/>
                <w:right w:val="none" w:sz="0" w:space="0" w:color="auto"/>
              </w:divBdr>
            </w:div>
            <w:div w:id="747461214">
              <w:marLeft w:val="0"/>
              <w:marRight w:val="0"/>
              <w:marTop w:val="0"/>
              <w:marBottom w:val="0"/>
              <w:divBdr>
                <w:top w:val="none" w:sz="0" w:space="0" w:color="auto"/>
                <w:left w:val="none" w:sz="0" w:space="0" w:color="auto"/>
                <w:bottom w:val="none" w:sz="0" w:space="0" w:color="auto"/>
                <w:right w:val="none" w:sz="0" w:space="0" w:color="auto"/>
              </w:divBdr>
            </w:div>
            <w:div w:id="1898929701">
              <w:marLeft w:val="0"/>
              <w:marRight w:val="0"/>
              <w:marTop w:val="0"/>
              <w:marBottom w:val="0"/>
              <w:divBdr>
                <w:top w:val="none" w:sz="0" w:space="0" w:color="auto"/>
                <w:left w:val="none" w:sz="0" w:space="0" w:color="auto"/>
                <w:bottom w:val="none" w:sz="0" w:space="0" w:color="auto"/>
                <w:right w:val="none" w:sz="0" w:space="0" w:color="auto"/>
              </w:divBdr>
            </w:div>
            <w:div w:id="1517648610">
              <w:marLeft w:val="0"/>
              <w:marRight w:val="0"/>
              <w:marTop w:val="0"/>
              <w:marBottom w:val="0"/>
              <w:divBdr>
                <w:top w:val="none" w:sz="0" w:space="0" w:color="auto"/>
                <w:left w:val="none" w:sz="0" w:space="0" w:color="auto"/>
                <w:bottom w:val="none" w:sz="0" w:space="0" w:color="auto"/>
                <w:right w:val="none" w:sz="0" w:space="0" w:color="auto"/>
              </w:divBdr>
            </w:div>
            <w:div w:id="1260913611">
              <w:marLeft w:val="0"/>
              <w:marRight w:val="0"/>
              <w:marTop w:val="0"/>
              <w:marBottom w:val="0"/>
              <w:divBdr>
                <w:top w:val="none" w:sz="0" w:space="0" w:color="auto"/>
                <w:left w:val="none" w:sz="0" w:space="0" w:color="auto"/>
                <w:bottom w:val="none" w:sz="0" w:space="0" w:color="auto"/>
                <w:right w:val="none" w:sz="0" w:space="0" w:color="auto"/>
              </w:divBdr>
            </w:div>
            <w:div w:id="2128043526">
              <w:marLeft w:val="0"/>
              <w:marRight w:val="0"/>
              <w:marTop w:val="0"/>
              <w:marBottom w:val="0"/>
              <w:divBdr>
                <w:top w:val="none" w:sz="0" w:space="0" w:color="auto"/>
                <w:left w:val="none" w:sz="0" w:space="0" w:color="auto"/>
                <w:bottom w:val="none" w:sz="0" w:space="0" w:color="auto"/>
                <w:right w:val="none" w:sz="0" w:space="0" w:color="auto"/>
              </w:divBdr>
            </w:div>
            <w:div w:id="917059447">
              <w:marLeft w:val="0"/>
              <w:marRight w:val="0"/>
              <w:marTop w:val="0"/>
              <w:marBottom w:val="0"/>
              <w:divBdr>
                <w:top w:val="none" w:sz="0" w:space="0" w:color="auto"/>
                <w:left w:val="none" w:sz="0" w:space="0" w:color="auto"/>
                <w:bottom w:val="none" w:sz="0" w:space="0" w:color="auto"/>
                <w:right w:val="none" w:sz="0" w:space="0" w:color="auto"/>
              </w:divBdr>
            </w:div>
            <w:div w:id="1797210176">
              <w:marLeft w:val="0"/>
              <w:marRight w:val="0"/>
              <w:marTop w:val="0"/>
              <w:marBottom w:val="0"/>
              <w:divBdr>
                <w:top w:val="none" w:sz="0" w:space="0" w:color="auto"/>
                <w:left w:val="none" w:sz="0" w:space="0" w:color="auto"/>
                <w:bottom w:val="none" w:sz="0" w:space="0" w:color="auto"/>
                <w:right w:val="none" w:sz="0" w:space="0" w:color="auto"/>
              </w:divBdr>
            </w:div>
            <w:div w:id="16903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7208">
      <w:bodyDiv w:val="1"/>
      <w:marLeft w:val="0"/>
      <w:marRight w:val="0"/>
      <w:marTop w:val="0"/>
      <w:marBottom w:val="0"/>
      <w:divBdr>
        <w:top w:val="none" w:sz="0" w:space="0" w:color="auto"/>
        <w:left w:val="none" w:sz="0" w:space="0" w:color="auto"/>
        <w:bottom w:val="none" w:sz="0" w:space="0" w:color="auto"/>
        <w:right w:val="none" w:sz="0" w:space="0" w:color="auto"/>
      </w:divBdr>
    </w:div>
    <w:div w:id="2055815019">
      <w:bodyDiv w:val="1"/>
      <w:marLeft w:val="0"/>
      <w:marRight w:val="0"/>
      <w:marTop w:val="0"/>
      <w:marBottom w:val="0"/>
      <w:divBdr>
        <w:top w:val="none" w:sz="0" w:space="0" w:color="auto"/>
        <w:left w:val="none" w:sz="0" w:space="0" w:color="auto"/>
        <w:bottom w:val="none" w:sz="0" w:space="0" w:color="auto"/>
        <w:right w:val="none" w:sz="0" w:space="0" w:color="auto"/>
      </w:divBdr>
    </w:div>
    <w:div w:id="2079355363">
      <w:bodyDiv w:val="1"/>
      <w:marLeft w:val="0"/>
      <w:marRight w:val="0"/>
      <w:marTop w:val="0"/>
      <w:marBottom w:val="0"/>
      <w:divBdr>
        <w:top w:val="none" w:sz="0" w:space="0" w:color="auto"/>
        <w:left w:val="none" w:sz="0" w:space="0" w:color="auto"/>
        <w:bottom w:val="none" w:sz="0" w:space="0" w:color="auto"/>
        <w:right w:val="none" w:sz="0" w:space="0" w:color="auto"/>
      </w:divBdr>
      <w:divsChild>
        <w:div w:id="1613782843">
          <w:marLeft w:val="0"/>
          <w:marRight w:val="0"/>
          <w:marTop w:val="0"/>
          <w:marBottom w:val="0"/>
          <w:divBdr>
            <w:top w:val="none" w:sz="0" w:space="0" w:color="auto"/>
            <w:left w:val="none" w:sz="0" w:space="0" w:color="auto"/>
            <w:bottom w:val="none" w:sz="0" w:space="0" w:color="auto"/>
            <w:right w:val="none" w:sz="0" w:space="0" w:color="auto"/>
          </w:divBdr>
          <w:divsChild>
            <w:div w:id="733435322">
              <w:marLeft w:val="0"/>
              <w:marRight w:val="0"/>
              <w:marTop w:val="0"/>
              <w:marBottom w:val="0"/>
              <w:divBdr>
                <w:top w:val="none" w:sz="0" w:space="0" w:color="auto"/>
                <w:left w:val="none" w:sz="0" w:space="0" w:color="auto"/>
                <w:bottom w:val="none" w:sz="0" w:space="0" w:color="auto"/>
                <w:right w:val="none" w:sz="0" w:space="0" w:color="auto"/>
              </w:divBdr>
            </w:div>
            <w:div w:id="1880388660">
              <w:marLeft w:val="0"/>
              <w:marRight w:val="0"/>
              <w:marTop w:val="0"/>
              <w:marBottom w:val="0"/>
              <w:divBdr>
                <w:top w:val="none" w:sz="0" w:space="0" w:color="auto"/>
                <w:left w:val="none" w:sz="0" w:space="0" w:color="auto"/>
                <w:bottom w:val="none" w:sz="0" w:space="0" w:color="auto"/>
                <w:right w:val="none" w:sz="0" w:space="0" w:color="auto"/>
              </w:divBdr>
            </w:div>
            <w:div w:id="611329463">
              <w:marLeft w:val="0"/>
              <w:marRight w:val="0"/>
              <w:marTop w:val="0"/>
              <w:marBottom w:val="0"/>
              <w:divBdr>
                <w:top w:val="none" w:sz="0" w:space="0" w:color="auto"/>
                <w:left w:val="none" w:sz="0" w:space="0" w:color="auto"/>
                <w:bottom w:val="none" w:sz="0" w:space="0" w:color="auto"/>
                <w:right w:val="none" w:sz="0" w:space="0" w:color="auto"/>
              </w:divBdr>
            </w:div>
            <w:div w:id="1776557312">
              <w:marLeft w:val="0"/>
              <w:marRight w:val="0"/>
              <w:marTop w:val="0"/>
              <w:marBottom w:val="0"/>
              <w:divBdr>
                <w:top w:val="none" w:sz="0" w:space="0" w:color="auto"/>
                <w:left w:val="none" w:sz="0" w:space="0" w:color="auto"/>
                <w:bottom w:val="none" w:sz="0" w:space="0" w:color="auto"/>
                <w:right w:val="none" w:sz="0" w:space="0" w:color="auto"/>
              </w:divBdr>
            </w:div>
            <w:div w:id="613369592">
              <w:marLeft w:val="0"/>
              <w:marRight w:val="0"/>
              <w:marTop w:val="0"/>
              <w:marBottom w:val="0"/>
              <w:divBdr>
                <w:top w:val="none" w:sz="0" w:space="0" w:color="auto"/>
                <w:left w:val="none" w:sz="0" w:space="0" w:color="auto"/>
                <w:bottom w:val="none" w:sz="0" w:space="0" w:color="auto"/>
                <w:right w:val="none" w:sz="0" w:space="0" w:color="auto"/>
              </w:divBdr>
            </w:div>
            <w:div w:id="678041808">
              <w:marLeft w:val="0"/>
              <w:marRight w:val="0"/>
              <w:marTop w:val="0"/>
              <w:marBottom w:val="0"/>
              <w:divBdr>
                <w:top w:val="none" w:sz="0" w:space="0" w:color="auto"/>
                <w:left w:val="none" w:sz="0" w:space="0" w:color="auto"/>
                <w:bottom w:val="none" w:sz="0" w:space="0" w:color="auto"/>
                <w:right w:val="none" w:sz="0" w:space="0" w:color="auto"/>
              </w:divBdr>
            </w:div>
            <w:div w:id="93088643">
              <w:marLeft w:val="0"/>
              <w:marRight w:val="0"/>
              <w:marTop w:val="0"/>
              <w:marBottom w:val="0"/>
              <w:divBdr>
                <w:top w:val="none" w:sz="0" w:space="0" w:color="auto"/>
                <w:left w:val="none" w:sz="0" w:space="0" w:color="auto"/>
                <w:bottom w:val="none" w:sz="0" w:space="0" w:color="auto"/>
                <w:right w:val="none" w:sz="0" w:space="0" w:color="auto"/>
              </w:divBdr>
            </w:div>
            <w:div w:id="874973340">
              <w:marLeft w:val="0"/>
              <w:marRight w:val="0"/>
              <w:marTop w:val="0"/>
              <w:marBottom w:val="0"/>
              <w:divBdr>
                <w:top w:val="none" w:sz="0" w:space="0" w:color="auto"/>
                <w:left w:val="none" w:sz="0" w:space="0" w:color="auto"/>
                <w:bottom w:val="none" w:sz="0" w:space="0" w:color="auto"/>
                <w:right w:val="none" w:sz="0" w:space="0" w:color="auto"/>
              </w:divBdr>
            </w:div>
            <w:div w:id="1284187465">
              <w:marLeft w:val="0"/>
              <w:marRight w:val="0"/>
              <w:marTop w:val="0"/>
              <w:marBottom w:val="0"/>
              <w:divBdr>
                <w:top w:val="none" w:sz="0" w:space="0" w:color="auto"/>
                <w:left w:val="none" w:sz="0" w:space="0" w:color="auto"/>
                <w:bottom w:val="none" w:sz="0" w:space="0" w:color="auto"/>
                <w:right w:val="none" w:sz="0" w:space="0" w:color="auto"/>
              </w:divBdr>
            </w:div>
            <w:div w:id="1855722636">
              <w:marLeft w:val="0"/>
              <w:marRight w:val="0"/>
              <w:marTop w:val="0"/>
              <w:marBottom w:val="0"/>
              <w:divBdr>
                <w:top w:val="none" w:sz="0" w:space="0" w:color="auto"/>
                <w:left w:val="none" w:sz="0" w:space="0" w:color="auto"/>
                <w:bottom w:val="none" w:sz="0" w:space="0" w:color="auto"/>
                <w:right w:val="none" w:sz="0" w:space="0" w:color="auto"/>
              </w:divBdr>
            </w:div>
            <w:div w:id="1269237587">
              <w:marLeft w:val="0"/>
              <w:marRight w:val="0"/>
              <w:marTop w:val="0"/>
              <w:marBottom w:val="0"/>
              <w:divBdr>
                <w:top w:val="none" w:sz="0" w:space="0" w:color="auto"/>
                <w:left w:val="none" w:sz="0" w:space="0" w:color="auto"/>
                <w:bottom w:val="none" w:sz="0" w:space="0" w:color="auto"/>
                <w:right w:val="none" w:sz="0" w:space="0" w:color="auto"/>
              </w:divBdr>
            </w:div>
            <w:div w:id="204304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6465">
      <w:bodyDiv w:val="1"/>
      <w:marLeft w:val="0"/>
      <w:marRight w:val="0"/>
      <w:marTop w:val="0"/>
      <w:marBottom w:val="0"/>
      <w:divBdr>
        <w:top w:val="none" w:sz="0" w:space="0" w:color="auto"/>
        <w:left w:val="none" w:sz="0" w:space="0" w:color="auto"/>
        <w:bottom w:val="none" w:sz="0" w:space="0" w:color="auto"/>
        <w:right w:val="none" w:sz="0" w:space="0" w:color="auto"/>
      </w:divBdr>
    </w:div>
    <w:div w:id="2087454244">
      <w:bodyDiv w:val="1"/>
      <w:marLeft w:val="0"/>
      <w:marRight w:val="0"/>
      <w:marTop w:val="0"/>
      <w:marBottom w:val="0"/>
      <w:divBdr>
        <w:top w:val="none" w:sz="0" w:space="0" w:color="auto"/>
        <w:left w:val="none" w:sz="0" w:space="0" w:color="auto"/>
        <w:bottom w:val="none" w:sz="0" w:space="0" w:color="auto"/>
        <w:right w:val="none" w:sz="0" w:space="0" w:color="auto"/>
      </w:divBdr>
    </w:div>
    <w:div w:id="2095934618">
      <w:bodyDiv w:val="1"/>
      <w:marLeft w:val="0"/>
      <w:marRight w:val="0"/>
      <w:marTop w:val="0"/>
      <w:marBottom w:val="0"/>
      <w:divBdr>
        <w:top w:val="none" w:sz="0" w:space="0" w:color="auto"/>
        <w:left w:val="none" w:sz="0" w:space="0" w:color="auto"/>
        <w:bottom w:val="none" w:sz="0" w:space="0" w:color="auto"/>
        <w:right w:val="none" w:sz="0" w:space="0" w:color="auto"/>
      </w:divBdr>
    </w:div>
    <w:div w:id="2101564217">
      <w:bodyDiv w:val="1"/>
      <w:marLeft w:val="0"/>
      <w:marRight w:val="0"/>
      <w:marTop w:val="0"/>
      <w:marBottom w:val="0"/>
      <w:divBdr>
        <w:top w:val="none" w:sz="0" w:space="0" w:color="auto"/>
        <w:left w:val="none" w:sz="0" w:space="0" w:color="auto"/>
        <w:bottom w:val="none" w:sz="0" w:space="0" w:color="auto"/>
        <w:right w:val="none" w:sz="0" w:space="0" w:color="auto"/>
      </w:divBdr>
    </w:div>
    <w:div w:id="2113891877">
      <w:bodyDiv w:val="1"/>
      <w:marLeft w:val="0"/>
      <w:marRight w:val="0"/>
      <w:marTop w:val="0"/>
      <w:marBottom w:val="0"/>
      <w:divBdr>
        <w:top w:val="none" w:sz="0" w:space="0" w:color="auto"/>
        <w:left w:val="none" w:sz="0" w:space="0" w:color="auto"/>
        <w:bottom w:val="none" w:sz="0" w:space="0" w:color="auto"/>
        <w:right w:val="none" w:sz="0" w:space="0" w:color="auto"/>
      </w:divBdr>
    </w:div>
    <w:div w:id="2116898642">
      <w:bodyDiv w:val="1"/>
      <w:marLeft w:val="0"/>
      <w:marRight w:val="0"/>
      <w:marTop w:val="0"/>
      <w:marBottom w:val="0"/>
      <w:divBdr>
        <w:top w:val="none" w:sz="0" w:space="0" w:color="auto"/>
        <w:left w:val="none" w:sz="0" w:space="0" w:color="auto"/>
        <w:bottom w:val="none" w:sz="0" w:space="0" w:color="auto"/>
        <w:right w:val="none" w:sz="0" w:space="0" w:color="auto"/>
      </w:divBdr>
      <w:divsChild>
        <w:div w:id="165562089">
          <w:marLeft w:val="0"/>
          <w:marRight w:val="0"/>
          <w:marTop w:val="0"/>
          <w:marBottom w:val="0"/>
          <w:divBdr>
            <w:top w:val="none" w:sz="0" w:space="0" w:color="auto"/>
            <w:left w:val="none" w:sz="0" w:space="0" w:color="auto"/>
            <w:bottom w:val="none" w:sz="0" w:space="0" w:color="auto"/>
            <w:right w:val="none" w:sz="0" w:space="0" w:color="auto"/>
          </w:divBdr>
          <w:divsChild>
            <w:div w:id="1112550554">
              <w:marLeft w:val="0"/>
              <w:marRight w:val="0"/>
              <w:marTop w:val="0"/>
              <w:marBottom w:val="0"/>
              <w:divBdr>
                <w:top w:val="none" w:sz="0" w:space="0" w:color="auto"/>
                <w:left w:val="none" w:sz="0" w:space="0" w:color="auto"/>
                <w:bottom w:val="none" w:sz="0" w:space="0" w:color="auto"/>
                <w:right w:val="none" w:sz="0" w:space="0" w:color="auto"/>
              </w:divBdr>
            </w:div>
            <w:div w:id="558131316">
              <w:marLeft w:val="0"/>
              <w:marRight w:val="0"/>
              <w:marTop w:val="0"/>
              <w:marBottom w:val="0"/>
              <w:divBdr>
                <w:top w:val="none" w:sz="0" w:space="0" w:color="auto"/>
                <w:left w:val="none" w:sz="0" w:space="0" w:color="auto"/>
                <w:bottom w:val="none" w:sz="0" w:space="0" w:color="auto"/>
                <w:right w:val="none" w:sz="0" w:space="0" w:color="auto"/>
              </w:divBdr>
            </w:div>
            <w:div w:id="1171137326">
              <w:marLeft w:val="0"/>
              <w:marRight w:val="0"/>
              <w:marTop w:val="0"/>
              <w:marBottom w:val="0"/>
              <w:divBdr>
                <w:top w:val="none" w:sz="0" w:space="0" w:color="auto"/>
                <w:left w:val="none" w:sz="0" w:space="0" w:color="auto"/>
                <w:bottom w:val="none" w:sz="0" w:space="0" w:color="auto"/>
                <w:right w:val="none" w:sz="0" w:space="0" w:color="auto"/>
              </w:divBdr>
            </w:div>
            <w:div w:id="702286420">
              <w:marLeft w:val="0"/>
              <w:marRight w:val="0"/>
              <w:marTop w:val="0"/>
              <w:marBottom w:val="0"/>
              <w:divBdr>
                <w:top w:val="none" w:sz="0" w:space="0" w:color="auto"/>
                <w:left w:val="none" w:sz="0" w:space="0" w:color="auto"/>
                <w:bottom w:val="none" w:sz="0" w:space="0" w:color="auto"/>
                <w:right w:val="none" w:sz="0" w:space="0" w:color="auto"/>
              </w:divBdr>
            </w:div>
            <w:div w:id="1160386134">
              <w:marLeft w:val="0"/>
              <w:marRight w:val="0"/>
              <w:marTop w:val="0"/>
              <w:marBottom w:val="0"/>
              <w:divBdr>
                <w:top w:val="none" w:sz="0" w:space="0" w:color="auto"/>
                <w:left w:val="none" w:sz="0" w:space="0" w:color="auto"/>
                <w:bottom w:val="none" w:sz="0" w:space="0" w:color="auto"/>
                <w:right w:val="none" w:sz="0" w:space="0" w:color="auto"/>
              </w:divBdr>
            </w:div>
            <w:div w:id="1819226814">
              <w:marLeft w:val="0"/>
              <w:marRight w:val="0"/>
              <w:marTop w:val="0"/>
              <w:marBottom w:val="0"/>
              <w:divBdr>
                <w:top w:val="none" w:sz="0" w:space="0" w:color="auto"/>
                <w:left w:val="none" w:sz="0" w:space="0" w:color="auto"/>
                <w:bottom w:val="none" w:sz="0" w:space="0" w:color="auto"/>
                <w:right w:val="none" w:sz="0" w:space="0" w:color="auto"/>
              </w:divBdr>
            </w:div>
            <w:div w:id="1007831297">
              <w:marLeft w:val="0"/>
              <w:marRight w:val="0"/>
              <w:marTop w:val="0"/>
              <w:marBottom w:val="0"/>
              <w:divBdr>
                <w:top w:val="none" w:sz="0" w:space="0" w:color="auto"/>
                <w:left w:val="none" w:sz="0" w:space="0" w:color="auto"/>
                <w:bottom w:val="none" w:sz="0" w:space="0" w:color="auto"/>
                <w:right w:val="none" w:sz="0" w:space="0" w:color="auto"/>
              </w:divBdr>
            </w:div>
            <w:div w:id="1126778627">
              <w:marLeft w:val="0"/>
              <w:marRight w:val="0"/>
              <w:marTop w:val="0"/>
              <w:marBottom w:val="0"/>
              <w:divBdr>
                <w:top w:val="none" w:sz="0" w:space="0" w:color="auto"/>
                <w:left w:val="none" w:sz="0" w:space="0" w:color="auto"/>
                <w:bottom w:val="none" w:sz="0" w:space="0" w:color="auto"/>
                <w:right w:val="none" w:sz="0" w:space="0" w:color="auto"/>
              </w:divBdr>
            </w:div>
            <w:div w:id="1466191106">
              <w:marLeft w:val="0"/>
              <w:marRight w:val="0"/>
              <w:marTop w:val="0"/>
              <w:marBottom w:val="0"/>
              <w:divBdr>
                <w:top w:val="none" w:sz="0" w:space="0" w:color="auto"/>
                <w:left w:val="none" w:sz="0" w:space="0" w:color="auto"/>
                <w:bottom w:val="none" w:sz="0" w:space="0" w:color="auto"/>
                <w:right w:val="none" w:sz="0" w:space="0" w:color="auto"/>
              </w:divBdr>
            </w:div>
            <w:div w:id="1727026187">
              <w:marLeft w:val="0"/>
              <w:marRight w:val="0"/>
              <w:marTop w:val="0"/>
              <w:marBottom w:val="0"/>
              <w:divBdr>
                <w:top w:val="none" w:sz="0" w:space="0" w:color="auto"/>
                <w:left w:val="none" w:sz="0" w:space="0" w:color="auto"/>
                <w:bottom w:val="none" w:sz="0" w:space="0" w:color="auto"/>
                <w:right w:val="none" w:sz="0" w:space="0" w:color="auto"/>
              </w:divBdr>
            </w:div>
            <w:div w:id="1568611245">
              <w:marLeft w:val="0"/>
              <w:marRight w:val="0"/>
              <w:marTop w:val="0"/>
              <w:marBottom w:val="0"/>
              <w:divBdr>
                <w:top w:val="none" w:sz="0" w:space="0" w:color="auto"/>
                <w:left w:val="none" w:sz="0" w:space="0" w:color="auto"/>
                <w:bottom w:val="none" w:sz="0" w:space="0" w:color="auto"/>
                <w:right w:val="none" w:sz="0" w:space="0" w:color="auto"/>
              </w:divBdr>
            </w:div>
            <w:div w:id="1117873284">
              <w:marLeft w:val="0"/>
              <w:marRight w:val="0"/>
              <w:marTop w:val="0"/>
              <w:marBottom w:val="0"/>
              <w:divBdr>
                <w:top w:val="none" w:sz="0" w:space="0" w:color="auto"/>
                <w:left w:val="none" w:sz="0" w:space="0" w:color="auto"/>
                <w:bottom w:val="none" w:sz="0" w:space="0" w:color="auto"/>
                <w:right w:val="none" w:sz="0" w:space="0" w:color="auto"/>
              </w:divBdr>
            </w:div>
            <w:div w:id="1205294148">
              <w:marLeft w:val="0"/>
              <w:marRight w:val="0"/>
              <w:marTop w:val="0"/>
              <w:marBottom w:val="0"/>
              <w:divBdr>
                <w:top w:val="none" w:sz="0" w:space="0" w:color="auto"/>
                <w:left w:val="none" w:sz="0" w:space="0" w:color="auto"/>
                <w:bottom w:val="none" w:sz="0" w:space="0" w:color="auto"/>
                <w:right w:val="none" w:sz="0" w:space="0" w:color="auto"/>
              </w:divBdr>
            </w:div>
            <w:div w:id="1748959233">
              <w:marLeft w:val="0"/>
              <w:marRight w:val="0"/>
              <w:marTop w:val="0"/>
              <w:marBottom w:val="0"/>
              <w:divBdr>
                <w:top w:val="none" w:sz="0" w:space="0" w:color="auto"/>
                <w:left w:val="none" w:sz="0" w:space="0" w:color="auto"/>
                <w:bottom w:val="none" w:sz="0" w:space="0" w:color="auto"/>
                <w:right w:val="none" w:sz="0" w:space="0" w:color="auto"/>
              </w:divBdr>
            </w:div>
            <w:div w:id="1026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1829">
      <w:bodyDiv w:val="1"/>
      <w:marLeft w:val="0"/>
      <w:marRight w:val="0"/>
      <w:marTop w:val="0"/>
      <w:marBottom w:val="0"/>
      <w:divBdr>
        <w:top w:val="none" w:sz="0" w:space="0" w:color="auto"/>
        <w:left w:val="none" w:sz="0" w:space="0" w:color="auto"/>
        <w:bottom w:val="none" w:sz="0" w:space="0" w:color="auto"/>
        <w:right w:val="none" w:sz="0" w:space="0" w:color="auto"/>
      </w:divBdr>
    </w:div>
    <w:div w:id="2135904505">
      <w:bodyDiv w:val="1"/>
      <w:marLeft w:val="0"/>
      <w:marRight w:val="0"/>
      <w:marTop w:val="0"/>
      <w:marBottom w:val="0"/>
      <w:divBdr>
        <w:top w:val="none" w:sz="0" w:space="0" w:color="auto"/>
        <w:left w:val="none" w:sz="0" w:space="0" w:color="auto"/>
        <w:bottom w:val="none" w:sz="0" w:space="0" w:color="auto"/>
        <w:right w:val="none" w:sz="0" w:space="0" w:color="auto"/>
      </w:divBdr>
      <w:divsChild>
        <w:div w:id="375734964">
          <w:marLeft w:val="0"/>
          <w:marRight w:val="0"/>
          <w:marTop w:val="0"/>
          <w:marBottom w:val="0"/>
          <w:divBdr>
            <w:top w:val="none" w:sz="0" w:space="0" w:color="auto"/>
            <w:left w:val="none" w:sz="0" w:space="0" w:color="auto"/>
            <w:bottom w:val="none" w:sz="0" w:space="0" w:color="auto"/>
            <w:right w:val="none" w:sz="0" w:space="0" w:color="auto"/>
          </w:divBdr>
          <w:divsChild>
            <w:div w:id="613828608">
              <w:marLeft w:val="0"/>
              <w:marRight w:val="0"/>
              <w:marTop w:val="0"/>
              <w:marBottom w:val="0"/>
              <w:divBdr>
                <w:top w:val="none" w:sz="0" w:space="0" w:color="auto"/>
                <w:left w:val="none" w:sz="0" w:space="0" w:color="auto"/>
                <w:bottom w:val="none" w:sz="0" w:space="0" w:color="auto"/>
                <w:right w:val="none" w:sz="0" w:space="0" w:color="auto"/>
              </w:divBdr>
            </w:div>
            <w:div w:id="1230725027">
              <w:marLeft w:val="0"/>
              <w:marRight w:val="0"/>
              <w:marTop w:val="0"/>
              <w:marBottom w:val="0"/>
              <w:divBdr>
                <w:top w:val="none" w:sz="0" w:space="0" w:color="auto"/>
                <w:left w:val="none" w:sz="0" w:space="0" w:color="auto"/>
                <w:bottom w:val="none" w:sz="0" w:space="0" w:color="auto"/>
                <w:right w:val="none" w:sz="0" w:space="0" w:color="auto"/>
              </w:divBdr>
            </w:div>
            <w:div w:id="316350450">
              <w:marLeft w:val="0"/>
              <w:marRight w:val="0"/>
              <w:marTop w:val="0"/>
              <w:marBottom w:val="0"/>
              <w:divBdr>
                <w:top w:val="none" w:sz="0" w:space="0" w:color="auto"/>
                <w:left w:val="none" w:sz="0" w:space="0" w:color="auto"/>
                <w:bottom w:val="none" w:sz="0" w:space="0" w:color="auto"/>
                <w:right w:val="none" w:sz="0" w:space="0" w:color="auto"/>
              </w:divBdr>
            </w:div>
            <w:div w:id="2604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openai/whisper" TargetMode="External"/><Relationship Id="rId13" Type="http://schemas.openxmlformats.org/officeDocument/2006/relationships/image" Target="media/image3.png"/><Relationship Id="rId18" Type="http://schemas.microsoft.com/office/2018/08/relationships/commentsExtensible" Target="commentsExtensible.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OGnwGJgiABQ" TargetMode="External"/><Relationship Id="rId7" Type="http://schemas.openxmlformats.org/officeDocument/2006/relationships/hyperlink" Target="https://huggingface.co/models" TargetMode="External"/><Relationship Id="rId12" Type="http://schemas.openxmlformats.org/officeDocument/2006/relationships/hyperlink" Target="https://huggingface.co/settings/tokens" TargetMode="External"/><Relationship Id="rId17" Type="http://schemas.microsoft.com/office/2016/09/relationships/commentsIds" Target="commentsIds.xml"/><Relationship Id="rId25" Type="http://schemas.openxmlformats.org/officeDocument/2006/relationships/hyperlink" Target="https://www.linkedin.com/company/code-magazine" TargetMode="Externa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yperlink" Target="https://www.youtube.com/watch?v=rnn9hLdvWv4" TargetMode="External"/><Relationship Id="rId1" Type="http://schemas.openxmlformats.org/officeDocument/2006/relationships/customXml" Target="../customXml/item1.xml"/><Relationship Id="rId6" Type="http://schemas.openxmlformats.org/officeDocument/2006/relationships/hyperlink" Target="http://huggingface.co/" TargetMode="External"/><Relationship Id="rId11" Type="http://schemas.openxmlformats.org/officeDocument/2006/relationships/hyperlink" Target="https://huggingface.co/google/gemma-2-2b-it" TargetMode="External"/><Relationship Id="rId24" Type="http://schemas.openxmlformats.org/officeDocument/2006/relationships/hyperlink" Target="https://chattts.com/" TargetMode="Externa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youtube.com/watch?v=8vJtldKwxKw"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5.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AppData\Roaming\Microsoft\Templates\CODE%20Magazine%20Style%20Guide%20and%20Template%202014.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outs:outSpaceData xmlns:outs="http://schemas.microsoft.com/office/2009/outspace/metadata">
  <outs:relatedDates>
    <outs:relatedDate>
      <outs:type>3</outs:type>
      <outs:displayName>Last Modified</outs:displayName>
      <outs:dateTime>2009-11-03T21:52:00Z</outs:dateTime>
      <outs:isPinned>true</outs:isPinned>
    </outs:relatedDate>
    <outs:relatedDate>
      <outs:type>2</outs:type>
      <outs:displayName>Created</outs:displayName>
      <outs:dateTime>2009-11-03T21:44:00Z</outs:dateTime>
      <outs:isPinned>true</outs:isPinned>
    </outs:relatedDate>
    <outs:relatedDate>
      <outs:type>4</outs:type>
      <outs:displayName>Last Printed</outs:displayName>
      <outs:dateTime>2001-10-18T16:04:00Z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Markus Egger</outs:displayName>
          <outs:accountName/>
        </outs:relatedPerson>
      </outs:people>
      <outs:source>0</outs:source>
      <outs:isPinned>true</outs:isPinned>
    </outs:relatedPeopleItem>
    <outs:relatedPeopleItem>
      <outs:category>Last modified by</outs:category>
      <outs:people>
        <outs:relatedPerson>
          <outs:displayName>Markus Egger</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4ED789D4-6EB5-40F4-997F-693E97D21E15}">
  <ds:schemaRefs>
    <ds:schemaRef ds:uri="http://schemas.microsoft.com/office/2009/outspace/metadata"/>
  </ds:schemaRefs>
</ds:datastoreItem>
</file>

<file path=docMetadata/LabelInfo.xml><?xml version="1.0" encoding="utf-8"?>
<clbl:labelList xmlns:clbl="http://schemas.microsoft.com/office/2020/mipLabelMetadata">
  <clbl:label id="{c1050050-9bf9-4829-a053-d4f842df4208}" enabled="1" method="Standard" siteId="{a4cfc6e9-ab84-421f-b0e8-1fac3a21420d}" contentBits="0" removed="0"/>
</clbl:labelList>
</file>

<file path=docProps/app.xml><?xml version="1.0" encoding="utf-8"?>
<Properties xmlns="http://schemas.openxmlformats.org/officeDocument/2006/extended-properties" xmlns:vt="http://schemas.openxmlformats.org/officeDocument/2006/docPropsVTypes">
  <Template>CODE Magazine Style Guide and Template 2014.docx</Template>
  <TotalTime>126</TotalTime>
  <Pages>13</Pages>
  <Words>4422</Words>
  <Characters>25206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CoDe Magazine</Company>
  <LinksUpToDate>false</LinksUpToDate>
  <CharactersWithSpaces>29569</CharactersWithSpaces>
  <SharedDoc>false</SharedDoc>
  <HyperlinkBase>www.code-magazine.com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Ruthruff</dc:creator>
  <cp:keywords/>
  <cp:lastModifiedBy>Melanie Spiller</cp:lastModifiedBy>
  <cp:revision>9</cp:revision>
  <cp:lastPrinted>2001-10-18T16:04:00Z</cp:lastPrinted>
  <dcterms:created xsi:type="dcterms:W3CDTF">2024-11-19T20:49:00Z</dcterms:created>
  <dcterms:modified xsi:type="dcterms:W3CDTF">2024-11-26T21:03:00Z</dcterms:modified>
</cp:coreProperties>
</file>