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E6E01" w14:textId="4A6BB3AD" w:rsidR="00A23356" w:rsidRDefault="00A61DF3" w:rsidP="00E90B24">
      <w:pPr>
        <w:pStyle w:val="Heading1"/>
      </w:pPr>
      <w:r>
        <w:t>Boost Your iOS App Development with ChatGPT AI-Assistance</w:t>
      </w:r>
    </w:p>
    <w:p w14:paraId="71DABAAD" w14:textId="0EACDF5A" w:rsidR="00CC47A9" w:rsidRDefault="00CC47A9" w:rsidP="00FC67EB">
      <w:pPr>
        <w:pStyle w:val="BodyText"/>
      </w:pPr>
      <w:r>
        <w:t xml:space="preserve">The genie’s out of the bottle and there’s no turning back! If you haven’t tried AI-assisted programming yet, now is a great time to dive in. Tools such as ChatGPT have come a long way from their inception. You’ll be amazed at how much more productive you’ll be and wonder how you ever managed without them. </w:t>
      </w:r>
    </w:p>
    <w:p w14:paraId="72ECBBC6" w14:textId="77777777" w:rsidR="003D2911" w:rsidRDefault="003D2911" w:rsidP="00FC67EB">
      <w:pPr>
        <w:pStyle w:val="BodyText"/>
      </w:pPr>
    </w:p>
    <w:p w14:paraId="52C3BEA8" w14:textId="30A7759A" w:rsidR="003D2911" w:rsidRDefault="003D2911" w:rsidP="00FC67EB">
      <w:pPr>
        <w:pStyle w:val="BodyText"/>
      </w:pPr>
      <w:r>
        <w:t xml:space="preserve">In this article, </w:t>
      </w:r>
      <w:r w:rsidR="00531509">
        <w:t>I</w:t>
      </w:r>
      <w:r>
        <w:t xml:space="preserve"> </w:t>
      </w:r>
      <w:proofErr w:type="gramStart"/>
      <w:r w:rsidR="00CC47A9">
        <w:t>explore</w:t>
      </w:r>
      <w:proofErr w:type="gramEnd"/>
      <w:r>
        <w:t xml:space="preserve"> practical applications of ChatGPT for iOS app development, </w:t>
      </w:r>
      <w:r w:rsidR="00CC47A9">
        <w:t>debunk common</w:t>
      </w:r>
      <w:r>
        <w:t xml:space="preserve"> myths</w:t>
      </w:r>
      <w:r w:rsidR="003B13A4">
        <w:t>,</w:t>
      </w:r>
      <w:r>
        <w:t xml:space="preserve"> and showcas</w:t>
      </w:r>
      <w:r w:rsidR="00943D4A">
        <w:t>e</w:t>
      </w:r>
      <w:r>
        <w:t xml:space="preserve"> its potential </w:t>
      </w:r>
      <w:r w:rsidRPr="003B13A4">
        <w:t>and</w:t>
      </w:r>
      <w:r>
        <w:t xml:space="preserve"> </w:t>
      </w:r>
      <w:r w:rsidR="00CC47A9">
        <w:t>pitfalls</w:t>
      </w:r>
      <w:r>
        <w:t xml:space="preserve"> as a coding partner. </w:t>
      </w:r>
      <w:r w:rsidR="00CC47A9">
        <w:t>Whether you’re new to ChatGPT or already familiar with it</w:t>
      </w:r>
      <w:r>
        <w:t xml:space="preserve">, </w:t>
      </w:r>
      <w:r w:rsidR="00943D4A">
        <w:t>you’ll find valuable information</w:t>
      </w:r>
      <w:r>
        <w:t xml:space="preserve"> about </w:t>
      </w:r>
      <w:r w:rsidR="00943D4A">
        <w:t xml:space="preserve">recently released </w:t>
      </w:r>
      <w:r>
        <w:t>features, including Projects and Canvas Mode. This article</w:t>
      </w:r>
      <w:r w:rsidR="008C76E5">
        <w:t xml:space="preserve"> specifically</w:t>
      </w:r>
      <w:r>
        <w:t xml:space="preserve"> highlights the capabilities of ChatGPT Plus and GPT-4 Turbo</w:t>
      </w:r>
      <w:r w:rsidR="00943D4A">
        <w:t xml:space="preserve">, </w:t>
      </w:r>
      <w:r w:rsidR="008C76E5">
        <w:t>unlock</w:t>
      </w:r>
      <w:r w:rsidR="00943D4A">
        <w:t>ing</w:t>
      </w:r>
      <w:r w:rsidR="008C76E5">
        <w:t xml:space="preserve"> new levels of efficiency and creativity</w:t>
      </w:r>
      <w:r>
        <w:t>.</w:t>
      </w:r>
    </w:p>
    <w:p w14:paraId="6A679C07" w14:textId="77777777" w:rsidR="003B13A4" w:rsidRDefault="003B13A4" w:rsidP="00FC67EB">
      <w:pPr>
        <w:pStyle w:val="BodyText"/>
      </w:pPr>
    </w:p>
    <w:p w14:paraId="6A55A72D" w14:textId="2E683F30" w:rsidR="00B018DD" w:rsidRDefault="00EF1EE8" w:rsidP="00C20B32">
      <w:pPr>
        <w:pStyle w:val="Heading2"/>
      </w:pPr>
      <w:r>
        <w:t>ChatGPT</w:t>
      </w:r>
      <w:r w:rsidR="00F5182D">
        <w:t>:</w:t>
      </w:r>
      <w:r>
        <w:t xml:space="preserve"> Fear and Loathing </w:t>
      </w:r>
    </w:p>
    <w:p w14:paraId="72FB69EC" w14:textId="558C2426" w:rsidR="00B018DD" w:rsidRDefault="00F5182D">
      <w:pPr>
        <w:pStyle w:val="BodyText"/>
      </w:pPr>
      <w:r>
        <w:t xml:space="preserve">I’ve </w:t>
      </w:r>
      <w:r w:rsidR="00943D4A">
        <w:t>encountered</w:t>
      </w:r>
      <w:r w:rsidR="00755207">
        <w:t xml:space="preserve"> some</w:t>
      </w:r>
      <w:r>
        <w:t xml:space="preserve"> negative reactions when </w:t>
      </w:r>
      <w:r w:rsidR="00943D4A">
        <w:t>discussing</w:t>
      </w:r>
      <w:r w:rsidR="00755207">
        <w:t xml:space="preserve"> </w:t>
      </w:r>
      <w:r>
        <w:t>AI-</w:t>
      </w:r>
      <w:r w:rsidR="00D32463">
        <w:t>a</w:t>
      </w:r>
      <w:r>
        <w:t xml:space="preserve">ssisted programming with </w:t>
      </w:r>
      <w:r w:rsidR="00943D4A">
        <w:t>some</w:t>
      </w:r>
      <w:r>
        <w:t xml:space="preserve"> developers</w:t>
      </w:r>
      <w:r w:rsidR="00755207">
        <w:t>. This resistance is</w:t>
      </w:r>
      <w:r>
        <w:t xml:space="preserve"> a common </w:t>
      </w:r>
      <w:r w:rsidR="00755207">
        <w:t>response</w:t>
      </w:r>
      <w:r>
        <w:t xml:space="preserve"> to disruptive technologies</w:t>
      </w:r>
      <w:r w:rsidR="00116F9B">
        <w:t xml:space="preserve">. </w:t>
      </w:r>
      <w:r w:rsidR="00755207">
        <w:t>One argument I often hear is</w:t>
      </w:r>
      <w:r>
        <w:t xml:space="preserve"> “</w:t>
      </w:r>
      <w:r w:rsidR="00755207">
        <w:t>A</w:t>
      </w:r>
      <w:r>
        <w:t xml:space="preserve"> developer worth their salt doesn’t need ChatGPT.” I </w:t>
      </w:r>
      <w:r w:rsidR="00755207">
        <w:t>believe</w:t>
      </w:r>
      <w:r>
        <w:t xml:space="preserve"> </w:t>
      </w:r>
      <w:r w:rsidR="00755207">
        <w:t>this</w:t>
      </w:r>
      <w:r>
        <w:t xml:space="preserve"> sentiment </w:t>
      </w:r>
      <w:r w:rsidR="00755207">
        <w:t>stems in part from</w:t>
      </w:r>
      <w:r>
        <w:t xml:space="preserve"> the negative publicity ChatGPT</w:t>
      </w:r>
      <w:r w:rsidR="00755207">
        <w:t xml:space="preserve"> received</w:t>
      </w:r>
      <w:r>
        <w:t xml:space="preserve"> early on</w:t>
      </w:r>
      <w:r w:rsidR="00943D4A">
        <w:t>, including</w:t>
      </w:r>
      <w:r>
        <w:t xml:space="preserve"> stories of students using </w:t>
      </w:r>
      <w:r w:rsidR="00943D4A">
        <w:t>it</w:t>
      </w:r>
      <w:r>
        <w:t xml:space="preserve"> to write essays</w:t>
      </w:r>
      <w:r w:rsidR="00CC27B1">
        <w:t xml:space="preserve">, complete assignments, </w:t>
      </w:r>
      <w:r w:rsidR="00755207">
        <w:t>and</w:t>
      </w:r>
      <w:r w:rsidR="00CC27B1">
        <w:t xml:space="preserve"> </w:t>
      </w:r>
      <w:proofErr w:type="gramStart"/>
      <w:r w:rsidR="00943D4A">
        <w:t>pass</w:t>
      </w:r>
      <w:proofErr w:type="gramEnd"/>
      <w:r w:rsidR="00943D4A">
        <w:t xml:space="preserve"> exams</w:t>
      </w:r>
      <w:r w:rsidR="00CC27B1">
        <w:t>, passing off the A</w:t>
      </w:r>
      <w:r w:rsidR="00755207">
        <w:t>I</w:t>
      </w:r>
      <w:r w:rsidR="00943D4A">
        <w:t>-generated</w:t>
      </w:r>
      <w:r w:rsidR="00CC27B1">
        <w:t xml:space="preserve"> work as their own</w:t>
      </w:r>
      <w:r w:rsidR="00755207">
        <w:t xml:space="preserve">. As </w:t>
      </w:r>
      <w:proofErr w:type="gramStart"/>
      <w:r w:rsidR="00755207">
        <w:t>a result</w:t>
      </w:r>
      <w:proofErr w:type="gramEnd"/>
      <w:r w:rsidR="00DC68E8">
        <w:t xml:space="preserve">, some developers </w:t>
      </w:r>
      <w:r w:rsidR="00943D4A">
        <w:t>equate</w:t>
      </w:r>
      <w:r w:rsidR="00DC68E8">
        <w:t xml:space="preserve"> using</w:t>
      </w:r>
      <w:r w:rsidR="00CC27B1">
        <w:t xml:space="preserve"> ChatGPT </w:t>
      </w:r>
      <w:r w:rsidR="00943D4A">
        <w:t>with</w:t>
      </w:r>
      <w:r w:rsidR="00CC27B1">
        <w:t xml:space="preserve"> cheating or</w:t>
      </w:r>
      <w:r w:rsidR="00DC68E8">
        <w:t>, worse,</w:t>
      </w:r>
      <w:r w:rsidR="00CC27B1">
        <w:t xml:space="preserve"> </w:t>
      </w:r>
      <w:r w:rsidR="00943D4A">
        <w:t xml:space="preserve">as </w:t>
      </w:r>
      <w:r w:rsidR="00CC27B1">
        <w:t>an admission of inadequacy</w:t>
      </w:r>
      <w:r w:rsidR="00943D4A">
        <w:t xml:space="preserve"> and </w:t>
      </w:r>
      <w:r w:rsidR="00CC27B1">
        <w:t>incompetence.</w:t>
      </w:r>
    </w:p>
    <w:p w14:paraId="63F625FE" w14:textId="77777777" w:rsidR="00527F76" w:rsidRDefault="00527F76">
      <w:pPr>
        <w:pStyle w:val="BodyText"/>
      </w:pPr>
    </w:p>
    <w:p w14:paraId="600AA93A" w14:textId="0B7CF28C" w:rsidR="00527F76" w:rsidRDefault="00527F76">
      <w:pPr>
        <w:pStyle w:val="BodyText"/>
      </w:pPr>
      <w:r>
        <w:t>In response, I</w:t>
      </w:r>
      <w:r w:rsidR="00A25676">
        <w:t xml:space="preserve"> </w:t>
      </w:r>
      <w:r w:rsidR="00A82226">
        <w:t>make the point that</w:t>
      </w:r>
      <w:r>
        <w:t xml:space="preserve"> ChatGPT is just another tool in a developer’s arsenal. It helps you perform </w:t>
      </w:r>
      <w:r w:rsidR="00A25676">
        <w:t>your usual</w:t>
      </w:r>
      <w:r>
        <w:t xml:space="preserve"> tasks </w:t>
      </w:r>
      <w:r w:rsidR="00A82226">
        <w:t>faster and more accurately.</w:t>
      </w:r>
      <w:r>
        <w:t xml:space="preserve"> Not using ChatGPT is like refusing to upgrade to a newer compiler that’s better at finding coding errors—it’s a missed opportunity to enhance your productivity and code quality. </w:t>
      </w:r>
      <w:r w:rsidR="000864AA">
        <w:t>Just as an improved compiler can catch subtle bugs, suggest optimizations, or provide clearer error messages, ChatGPT serves as a coding assistant that improves your efficiency. It can help debug tricky issues, generate boiler plate code, or even clarify complex programming concepts, giving you more time to focus on solving challenging problems.</w:t>
      </w:r>
      <w:r>
        <w:t xml:space="preserve"> </w:t>
      </w:r>
    </w:p>
    <w:p w14:paraId="1601616E" w14:textId="77777777" w:rsidR="00DC68E8" w:rsidRDefault="00DC68E8">
      <w:pPr>
        <w:pStyle w:val="BodyText"/>
      </w:pPr>
    </w:p>
    <w:p w14:paraId="7649A080" w14:textId="261E969A" w:rsidR="00DC68E8" w:rsidRDefault="00DC68E8">
      <w:pPr>
        <w:pStyle w:val="BodyText"/>
      </w:pPr>
      <w:r>
        <w:t xml:space="preserve">Then there’s the fear that AI will make coders obsolete. I talked to one aspiring programmer who decided not to pursue a career in coding </w:t>
      </w:r>
      <w:r w:rsidR="00A25676">
        <w:t>believing</w:t>
      </w:r>
      <w:r w:rsidR="00AE0C1E">
        <w:t xml:space="preserve"> that</w:t>
      </w:r>
      <w:r w:rsidR="00A25676">
        <w:t xml:space="preserve"> tools like</w:t>
      </w:r>
      <w:r>
        <w:t xml:space="preserve"> ChatGPT </w:t>
      </w:r>
      <w:r w:rsidR="00A25676">
        <w:t>would</w:t>
      </w:r>
      <w:r>
        <w:t xml:space="preserve"> handle</w:t>
      </w:r>
      <w:r w:rsidR="00A25676">
        <w:t xml:space="preserve"> all</w:t>
      </w:r>
      <w:r>
        <w:t xml:space="preserve"> coding tasks, leaving little need for human </w:t>
      </w:r>
      <w:r w:rsidR="00A25676">
        <w:t>input</w:t>
      </w:r>
      <w:r>
        <w:t>.</w:t>
      </w:r>
      <w:r w:rsidR="007B6715">
        <w:t xml:space="preserve"> I think this speaks to </w:t>
      </w:r>
      <w:r w:rsidR="00A25676">
        <w:t xml:space="preserve">a </w:t>
      </w:r>
      <w:r w:rsidR="007B6715">
        <w:t>lack of awareness of AI’s limitations. AI is far from replacing the creative, human-centric aspects of development. Programming often involves deeply understanding business needs, solving ambiguous problems, and crafting creative and efficient solutions</w:t>
      </w:r>
      <w:r w:rsidR="00A6676C">
        <w:t>—</w:t>
      </w:r>
      <w:r w:rsidR="007B6715">
        <w:t xml:space="preserve">areas where human developers excel. ChatGPT enhances efficiency and </w:t>
      </w:r>
      <w:proofErr w:type="gramStart"/>
      <w:r w:rsidR="007B6715">
        <w:t>creativity, but</w:t>
      </w:r>
      <w:proofErr w:type="gramEnd"/>
      <w:r w:rsidR="007B6715">
        <w:t xml:space="preserve"> doesn’t replace critical thinking or domain expertise.</w:t>
      </w:r>
    </w:p>
    <w:p w14:paraId="739F5297" w14:textId="77777777" w:rsidR="007B6715" w:rsidRDefault="007B6715">
      <w:pPr>
        <w:pStyle w:val="BodyText"/>
      </w:pPr>
    </w:p>
    <w:p w14:paraId="2D26DFAE" w14:textId="6C3D0565" w:rsidR="00A6676C" w:rsidRDefault="00A6676C" w:rsidP="00A6676C">
      <w:pPr>
        <w:pStyle w:val="PullQuote"/>
      </w:pPr>
      <w:r>
        <w:t xml:space="preserve">ChatGPT enhances efficiency and </w:t>
      </w:r>
      <w:proofErr w:type="gramStart"/>
      <w:r>
        <w:t>creativity, but</w:t>
      </w:r>
      <w:proofErr w:type="gramEnd"/>
      <w:r>
        <w:t xml:space="preserve"> doesn’t replace critical thinking or domain expertise.</w:t>
      </w:r>
    </w:p>
    <w:p w14:paraId="42E87E2B" w14:textId="77777777" w:rsidR="00A6676C" w:rsidRDefault="00A6676C">
      <w:pPr>
        <w:pStyle w:val="BodyText"/>
      </w:pPr>
    </w:p>
    <w:p w14:paraId="538872A6" w14:textId="1B9DE24A" w:rsidR="007B6715" w:rsidRPr="007B66D4" w:rsidRDefault="007B6715">
      <w:pPr>
        <w:pStyle w:val="BodyText"/>
        <w:rPr>
          <w:i/>
          <w:iCs/>
        </w:rPr>
      </w:pPr>
      <w:r>
        <w:t>Ultimately, ChatGPT doesn’t “think” or innovate; it assists with repetitive or time-consuming tasks, leaving humans to focus on innovation and strategy.</w:t>
      </w:r>
      <w:r w:rsidR="007B66D4">
        <w:t xml:space="preserve"> Understanding </w:t>
      </w:r>
      <w:r w:rsidR="00A25676">
        <w:t>what</w:t>
      </w:r>
      <w:r w:rsidR="007B66D4">
        <w:t xml:space="preserve"> AI</w:t>
      </w:r>
      <w:r w:rsidR="00A25676">
        <w:t xml:space="preserve"> encompasses</w:t>
      </w:r>
      <w:r w:rsidR="007B66D4">
        <w:t xml:space="preserve"> helps </w:t>
      </w:r>
      <w:r w:rsidR="00A25676">
        <w:t>contextualize its role</w:t>
      </w:r>
      <w:r w:rsidR="007B66D4">
        <w:t xml:space="preserve">. Artificial </w:t>
      </w:r>
      <w:r w:rsidR="00734647">
        <w:t>i</w:t>
      </w:r>
      <w:r w:rsidR="007B66D4">
        <w:t xml:space="preserve">ntelligence refers to systems or machines that </w:t>
      </w:r>
      <w:r w:rsidR="007B66D4" w:rsidRPr="00734647">
        <w:rPr>
          <w:b/>
          <w:bCs/>
        </w:rPr>
        <w:t>simulate</w:t>
      </w:r>
      <w:r w:rsidR="007B66D4">
        <w:t xml:space="preserve"> human intelligence to perform tasks. AI can be categorized into:</w:t>
      </w:r>
    </w:p>
    <w:p w14:paraId="5694E4F4" w14:textId="77777777" w:rsidR="007B66D4" w:rsidRDefault="007B66D4">
      <w:pPr>
        <w:pStyle w:val="BodyText"/>
      </w:pPr>
    </w:p>
    <w:p w14:paraId="53E1B3AD" w14:textId="41EED89B" w:rsidR="007B66D4" w:rsidRDefault="007B66D4" w:rsidP="007B66D4">
      <w:pPr>
        <w:pStyle w:val="BullettedBodyText"/>
      </w:pPr>
      <w:r>
        <w:rPr>
          <w:b/>
          <w:bCs/>
        </w:rPr>
        <w:t>Narrow AI (Weak AI)</w:t>
      </w:r>
      <w:r>
        <w:t>: Focused on specific tasks, such as language processing,</w:t>
      </w:r>
      <w:r w:rsidR="00BA1C86">
        <w:t xml:space="preserve"> or i</w:t>
      </w:r>
      <w:r>
        <w:t>mage recognition. ChatGPT falls into this category.</w:t>
      </w:r>
    </w:p>
    <w:p w14:paraId="52869A74" w14:textId="7C53B153" w:rsidR="007B66D4" w:rsidRDefault="007B66D4" w:rsidP="007B66D4">
      <w:pPr>
        <w:pStyle w:val="BullettedBodyText"/>
      </w:pPr>
      <w:r>
        <w:rPr>
          <w:b/>
          <w:bCs/>
        </w:rPr>
        <w:t>General AI (Strong AI)</w:t>
      </w:r>
      <w:r>
        <w:t xml:space="preserve">: A hypothetical future system </w:t>
      </w:r>
      <w:r w:rsidR="00A25676">
        <w:t>capable of</w:t>
      </w:r>
      <w:r>
        <w:t xml:space="preserve"> perform</w:t>
      </w:r>
      <w:r w:rsidR="00A25676">
        <w:t>ing</w:t>
      </w:r>
      <w:r>
        <w:t xml:space="preserve"> any intellectual task a human can do, </w:t>
      </w:r>
      <w:r w:rsidR="00A25676">
        <w:t>including</w:t>
      </w:r>
      <w:r>
        <w:t xml:space="preserve"> reason</w:t>
      </w:r>
      <w:r w:rsidR="00A25676">
        <w:t xml:space="preserve">ing </w:t>
      </w:r>
      <w:r>
        <w:t>and self-awareness.</w:t>
      </w:r>
    </w:p>
    <w:p w14:paraId="02501EB8" w14:textId="77777777" w:rsidR="007B66D4" w:rsidRDefault="007B66D4" w:rsidP="00BA1C86">
      <w:pPr>
        <w:pStyle w:val="BodyText"/>
      </w:pPr>
    </w:p>
    <w:p w14:paraId="490A1B8C" w14:textId="00ED8475" w:rsidR="007B66D4" w:rsidRPr="007B66D4" w:rsidRDefault="007B66D4" w:rsidP="007B66D4">
      <w:pPr>
        <w:pStyle w:val="BodyText"/>
      </w:pPr>
      <w:r>
        <w:t xml:space="preserve">ChatGPT is </w:t>
      </w:r>
      <w:r>
        <w:rPr>
          <w:b/>
          <w:bCs/>
        </w:rPr>
        <w:t>Narrow AI</w:t>
      </w:r>
      <w:r w:rsidR="00BA1C86">
        <w:rPr>
          <w:b/>
          <w:bCs/>
        </w:rPr>
        <w:t>,</w:t>
      </w:r>
      <w:r>
        <w:t xml:space="preserve"> specializ</w:t>
      </w:r>
      <w:r w:rsidR="00207856">
        <w:t>ing</w:t>
      </w:r>
      <w:r>
        <w:t xml:space="preserve"> in generating and understanding natural language rather than possessing human-like intelligence.</w:t>
      </w:r>
    </w:p>
    <w:p w14:paraId="71A2E806" w14:textId="77777777" w:rsidR="007B6715" w:rsidRDefault="007B6715">
      <w:pPr>
        <w:pStyle w:val="BodyText"/>
      </w:pPr>
    </w:p>
    <w:p w14:paraId="15D55344" w14:textId="2E9D2140" w:rsidR="007B6715" w:rsidRDefault="007B6715">
      <w:pPr>
        <w:pStyle w:val="BodyText"/>
      </w:pPr>
      <w:r>
        <w:t>Throughout this article and in those to come, I’ll highlight the limitations and strengths of using AI as a tool.</w:t>
      </w:r>
      <w:r w:rsidR="00A82226">
        <w:t xml:space="preserve"> Ultimately, ChatGPT is</w:t>
      </w:r>
      <w:r w:rsidR="00612CA0">
        <w:t>n’t</w:t>
      </w:r>
      <w:r w:rsidR="00A82226">
        <w:t xml:space="preserve"> coming for your job, but people who know how to leverage it are.</w:t>
      </w:r>
    </w:p>
    <w:p w14:paraId="4E779683" w14:textId="77777777" w:rsidR="00A82226" w:rsidRDefault="00A82226">
      <w:pPr>
        <w:pStyle w:val="BodyText"/>
      </w:pPr>
    </w:p>
    <w:p w14:paraId="1A586568" w14:textId="3C008578" w:rsidR="00A82226" w:rsidRDefault="00A82226" w:rsidP="00A82226">
      <w:pPr>
        <w:pStyle w:val="PullQuote"/>
      </w:pPr>
      <w:r>
        <w:t>ChatGPT isn’t coming for your job, but developers who know how to leverage it are.</w:t>
      </w:r>
    </w:p>
    <w:p w14:paraId="7E05E920" w14:textId="77777777" w:rsidR="00612CA0" w:rsidRDefault="00612CA0" w:rsidP="00612CA0">
      <w:pPr>
        <w:pStyle w:val="BodyText"/>
      </w:pPr>
    </w:p>
    <w:p w14:paraId="319BAF52" w14:textId="1F092774" w:rsidR="00393659" w:rsidRDefault="00393659" w:rsidP="00277BB1">
      <w:pPr>
        <w:pStyle w:val="Heading2"/>
      </w:pPr>
      <w:r>
        <w:t>ChatGPT Free vs. Paid Version</w:t>
      </w:r>
    </w:p>
    <w:p w14:paraId="3D058DA9" w14:textId="0D4141DC" w:rsidR="00393659" w:rsidRDefault="00F23961" w:rsidP="00393659">
      <w:pPr>
        <w:pStyle w:val="BodyText"/>
      </w:pPr>
      <w:r>
        <w:t>Although there</w:t>
      </w:r>
      <w:r w:rsidR="00D32463">
        <w:t>’</w:t>
      </w:r>
      <w:r>
        <w:t xml:space="preserve">s a free </w:t>
      </w:r>
      <w:r w:rsidR="004D62E1">
        <w:t>version</w:t>
      </w:r>
      <w:r>
        <w:t xml:space="preserve"> of ChatGPT available, </w:t>
      </w:r>
      <w:r w:rsidR="00393659">
        <w:t xml:space="preserve">I </w:t>
      </w:r>
      <w:r w:rsidR="00393659" w:rsidRPr="004D79C1">
        <w:t>highly</w:t>
      </w:r>
      <w:r w:rsidR="00393659">
        <w:t xml:space="preserve"> recommend subscribing to ChatGPT Plus for $20 per month. The free version (GPT-3.5) has decent capabilities, but the tools you really need are in GPT-4 Turbo with ChatGPT </w:t>
      </w:r>
      <w:r w:rsidR="00092BF6">
        <w:t>P</w:t>
      </w:r>
      <w:r w:rsidR="00393659">
        <w:t>lus.</w:t>
      </w:r>
    </w:p>
    <w:p w14:paraId="0189D09D" w14:textId="77777777" w:rsidR="00393659" w:rsidRDefault="00393659" w:rsidP="00393659">
      <w:pPr>
        <w:pStyle w:val="BodyText"/>
      </w:pPr>
    </w:p>
    <w:p w14:paraId="7A314634" w14:textId="6B23B917" w:rsidR="00393659" w:rsidRDefault="00393659" w:rsidP="00393659">
      <w:pPr>
        <w:pStyle w:val="BodyText"/>
      </w:pPr>
      <w:r>
        <w:t xml:space="preserve">Here are the extras you get with ChatGPT </w:t>
      </w:r>
      <w:r w:rsidR="00D32463">
        <w:t>P</w:t>
      </w:r>
      <w:r>
        <w:t>lus</w:t>
      </w:r>
      <w:r w:rsidR="0076760D">
        <w:t xml:space="preserve"> that you don’t get with the free version</w:t>
      </w:r>
      <w:r w:rsidR="00284BCF">
        <w:t>, which I outline in more detail in the next section</w:t>
      </w:r>
      <w:r>
        <w:t>:</w:t>
      </w:r>
    </w:p>
    <w:p w14:paraId="10D9DC33" w14:textId="77777777" w:rsidR="00393659" w:rsidRDefault="00393659" w:rsidP="00393659">
      <w:pPr>
        <w:pStyle w:val="BodyText"/>
      </w:pPr>
    </w:p>
    <w:p w14:paraId="4CD1496D" w14:textId="645FCEB1" w:rsidR="00430443" w:rsidRDefault="00430443" w:rsidP="00430443">
      <w:pPr>
        <w:pStyle w:val="BullettedBodyText"/>
      </w:pPr>
      <w:r>
        <w:rPr>
          <w:b/>
          <w:bCs/>
        </w:rPr>
        <w:t xml:space="preserve">Projects: </w:t>
      </w:r>
      <w:r w:rsidR="00F72627">
        <w:t>O</w:t>
      </w:r>
      <w:r>
        <w:t>rganize</w:t>
      </w:r>
      <w:r w:rsidR="00F72627">
        <w:t>s</w:t>
      </w:r>
      <w:r>
        <w:t xml:space="preserve"> and manage</w:t>
      </w:r>
      <w:r w:rsidR="00F72627">
        <w:t>s</w:t>
      </w:r>
      <w:r>
        <w:t xml:space="preserve"> work by creating persistent, structured spaces for related tasks, documents</w:t>
      </w:r>
      <w:r w:rsidR="004B2BFA">
        <w:t>,</w:t>
      </w:r>
      <w:r>
        <w:t xml:space="preserve"> and code. It’s ideal for long-term </w:t>
      </w:r>
      <w:proofErr w:type="gramStart"/>
      <w:r>
        <w:t>project</w:t>
      </w:r>
      <w:proofErr w:type="gramEnd"/>
      <w:r w:rsidR="00E670EB">
        <w:t xml:space="preserve"> like app</w:t>
      </w:r>
      <w:r>
        <w:t xml:space="preserve"> development.</w:t>
      </w:r>
    </w:p>
    <w:p w14:paraId="592854D8" w14:textId="1E5F5F91" w:rsidR="00284BCF" w:rsidRDefault="00284BCF" w:rsidP="00284BCF">
      <w:pPr>
        <w:pStyle w:val="BullettedBodyText"/>
      </w:pPr>
      <w:r>
        <w:rPr>
          <w:b/>
          <w:bCs/>
        </w:rPr>
        <w:t xml:space="preserve">Coding Assistance: </w:t>
      </w:r>
      <w:r w:rsidR="00FF5188">
        <w:t>It possesses f</w:t>
      </w:r>
      <w:r>
        <w:t>ar more comprehensive understanding and debugging of complex code, refactoring large codebases</w:t>
      </w:r>
      <w:r w:rsidR="00FF5188">
        <w:t>,</w:t>
      </w:r>
      <w:r>
        <w:t xml:space="preserve"> and designing intricate software patterns.</w:t>
      </w:r>
    </w:p>
    <w:p w14:paraId="227000CA" w14:textId="7A12847E" w:rsidR="00284BCF" w:rsidRPr="00393659" w:rsidRDefault="00284BCF" w:rsidP="00284BCF">
      <w:pPr>
        <w:pStyle w:val="BullettedBodyText"/>
      </w:pPr>
      <w:r>
        <w:rPr>
          <w:b/>
          <w:bCs/>
        </w:rPr>
        <w:t>Larger Context Window:</w:t>
      </w:r>
      <w:r>
        <w:t xml:space="preserve"> </w:t>
      </w:r>
      <w:r w:rsidR="0000757A">
        <w:t>The free version of ChatGPT can only handle shorter snippets of code (approx</w:t>
      </w:r>
      <w:r w:rsidR="00FD2C3C">
        <w:t>imately</w:t>
      </w:r>
      <w:r w:rsidR="0000757A">
        <w:t xml:space="preserve"> 4,096 tokens or pieces of text)</w:t>
      </w:r>
      <w:r w:rsidR="00FD2C3C">
        <w:t>.</w:t>
      </w:r>
      <w:r w:rsidR="0000757A">
        <w:t xml:space="preserve"> </w:t>
      </w:r>
      <w:r w:rsidR="00FF5188">
        <w:t>I</w:t>
      </w:r>
      <w:r w:rsidR="0000757A">
        <w:t>n contrast</w:t>
      </w:r>
      <w:r w:rsidR="00FF5188">
        <w:t xml:space="preserve">, </w:t>
      </w:r>
      <w:r w:rsidR="0000757A">
        <w:t>ChatGPT-4 Turbo process</w:t>
      </w:r>
      <w:r w:rsidR="00FF5188">
        <w:t>es</w:t>
      </w:r>
      <w:r w:rsidR="0000757A">
        <w:t xml:space="preserve"> 128,000 tokens, handling long</w:t>
      </w:r>
      <w:r w:rsidR="00FF5188">
        <w:t>er</w:t>
      </w:r>
      <w:r w:rsidR="0000757A">
        <w:t xml:space="preserve"> code files </w:t>
      </w:r>
      <w:r w:rsidR="00FF5188">
        <w:t>and project</w:t>
      </w:r>
      <w:r w:rsidR="0000757A">
        <w:t xml:space="preserve"> discussions.</w:t>
      </w:r>
    </w:p>
    <w:p w14:paraId="30140858" w14:textId="2C866F1D" w:rsidR="00393659" w:rsidRDefault="00284BCF" w:rsidP="00284BCF">
      <w:pPr>
        <w:pStyle w:val="BullettedBodyText"/>
      </w:pPr>
      <w:r>
        <w:rPr>
          <w:b/>
          <w:bCs/>
        </w:rPr>
        <w:t xml:space="preserve">Image Inputs: </w:t>
      </w:r>
      <w:r w:rsidR="00FD2C3C">
        <w:t>A</w:t>
      </w:r>
      <w:r>
        <w:t>nalyzes and respond</w:t>
      </w:r>
      <w:r w:rsidR="00FF5188">
        <w:t>s</w:t>
      </w:r>
      <w:r>
        <w:t xml:space="preserve"> to questions about uploaded images</w:t>
      </w:r>
      <w:r w:rsidR="00FF5188">
        <w:t>.</w:t>
      </w:r>
    </w:p>
    <w:p w14:paraId="4A8A9E80" w14:textId="494121A3" w:rsidR="00284BCF" w:rsidRDefault="00284BCF" w:rsidP="00284BCF">
      <w:pPr>
        <w:pStyle w:val="BullettedBodyText"/>
      </w:pPr>
      <w:r>
        <w:rPr>
          <w:b/>
          <w:bCs/>
        </w:rPr>
        <w:t xml:space="preserve">Document Analysis: </w:t>
      </w:r>
      <w:r w:rsidR="00FD2C3C">
        <w:t>R</w:t>
      </w:r>
      <w:r>
        <w:t xml:space="preserve">eviews and </w:t>
      </w:r>
      <w:proofErr w:type="gramStart"/>
      <w:r>
        <w:t>extracts</w:t>
      </w:r>
      <w:proofErr w:type="gramEnd"/>
      <w:r>
        <w:t xml:space="preserve"> information from uploaded documents</w:t>
      </w:r>
      <w:r w:rsidR="00FF5188">
        <w:t>.</w:t>
      </w:r>
    </w:p>
    <w:p w14:paraId="5DE08170" w14:textId="357352C5" w:rsidR="00393659" w:rsidRDefault="00284BCF" w:rsidP="00393659">
      <w:pPr>
        <w:pStyle w:val="BullettedBodyText"/>
      </w:pPr>
      <w:r>
        <w:rPr>
          <w:b/>
          <w:bCs/>
        </w:rPr>
        <w:t>Advanced Coding Assistance:</w:t>
      </w:r>
      <w:r>
        <w:t xml:space="preserve"> </w:t>
      </w:r>
      <w:r w:rsidR="00FD2C3C">
        <w:t>H</w:t>
      </w:r>
      <w:r w:rsidR="00FF5188">
        <w:t>as enhanced reasoning capabilities for complex coding tasks and debugging.</w:t>
      </w:r>
    </w:p>
    <w:p w14:paraId="78B74391" w14:textId="518BE32B" w:rsidR="0000757A" w:rsidRDefault="0000757A" w:rsidP="00393659">
      <w:pPr>
        <w:pStyle w:val="BullettedBodyText"/>
      </w:pPr>
      <w:r>
        <w:rPr>
          <w:b/>
          <w:bCs/>
        </w:rPr>
        <w:t xml:space="preserve">DALL-E Image Generation: </w:t>
      </w:r>
      <w:r w:rsidR="00FD2C3C">
        <w:t>C</w:t>
      </w:r>
      <w:r w:rsidR="00FF5188">
        <w:t>reates</w:t>
      </w:r>
      <w:r>
        <w:t xml:space="preserve"> and edit</w:t>
      </w:r>
      <w:r w:rsidR="00FF5188">
        <w:t>s</w:t>
      </w:r>
      <w:r>
        <w:t xml:space="preserve"> images directly in the chat, including editing specific parts of an image</w:t>
      </w:r>
      <w:r w:rsidR="00FF5188">
        <w:t>.</w:t>
      </w:r>
    </w:p>
    <w:p w14:paraId="776F3F58" w14:textId="1E0D5EA6" w:rsidR="0000757A" w:rsidRDefault="0000757A" w:rsidP="00393659">
      <w:pPr>
        <w:pStyle w:val="BullettedBodyText"/>
      </w:pPr>
      <w:r>
        <w:rPr>
          <w:b/>
          <w:bCs/>
        </w:rPr>
        <w:t>Canvas Mode:</w:t>
      </w:r>
      <w:r>
        <w:t xml:space="preserve"> </w:t>
      </w:r>
      <w:r w:rsidR="00FD2C3C">
        <w:t>P</w:t>
      </w:r>
      <w:r w:rsidR="00FF5188">
        <w:t>rovides</w:t>
      </w:r>
      <w:r>
        <w:t xml:space="preserve"> a dedicated workspace for editing long-form content or working on code collaboratively. </w:t>
      </w:r>
    </w:p>
    <w:p w14:paraId="799AF91A" w14:textId="77777777" w:rsidR="00D1508A" w:rsidRDefault="00D1508A" w:rsidP="00D1508A">
      <w:pPr>
        <w:pStyle w:val="BodyText"/>
      </w:pPr>
    </w:p>
    <w:p w14:paraId="329401A5" w14:textId="1B6A5A7A" w:rsidR="00D1508A" w:rsidRDefault="00D1508A" w:rsidP="00D1508A">
      <w:pPr>
        <w:pStyle w:val="BodyText"/>
      </w:pPr>
      <w:r>
        <w:t xml:space="preserve">Given </w:t>
      </w:r>
      <w:r w:rsidR="0076760D">
        <w:t xml:space="preserve">the </w:t>
      </w:r>
      <w:r>
        <w:t>obvious advantages</w:t>
      </w:r>
      <w:r w:rsidR="0076760D">
        <w:t xml:space="preserve"> over the free version</w:t>
      </w:r>
      <w:r>
        <w:t xml:space="preserve">, </w:t>
      </w:r>
      <w:r w:rsidR="00FF5188">
        <w:t>this article focuses on</w:t>
      </w:r>
      <w:r>
        <w:t xml:space="preserve"> ChatGPT-4 Turbo. Let’s take a closer look at some of these features and how </w:t>
      </w:r>
      <w:r w:rsidR="00FF5188">
        <w:t>they can enhance your</w:t>
      </w:r>
      <w:r>
        <w:t xml:space="preserve"> app development.</w:t>
      </w:r>
    </w:p>
    <w:p w14:paraId="0F200EB7" w14:textId="77777777" w:rsidR="00F314D9" w:rsidRDefault="00F314D9" w:rsidP="00D1508A">
      <w:pPr>
        <w:pStyle w:val="BodyText"/>
      </w:pPr>
    </w:p>
    <w:p w14:paraId="430A7ABC" w14:textId="23ECBC63" w:rsidR="00D1508A" w:rsidRDefault="00F314D9" w:rsidP="00A62EE7">
      <w:pPr>
        <w:pStyle w:val="Heading2"/>
      </w:pPr>
      <w:r>
        <w:t>Working with the Projects Feature</w:t>
      </w:r>
    </w:p>
    <w:p w14:paraId="45B36E22" w14:textId="484528D2" w:rsidR="00F314D9" w:rsidRDefault="00F314D9" w:rsidP="00D1508A">
      <w:pPr>
        <w:pStyle w:val="BodyText"/>
      </w:pPr>
      <w:r>
        <w:t>Projects</w:t>
      </w:r>
      <w:r w:rsidR="00F20C9C">
        <w:t>,</w:t>
      </w:r>
      <w:r>
        <w:t xml:space="preserve"> introduced on December 13, </w:t>
      </w:r>
      <w:proofErr w:type="gramStart"/>
      <w:r>
        <w:t>2024</w:t>
      </w:r>
      <w:proofErr w:type="gramEnd"/>
      <w:r>
        <w:t xml:space="preserve"> during </w:t>
      </w:r>
      <w:r w:rsidRPr="00A62EE7">
        <w:rPr>
          <w:b/>
          <w:bCs/>
        </w:rPr>
        <w:t>OpenAI’s 12 Days of OpenAI</w:t>
      </w:r>
      <w:r>
        <w:t xml:space="preserve"> event</w:t>
      </w:r>
      <w:r w:rsidR="00A62EE7">
        <w:t>,</w:t>
      </w:r>
      <w:r>
        <w:t xml:space="preserve"> provide a structured workspace for managing long-term or multi-step tasks. </w:t>
      </w:r>
      <w:r w:rsidR="00A62EE7">
        <w:t>Projects</w:t>
      </w:r>
      <w:r>
        <w:t xml:space="preserve"> </w:t>
      </w:r>
      <w:proofErr w:type="gramStart"/>
      <w:r>
        <w:t>lets</w:t>
      </w:r>
      <w:proofErr w:type="gramEnd"/>
      <w:r>
        <w:t xml:space="preserve"> you keep related work organized</w:t>
      </w:r>
      <w:r w:rsidR="00F20C9C">
        <w:t>,</w:t>
      </w:r>
      <w:r w:rsidR="00D635AA">
        <w:t xml:space="preserve"> including files and datasets</w:t>
      </w:r>
      <w:r w:rsidR="00F20C9C">
        <w:t>,</w:t>
      </w:r>
      <w:r w:rsidR="00D635AA">
        <w:t xml:space="preserve"> as well as group multiple conversations</w:t>
      </w:r>
      <w:r w:rsidR="00A62EE7">
        <w:t>-</w:t>
      </w:r>
      <w:r w:rsidR="00F20C9C">
        <w:t>related topics</w:t>
      </w:r>
      <w:r w:rsidR="00D635AA">
        <w:t xml:space="preserve">. </w:t>
      </w:r>
      <w:r w:rsidR="00095FC9">
        <w:t xml:space="preserve">ChatGPT Plus users can create </w:t>
      </w:r>
      <w:r w:rsidR="00E17304">
        <w:t xml:space="preserve">an unlimited number of </w:t>
      </w:r>
      <w:r w:rsidR="00095FC9">
        <w:t>projects.</w:t>
      </w:r>
    </w:p>
    <w:p w14:paraId="0F3387A8" w14:textId="77777777" w:rsidR="00372C8C" w:rsidRDefault="00372C8C" w:rsidP="00D1508A">
      <w:pPr>
        <w:pStyle w:val="BodyText"/>
      </w:pPr>
    </w:p>
    <w:p w14:paraId="1C1B7F6D" w14:textId="77777777" w:rsidR="00A62EE7" w:rsidRDefault="00372C8C" w:rsidP="00D1508A">
      <w:pPr>
        <w:pStyle w:val="BodyText"/>
      </w:pPr>
      <w:r>
        <w:t xml:space="preserve">In </w:t>
      </w:r>
      <w:r>
        <w:rPr>
          <w:b/>
          <w:bCs/>
        </w:rPr>
        <w:t>Figure 1</w:t>
      </w:r>
      <w:r>
        <w:t xml:space="preserve">, you can see a list of projects in the left panel of the ChatGPT Desktop window. </w:t>
      </w:r>
    </w:p>
    <w:p w14:paraId="678475F2" w14:textId="77777777" w:rsidR="00A62EE7" w:rsidRDefault="00A62EE7" w:rsidP="00D1508A">
      <w:pPr>
        <w:pStyle w:val="BodyText"/>
      </w:pPr>
    </w:p>
    <w:p w14:paraId="2EE2FB6B" w14:textId="027517CC" w:rsidR="00A62EE7" w:rsidRDefault="00A62EE7" w:rsidP="00A62EE7">
      <w:pPr>
        <w:pStyle w:val="Figure"/>
      </w:pPr>
      <w:r>
        <w:rPr>
          <w:noProof/>
        </w:rPr>
        <w:lastRenderedPageBreak/>
        <w:drawing>
          <wp:inline distT="0" distB="0" distL="0" distR="0" wp14:anchorId="611EA2E8" wp14:editId="683721B2">
            <wp:extent cx="6400800" cy="3550285"/>
            <wp:effectExtent l="0" t="0" r="0" b="0"/>
            <wp:docPr id="822088588"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88588" name="Picture 1" descr="A screenshot of a cha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3550285"/>
                    </a:xfrm>
                    <a:prstGeom prst="rect">
                      <a:avLst/>
                    </a:prstGeom>
                  </pic:spPr>
                </pic:pic>
              </a:graphicData>
            </a:graphic>
          </wp:inline>
        </w:drawing>
      </w:r>
    </w:p>
    <w:p w14:paraId="4AE75533" w14:textId="10F9C46C" w:rsidR="0068475B" w:rsidRPr="00386490" w:rsidRDefault="0068475B" w:rsidP="0068475B">
      <w:pPr>
        <w:pStyle w:val="FigureCaption"/>
      </w:pPr>
      <w:r w:rsidRPr="00386490">
        <w:rPr>
          <w:rStyle w:val="FigureCaptionBoldChar"/>
        </w:rPr>
        <w:t>Figure 1:</w:t>
      </w:r>
      <w:r>
        <w:t xml:space="preserve"> ChatGPT lists the projects you create in its left-hand side bar.</w:t>
      </w:r>
    </w:p>
    <w:p w14:paraId="261FBC37" w14:textId="77777777" w:rsidR="00A62EE7" w:rsidRDefault="00A62EE7" w:rsidP="00D1508A">
      <w:pPr>
        <w:pStyle w:val="BodyText"/>
      </w:pPr>
    </w:p>
    <w:p w14:paraId="60A39BB3" w14:textId="5FADB5AE" w:rsidR="00F20C9C" w:rsidRDefault="00372C8C" w:rsidP="00D1508A">
      <w:pPr>
        <w:pStyle w:val="BodyText"/>
      </w:pPr>
      <w:r>
        <w:t>I’ve created project</w:t>
      </w:r>
      <w:r w:rsidR="00F20C9C">
        <w:t>s</w:t>
      </w:r>
      <w:r>
        <w:t xml:space="preserve"> for</w:t>
      </w:r>
      <w:r w:rsidR="00F20C9C">
        <w:t>:</w:t>
      </w:r>
    </w:p>
    <w:p w14:paraId="2F7B51DA" w14:textId="77777777" w:rsidR="00F20C9C" w:rsidRDefault="00F20C9C" w:rsidP="00D1508A">
      <w:pPr>
        <w:pStyle w:val="BodyText"/>
      </w:pPr>
    </w:p>
    <w:p w14:paraId="237AC072" w14:textId="37358FC9" w:rsidR="00F20C9C" w:rsidRPr="0068475B" w:rsidRDefault="00F20C9C" w:rsidP="00F20C9C">
      <w:pPr>
        <w:pStyle w:val="BullettedBodyText"/>
        <w:rPr>
          <w:b/>
          <w:bCs/>
        </w:rPr>
      </w:pPr>
      <w:r>
        <w:t xml:space="preserve">My book, </w:t>
      </w:r>
      <w:r w:rsidRPr="0068475B">
        <w:rPr>
          <w:b/>
          <w:bCs/>
        </w:rPr>
        <w:t xml:space="preserve">Coding iOS Apps with ChatGPT </w:t>
      </w:r>
    </w:p>
    <w:p w14:paraId="0E23684F" w14:textId="77777777" w:rsidR="00F20C9C" w:rsidRDefault="00F20C9C" w:rsidP="00F20C9C">
      <w:pPr>
        <w:pStyle w:val="BullettedBodyText"/>
      </w:pPr>
      <w:r>
        <w:t>A</w:t>
      </w:r>
      <w:r w:rsidR="00372C8C">
        <w:t xml:space="preserve"> training seminar I’m giving in Germany</w:t>
      </w:r>
    </w:p>
    <w:p w14:paraId="0D378174" w14:textId="20155414" w:rsidR="00F20C9C" w:rsidRDefault="00F20C9C" w:rsidP="00F20C9C">
      <w:pPr>
        <w:pStyle w:val="BullettedBodyText"/>
      </w:pPr>
      <w:r>
        <w:t>This</w:t>
      </w:r>
      <w:r w:rsidR="00372C8C">
        <w:t xml:space="preserve"> series of CODE </w:t>
      </w:r>
      <w:r w:rsidR="0068475B">
        <w:t>M</w:t>
      </w:r>
      <w:r w:rsidR="00372C8C">
        <w:t>agazine articles</w:t>
      </w:r>
    </w:p>
    <w:p w14:paraId="7F4F565E" w14:textId="77777777" w:rsidR="00F20C9C" w:rsidRPr="00F20C9C" w:rsidRDefault="00F20C9C" w:rsidP="00F20C9C">
      <w:pPr>
        <w:pStyle w:val="BodyText"/>
      </w:pPr>
    </w:p>
    <w:p w14:paraId="49067A20" w14:textId="1CD9D89B" w:rsidR="00372C8C" w:rsidRDefault="00386490" w:rsidP="00F20C9C">
      <w:pPr>
        <w:pStyle w:val="BodyText"/>
      </w:pPr>
      <w:r>
        <w:t xml:space="preserve">These folders allow me to keep the different projects I’m working on organized. When I switch tasks during my workday, I just </w:t>
      </w:r>
      <w:proofErr w:type="gramStart"/>
      <w:r>
        <w:t>click</w:t>
      </w:r>
      <w:proofErr w:type="gramEnd"/>
      <w:r>
        <w:t xml:space="preserve"> the project I want to work on and begin interacting with ChatGPT.</w:t>
      </w:r>
      <w:r w:rsidR="00095FC9">
        <w:t xml:space="preserve"> </w:t>
      </w:r>
    </w:p>
    <w:p w14:paraId="68502C59" w14:textId="77777777" w:rsidR="00D635AA" w:rsidRDefault="00D635AA" w:rsidP="00D1508A">
      <w:pPr>
        <w:pStyle w:val="BodyText"/>
      </w:pPr>
    </w:p>
    <w:p w14:paraId="43799BE0" w14:textId="77777777" w:rsidR="00095FC9" w:rsidRDefault="00095FC9" w:rsidP="00D1508A">
      <w:pPr>
        <w:pStyle w:val="BodyText"/>
      </w:pPr>
      <w:r>
        <w:t>Let’s create</w:t>
      </w:r>
      <w:r w:rsidR="00386490">
        <w:t xml:space="preserve"> a new project</w:t>
      </w:r>
      <w:r>
        <w:t xml:space="preserve"> to see how this works.</w:t>
      </w:r>
      <w:r w:rsidR="00386490">
        <w:t xml:space="preserve"> </w:t>
      </w:r>
    </w:p>
    <w:p w14:paraId="46645A27" w14:textId="77777777" w:rsidR="00095FC9" w:rsidRDefault="00095FC9" w:rsidP="00D1508A">
      <w:pPr>
        <w:pStyle w:val="BodyText"/>
      </w:pPr>
    </w:p>
    <w:p w14:paraId="44756CE0" w14:textId="7444E586" w:rsidR="00095FC9" w:rsidRDefault="00095FC9" w:rsidP="000874D8">
      <w:pPr>
        <w:pStyle w:val="NumberedBodyText"/>
      </w:pPr>
      <w:r>
        <w:t>H</w:t>
      </w:r>
      <w:r w:rsidR="00386490">
        <w:t xml:space="preserve">over your mouse over </w:t>
      </w:r>
      <w:r w:rsidR="00386490">
        <w:rPr>
          <w:b/>
          <w:bCs/>
        </w:rPr>
        <w:t>Projects</w:t>
      </w:r>
      <w:r w:rsidR="00386490">
        <w:t xml:space="preserve"> in the sidebar and click the plus (</w:t>
      </w:r>
      <w:r w:rsidR="00386490" w:rsidRPr="00386490">
        <w:rPr>
          <w:b/>
          <w:bCs/>
        </w:rPr>
        <w:t>+</w:t>
      </w:r>
      <w:r w:rsidR="00386490">
        <w:t>) button that appears. This displays a New Project dialog</w:t>
      </w:r>
      <w:r w:rsidR="000874D8">
        <w:t>,</w:t>
      </w:r>
      <w:r w:rsidR="00386490">
        <w:t xml:space="preserve"> as shown in </w:t>
      </w:r>
      <w:r w:rsidR="00386490" w:rsidRPr="000874D8">
        <w:rPr>
          <w:b/>
          <w:bCs/>
        </w:rPr>
        <w:t>Figure 2</w:t>
      </w:r>
      <w:r w:rsidR="00386490">
        <w:t xml:space="preserve">. </w:t>
      </w:r>
    </w:p>
    <w:p w14:paraId="38BFDDFF" w14:textId="77777777" w:rsidR="00095FC9" w:rsidRDefault="00095FC9" w:rsidP="00095FC9">
      <w:pPr>
        <w:pStyle w:val="NumberedBodyText"/>
      </w:pPr>
      <w:r>
        <w:t>E</w:t>
      </w:r>
      <w:r w:rsidR="00386490">
        <w:t xml:space="preserve">nter the name of </w:t>
      </w:r>
      <w:r>
        <w:t>the</w:t>
      </w:r>
      <w:r w:rsidR="00386490">
        <w:t xml:space="preserve"> project</w:t>
      </w:r>
      <w:r>
        <w:t xml:space="preserve"> (for example, </w:t>
      </w:r>
      <w:r>
        <w:rPr>
          <w:b/>
          <w:bCs/>
        </w:rPr>
        <w:t>ChatGPT Demo Project</w:t>
      </w:r>
      <w:r>
        <w:t>).</w:t>
      </w:r>
    </w:p>
    <w:p w14:paraId="07DF941C" w14:textId="6C5769D4" w:rsidR="00095FC9" w:rsidRDefault="00095FC9" w:rsidP="00095FC9">
      <w:pPr>
        <w:pStyle w:val="NumberedBodyText"/>
      </w:pPr>
      <w:r>
        <w:t>C</w:t>
      </w:r>
      <w:r w:rsidR="00386490">
        <w:t xml:space="preserve">lick the </w:t>
      </w:r>
      <w:r w:rsidR="00386490">
        <w:rPr>
          <w:b/>
          <w:bCs/>
        </w:rPr>
        <w:t>Create project</w:t>
      </w:r>
      <w:r w:rsidR="00386490">
        <w:t xml:space="preserve"> button.</w:t>
      </w:r>
    </w:p>
    <w:p w14:paraId="47B9D681" w14:textId="77777777" w:rsidR="00386490" w:rsidRDefault="00386490" w:rsidP="00D1508A">
      <w:pPr>
        <w:pStyle w:val="BodyText"/>
      </w:pPr>
    </w:p>
    <w:p w14:paraId="435E96C2" w14:textId="58BBFBCF" w:rsidR="00397178" w:rsidRDefault="00397178" w:rsidP="00DE5265">
      <w:pPr>
        <w:pStyle w:val="Figure"/>
      </w:pPr>
      <w:r>
        <w:rPr>
          <w:noProof/>
        </w:rPr>
        <w:lastRenderedPageBreak/>
        <w:drawing>
          <wp:inline distT="0" distB="0" distL="0" distR="0" wp14:anchorId="3EB81A67" wp14:editId="56C56BD3">
            <wp:extent cx="6210619" cy="3759393"/>
            <wp:effectExtent l="0" t="0" r="0" b="0"/>
            <wp:docPr id="966273770" name="Picture 2" descr="A screenshot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73770" name="Picture 2" descr="A screenshot of a projec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210619" cy="3759393"/>
                    </a:xfrm>
                    <a:prstGeom prst="rect">
                      <a:avLst/>
                    </a:prstGeom>
                  </pic:spPr>
                </pic:pic>
              </a:graphicData>
            </a:graphic>
          </wp:inline>
        </w:drawing>
      </w:r>
    </w:p>
    <w:p w14:paraId="69827359" w14:textId="7200DA30" w:rsidR="00386490" w:rsidRDefault="00386490" w:rsidP="00386490">
      <w:pPr>
        <w:pStyle w:val="FigureCaption"/>
      </w:pPr>
      <w:r w:rsidRPr="0064090C">
        <w:rPr>
          <w:rStyle w:val="FigureCaptionBoldChar"/>
        </w:rPr>
        <w:t>Figure 2:</w:t>
      </w:r>
      <w:r>
        <w:t xml:space="preserve"> </w:t>
      </w:r>
      <w:r w:rsidR="0064090C">
        <w:t xml:space="preserve">ChatGPT Plus-tier users can create </w:t>
      </w:r>
      <w:r w:rsidR="00E17304">
        <w:t xml:space="preserve">an unlimited number of </w:t>
      </w:r>
      <w:r w:rsidR="0064090C">
        <w:t>projects</w:t>
      </w:r>
      <w:r w:rsidR="00DE5265">
        <w:t>.</w:t>
      </w:r>
    </w:p>
    <w:p w14:paraId="5722AAE4" w14:textId="77777777" w:rsidR="0064090C" w:rsidRDefault="0064090C" w:rsidP="0064090C">
      <w:pPr>
        <w:pStyle w:val="BodyText"/>
      </w:pPr>
    </w:p>
    <w:p w14:paraId="33EBE6E7" w14:textId="5A93590A" w:rsidR="0064090C" w:rsidRDefault="0064090C" w:rsidP="0064090C">
      <w:pPr>
        <w:pStyle w:val="BodyText"/>
      </w:pPr>
      <w:r>
        <w:t xml:space="preserve">This displays your new project in the </w:t>
      </w:r>
      <w:r w:rsidR="001342AE">
        <w:t>Project</w:t>
      </w:r>
      <w:r>
        <w:t xml:space="preserve"> </w:t>
      </w:r>
      <w:r w:rsidR="001342AE">
        <w:t>Panel</w:t>
      </w:r>
      <w:r>
        <w:t xml:space="preserve"> on the right (</w:t>
      </w:r>
      <w:r w:rsidRPr="0064090C">
        <w:rPr>
          <w:b/>
          <w:bCs/>
        </w:rPr>
        <w:t>Figure 3</w:t>
      </w:r>
      <w:r>
        <w:t xml:space="preserve">). </w:t>
      </w:r>
      <w:r w:rsidR="001342AE">
        <w:t>At the top-left of the Project Panel is a folder. If you hover your mouse over this folder, a pencil icon appears that, when clicked, allows you to set the color of the project folder in the side panel.</w:t>
      </w:r>
      <w:r w:rsidR="00D824DD">
        <w:t xml:space="preserve"> You can also hover over the project name, click the pencil icon that appears and change the name of the project.</w:t>
      </w:r>
    </w:p>
    <w:p w14:paraId="60C58909" w14:textId="77777777" w:rsidR="00D824DD" w:rsidRDefault="00D824DD" w:rsidP="0064090C">
      <w:pPr>
        <w:pStyle w:val="BodyText"/>
      </w:pPr>
    </w:p>
    <w:p w14:paraId="4009E618" w14:textId="11F73B7C" w:rsidR="00DE5265" w:rsidRDefault="00DE5265" w:rsidP="00DE5265">
      <w:pPr>
        <w:pStyle w:val="Figure"/>
      </w:pPr>
      <w:r>
        <w:rPr>
          <w:noProof/>
        </w:rPr>
        <w:lastRenderedPageBreak/>
        <w:drawing>
          <wp:inline distT="0" distB="0" distL="0" distR="0" wp14:anchorId="54B1CCA7" wp14:editId="709C12F9">
            <wp:extent cx="6400800" cy="4315460"/>
            <wp:effectExtent l="0" t="0" r="0" b="8890"/>
            <wp:docPr id="12299481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4811" name="Picture 3"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4315460"/>
                    </a:xfrm>
                    <a:prstGeom prst="rect">
                      <a:avLst/>
                    </a:prstGeom>
                  </pic:spPr>
                </pic:pic>
              </a:graphicData>
            </a:graphic>
          </wp:inline>
        </w:drawing>
      </w:r>
    </w:p>
    <w:p w14:paraId="0E11F569" w14:textId="1230393C" w:rsidR="0064090C" w:rsidRDefault="0064090C" w:rsidP="0064090C">
      <w:pPr>
        <w:pStyle w:val="FigureCaption"/>
      </w:pPr>
      <w:r w:rsidRPr="0064090C">
        <w:rPr>
          <w:rStyle w:val="FigureCaptionBoldChar"/>
        </w:rPr>
        <w:t>Figure 3:</w:t>
      </w:r>
      <w:r>
        <w:t xml:space="preserve"> Creating or selecting a project displays the Project Panel on the right</w:t>
      </w:r>
      <w:r w:rsidR="00DE5265">
        <w:t>.</w:t>
      </w:r>
    </w:p>
    <w:p w14:paraId="5FED9748" w14:textId="77777777" w:rsidR="00930E77" w:rsidRDefault="00930E77" w:rsidP="00930E77">
      <w:pPr>
        <w:pStyle w:val="BodyText"/>
      </w:pPr>
    </w:p>
    <w:p w14:paraId="53C0CD8E" w14:textId="6D3A9572" w:rsidR="00BD19AE" w:rsidRDefault="00BD19AE" w:rsidP="00BD19AE">
      <w:pPr>
        <w:pStyle w:val="Heading3"/>
      </w:pPr>
      <w:r>
        <w:t>Adding Project Instructions</w:t>
      </w:r>
    </w:p>
    <w:p w14:paraId="38D18AC3" w14:textId="181708F0" w:rsidR="00930E77" w:rsidRDefault="007821FC" w:rsidP="00930E77">
      <w:pPr>
        <w:pStyle w:val="BodyText"/>
      </w:pPr>
      <w:r>
        <w:t>You can tailor ChatGPT’s responses within a project by adding instructions. For example</w:t>
      </w:r>
      <w:r w:rsidR="00930E77">
        <w:t>:</w:t>
      </w:r>
    </w:p>
    <w:p w14:paraId="59C51A01" w14:textId="77777777" w:rsidR="00930E77" w:rsidRDefault="00930E77" w:rsidP="00930E77">
      <w:pPr>
        <w:pStyle w:val="BodyText"/>
      </w:pPr>
    </w:p>
    <w:p w14:paraId="0966A421" w14:textId="6BA77516" w:rsidR="00930E77" w:rsidRDefault="00930E77" w:rsidP="00930E77">
      <w:pPr>
        <w:pStyle w:val="BullettedBodyText"/>
      </w:pPr>
      <w:r>
        <w:t xml:space="preserve">Follow Swift API Design Guidelines, using camelCase for variables and </w:t>
      </w:r>
      <w:proofErr w:type="spellStart"/>
      <w:r>
        <w:t>PascalCase</w:t>
      </w:r>
      <w:proofErr w:type="spellEnd"/>
      <w:r>
        <w:t xml:space="preserve"> for classes and </w:t>
      </w:r>
      <w:proofErr w:type="gramStart"/>
      <w:r>
        <w:t>structs</w:t>
      </w:r>
      <w:proofErr w:type="gramEnd"/>
      <w:r w:rsidR="00E6034E">
        <w:t>.</w:t>
      </w:r>
    </w:p>
    <w:p w14:paraId="798376EB" w14:textId="1243C33C" w:rsidR="00930E77" w:rsidRDefault="00930E77" w:rsidP="00930E77">
      <w:pPr>
        <w:pStyle w:val="BullettedBodyText"/>
      </w:pPr>
      <w:r>
        <w:t>The app must support iOS 17 and later</w:t>
      </w:r>
      <w:r w:rsidR="00E6034E">
        <w:t>.</w:t>
      </w:r>
    </w:p>
    <w:p w14:paraId="7B523341" w14:textId="4CA5911D" w:rsidR="00930E77" w:rsidRDefault="00930E77" w:rsidP="00930E77">
      <w:pPr>
        <w:pStyle w:val="BullettedBodyText"/>
      </w:pPr>
      <w:r>
        <w:t xml:space="preserve">Use </w:t>
      </w:r>
      <w:proofErr w:type="spellStart"/>
      <w:r>
        <w:t>SwiftUI</w:t>
      </w:r>
      <w:proofErr w:type="spellEnd"/>
      <w:r>
        <w:t xml:space="preserve"> for building the user interface, with reusable components</w:t>
      </w:r>
      <w:r w:rsidR="00E6034E">
        <w:t>.</w:t>
      </w:r>
    </w:p>
    <w:p w14:paraId="31D44B5A" w14:textId="46BE8CE5" w:rsidR="00930E77" w:rsidRDefault="00930E77" w:rsidP="00930E77">
      <w:pPr>
        <w:pStyle w:val="BullettedBodyText"/>
      </w:pPr>
      <w:r>
        <w:t xml:space="preserve">Use </w:t>
      </w:r>
      <w:proofErr w:type="spellStart"/>
      <w:r>
        <w:t>Alamofire</w:t>
      </w:r>
      <w:proofErr w:type="spellEnd"/>
      <w:r>
        <w:t xml:space="preserve"> for networking</w:t>
      </w:r>
      <w:r w:rsidR="00E6034E">
        <w:t>.</w:t>
      </w:r>
      <w:r>
        <w:t xml:space="preserve"> </w:t>
      </w:r>
    </w:p>
    <w:p w14:paraId="14421AFA" w14:textId="172FFF64" w:rsidR="00930E77" w:rsidRDefault="00930E77" w:rsidP="00930E77">
      <w:pPr>
        <w:pStyle w:val="BullettedBodyText"/>
      </w:pPr>
      <w:r>
        <w:t xml:space="preserve">Use </w:t>
      </w:r>
      <w:proofErr w:type="spellStart"/>
      <w:r>
        <w:t>ObservableObject</w:t>
      </w:r>
      <w:proofErr w:type="spellEnd"/>
      <w:r>
        <w:t xml:space="preserve"> for state management</w:t>
      </w:r>
      <w:r w:rsidR="00E6034E">
        <w:t>.</w:t>
      </w:r>
    </w:p>
    <w:p w14:paraId="113D6139" w14:textId="27655CC5" w:rsidR="00930E77" w:rsidRDefault="00930E77" w:rsidP="00930E77">
      <w:pPr>
        <w:pStyle w:val="BullettedBodyText"/>
      </w:pPr>
      <w:r>
        <w:t xml:space="preserve">Ensure offline </w:t>
      </w:r>
      <w:proofErr w:type="gramStart"/>
      <w:r>
        <w:t>caching</w:t>
      </w:r>
      <w:proofErr w:type="gramEnd"/>
      <w:r>
        <w:t xml:space="preserve"> is implemented using </w:t>
      </w:r>
      <w:proofErr w:type="spellStart"/>
      <w:r>
        <w:t>CoreData</w:t>
      </w:r>
      <w:proofErr w:type="spellEnd"/>
      <w:r w:rsidR="00E6034E">
        <w:t>.</w:t>
      </w:r>
    </w:p>
    <w:p w14:paraId="54FF18E9" w14:textId="77777777" w:rsidR="00930E77" w:rsidRDefault="00930E77" w:rsidP="00DE5265">
      <w:pPr>
        <w:pStyle w:val="BodyText"/>
      </w:pPr>
    </w:p>
    <w:p w14:paraId="0E73519D" w14:textId="31E69057" w:rsidR="00930E77" w:rsidRDefault="00930E77" w:rsidP="00930E77">
      <w:pPr>
        <w:pStyle w:val="BodyText"/>
      </w:pPr>
      <w:r>
        <w:t xml:space="preserve">After specifying instructions, ChatGPT actively uses them as a reference when answering </w:t>
      </w:r>
      <w:r w:rsidR="007821FC">
        <w:t>project-specific questions.</w:t>
      </w:r>
      <w:r>
        <w:t xml:space="preserve"> </w:t>
      </w:r>
      <w:r w:rsidR="00095FC9">
        <w:t xml:space="preserve">Let’s try out this feature. </w:t>
      </w:r>
    </w:p>
    <w:p w14:paraId="15B9CC5B" w14:textId="77777777" w:rsidR="00BD19AE" w:rsidRDefault="00BD19AE" w:rsidP="00930E77">
      <w:pPr>
        <w:pStyle w:val="BodyText"/>
      </w:pPr>
    </w:p>
    <w:p w14:paraId="4C5DF325" w14:textId="08A1471E" w:rsidR="00BD19AE" w:rsidRDefault="00BD19AE" w:rsidP="00BD19AE">
      <w:pPr>
        <w:pStyle w:val="NumberedBodyText"/>
        <w:numPr>
          <w:ilvl w:val="0"/>
          <w:numId w:val="12"/>
        </w:numPr>
      </w:pPr>
      <w:r>
        <w:t xml:space="preserve">In the Project panel, click the </w:t>
      </w:r>
      <w:r>
        <w:rPr>
          <w:b/>
          <w:bCs/>
        </w:rPr>
        <w:t xml:space="preserve">Add Instructions </w:t>
      </w:r>
      <w:r>
        <w:t>button.</w:t>
      </w:r>
    </w:p>
    <w:p w14:paraId="524975EE" w14:textId="2ACBAA13" w:rsidR="00BD19AE" w:rsidRDefault="00BD19AE" w:rsidP="00BD19AE">
      <w:pPr>
        <w:pStyle w:val="NumberedBodyText"/>
        <w:numPr>
          <w:ilvl w:val="0"/>
          <w:numId w:val="12"/>
        </w:numPr>
      </w:pPr>
      <w:r>
        <w:t xml:space="preserve">In the </w:t>
      </w:r>
      <w:r>
        <w:rPr>
          <w:b/>
          <w:bCs/>
        </w:rPr>
        <w:t>Instructions</w:t>
      </w:r>
      <w:r>
        <w:t xml:space="preserve"> dialog (</w:t>
      </w:r>
      <w:r w:rsidRPr="00BD19AE">
        <w:rPr>
          <w:b/>
          <w:bCs/>
        </w:rPr>
        <w:t>Figure 4</w:t>
      </w:r>
      <w:r>
        <w:t xml:space="preserve">), enter </w:t>
      </w:r>
      <w:r w:rsidRPr="00E6034E">
        <w:rPr>
          <w:b/>
          <w:bCs/>
        </w:rPr>
        <w:t>When answering questions about the JSON files in this project, display responses in YAML format unless specified otherwise</w:t>
      </w:r>
      <w:r w:rsidRPr="007821FC">
        <w:rPr>
          <w:i/>
          <w:iCs/>
        </w:rPr>
        <w:t>.</w:t>
      </w:r>
    </w:p>
    <w:p w14:paraId="41CDD927" w14:textId="656C0555" w:rsidR="00BD19AE" w:rsidRDefault="00BD19AE" w:rsidP="00BD19AE">
      <w:pPr>
        <w:pStyle w:val="NumberedBodyText"/>
        <w:numPr>
          <w:ilvl w:val="0"/>
          <w:numId w:val="12"/>
        </w:numPr>
      </w:pPr>
      <w:r>
        <w:t xml:space="preserve">Click </w:t>
      </w:r>
      <w:r>
        <w:rPr>
          <w:b/>
          <w:bCs/>
        </w:rPr>
        <w:t>Save</w:t>
      </w:r>
      <w:r>
        <w:t xml:space="preserve"> to add this instruction to the project. This displays the first several words </w:t>
      </w:r>
      <w:r w:rsidR="00FA15D2">
        <w:t xml:space="preserve">of the instruction </w:t>
      </w:r>
      <w:r>
        <w:t xml:space="preserve">in the </w:t>
      </w:r>
      <w:r>
        <w:rPr>
          <w:b/>
          <w:bCs/>
        </w:rPr>
        <w:t>Instructions</w:t>
      </w:r>
      <w:r>
        <w:t xml:space="preserve"> UI control.</w:t>
      </w:r>
    </w:p>
    <w:p w14:paraId="6FAF3FA2" w14:textId="77777777" w:rsidR="00BD19AE" w:rsidRDefault="00BD19AE" w:rsidP="00BD19AE">
      <w:pPr>
        <w:pStyle w:val="BodyText"/>
      </w:pPr>
    </w:p>
    <w:p w14:paraId="74BB8278" w14:textId="23885D5B" w:rsidR="00A330F1" w:rsidRDefault="00A330F1" w:rsidP="00A330F1">
      <w:pPr>
        <w:pStyle w:val="Figure"/>
      </w:pPr>
      <w:r>
        <w:rPr>
          <w:noProof/>
        </w:rPr>
        <w:lastRenderedPageBreak/>
        <w:drawing>
          <wp:inline distT="0" distB="0" distL="0" distR="0" wp14:anchorId="41724393" wp14:editId="536F4B7E">
            <wp:extent cx="6400800" cy="4112260"/>
            <wp:effectExtent l="0" t="0" r="0" b="2540"/>
            <wp:docPr id="1941724364"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24364" name="Picture 4" descr="A screenshot of a computer scre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4112260"/>
                    </a:xfrm>
                    <a:prstGeom prst="rect">
                      <a:avLst/>
                    </a:prstGeom>
                  </pic:spPr>
                </pic:pic>
              </a:graphicData>
            </a:graphic>
          </wp:inline>
        </w:drawing>
      </w:r>
    </w:p>
    <w:p w14:paraId="7AA5B165" w14:textId="154EA295" w:rsidR="00FA15D2" w:rsidRPr="00BD19AE" w:rsidRDefault="00FA15D2" w:rsidP="00FA15D2">
      <w:pPr>
        <w:pStyle w:val="FigureCaption"/>
      </w:pPr>
      <w:r w:rsidRPr="00572502">
        <w:rPr>
          <w:rStyle w:val="FigureCaptionBoldChar"/>
        </w:rPr>
        <w:t>Figure 4:</w:t>
      </w:r>
      <w:r>
        <w:t xml:space="preserve"> Add instructions to tailor the way ChatGPT responds to questions in your project</w:t>
      </w:r>
      <w:r w:rsidR="00A330F1">
        <w:t>.</w:t>
      </w:r>
    </w:p>
    <w:p w14:paraId="36050BE2" w14:textId="674BD9DB" w:rsidR="00FA15D2" w:rsidRDefault="00FA15D2" w:rsidP="00BD19AE">
      <w:pPr>
        <w:pStyle w:val="BodyText"/>
      </w:pPr>
    </w:p>
    <w:p w14:paraId="2D4C4484" w14:textId="25A011F3" w:rsidR="00095FC9" w:rsidRDefault="00BD19AE" w:rsidP="00930E77">
      <w:pPr>
        <w:pStyle w:val="BodyText"/>
      </w:pPr>
      <w:r>
        <w:t xml:space="preserve">In the next section, </w:t>
      </w:r>
      <w:r w:rsidR="00A45806">
        <w:t>you</w:t>
      </w:r>
      <w:r>
        <w:t>’ll add a JSON file for ChatGPT to analyze and process so you can see this instruction at work.</w:t>
      </w:r>
    </w:p>
    <w:p w14:paraId="2A48C20A" w14:textId="77777777" w:rsidR="00C47EEF" w:rsidRDefault="00C47EEF" w:rsidP="00930E77">
      <w:pPr>
        <w:pStyle w:val="BodyText"/>
      </w:pPr>
    </w:p>
    <w:p w14:paraId="341D11B9" w14:textId="4D61F8F9" w:rsidR="00C47EEF" w:rsidRDefault="00C47EEF" w:rsidP="00C47EEF">
      <w:pPr>
        <w:pStyle w:val="PullQuote"/>
      </w:pPr>
      <w:r>
        <w:t>You can tailor ChatGPT’s responses within a project by adding instructions.</w:t>
      </w:r>
    </w:p>
    <w:p w14:paraId="438412F8" w14:textId="59C2B72D" w:rsidR="00A45806" w:rsidRPr="00C47EEF" w:rsidRDefault="00A45806" w:rsidP="00A45806">
      <w:pPr>
        <w:pStyle w:val="BodyText"/>
      </w:pPr>
    </w:p>
    <w:p w14:paraId="0A04D8D4" w14:textId="00C27909" w:rsidR="00BD19AE" w:rsidRDefault="00BD19AE" w:rsidP="00A45806">
      <w:pPr>
        <w:pStyle w:val="Heading3"/>
      </w:pPr>
      <w:r>
        <w:t>Adding Project Documents and Files</w:t>
      </w:r>
    </w:p>
    <w:p w14:paraId="5C1C360A" w14:textId="745747A6" w:rsidR="00D1508A" w:rsidRPr="006C68E5" w:rsidRDefault="00D1508A" w:rsidP="00D1508A">
      <w:pPr>
        <w:pStyle w:val="BodyText"/>
      </w:pPr>
      <w:r>
        <w:t xml:space="preserve">In October 2023, OpenAI expanded ChatGPT’s ability to interpret and respond to visual inputs such as diagrams, screenshots, </w:t>
      </w:r>
      <w:r w:rsidR="00446CE9">
        <w:t>and</w:t>
      </w:r>
      <w:r>
        <w:t xml:space="preserve"> handwritten notes</w:t>
      </w:r>
      <w:r w:rsidR="00446CE9">
        <w:t>—features</w:t>
      </w:r>
      <w:r>
        <w:t xml:space="preserve"> I use every day. For example, I can take screenshots of several pages of mobile app exceptions logged in Sentry.io and ask ChatGPT </w:t>
      </w:r>
      <w:r w:rsidR="00446CE9">
        <w:t>for insights, like</w:t>
      </w:r>
      <w:r>
        <w:t xml:space="preserve"> “</w:t>
      </w:r>
      <w:r w:rsidRPr="00BB2DBE">
        <w:t xml:space="preserve">What percentage of errors are being caused by nullable exceptions?” </w:t>
      </w:r>
      <w:r>
        <w:t>ChatGPT’s answer</w:t>
      </w:r>
      <w:r w:rsidR="00446CE9">
        <w:t>s</w:t>
      </w:r>
      <w:r>
        <w:t xml:space="preserve"> help me get the big picture of where I should concentrate my efforts. </w:t>
      </w:r>
      <w:r w:rsidR="00446CE9">
        <w:t xml:space="preserve">Similarly, </w:t>
      </w:r>
      <w:r>
        <w:t>I can upload a screenshot of a</w:t>
      </w:r>
      <w:r w:rsidR="00446CE9">
        <w:t>n Xcode</w:t>
      </w:r>
      <w:r>
        <w:t xml:space="preserve"> </w:t>
      </w:r>
      <w:r w:rsidR="00446CE9">
        <w:t xml:space="preserve">Instruments </w:t>
      </w:r>
      <w:r>
        <w:t xml:space="preserve">Performance Report </w:t>
      </w:r>
      <w:r w:rsidR="00446CE9">
        <w:t>to identify</w:t>
      </w:r>
      <w:r>
        <w:t xml:space="preserve"> high memory usage or excessive CPU consumption and get optimization</w:t>
      </w:r>
      <w:r w:rsidR="00446CE9">
        <w:t xml:space="preserve"> recommendations</w:t>
      </w:r>
      <w:r>
        <w:t>.</w:t>
      </w:r>
    </w:p>
    <w:p w14:paraId="415207CF" w14:textId="77777777" w:rsidR="00D1508A" w:rsidRDefault="00D1508A" w:rsidP="00D1508A">
      <w:pPr>
        <w:pStyle w:val="BodyText"/>
      </w:pPr>
    </w:p>
    <w:p w14:paraId="5845E19A" w14:textId="39E6B3C5" w:rsidR="00D1508A" w:rsidRDefault="00930E77" w:rsidP="00D1508A">
      <w:pPr>
        <w:pStyle w:val="BodyText"/>
      </w:pPr>
      <w:r>
        <w:t xml:space="preserve">ChatGPT </w:t>
      </w:r>
      <w:r w:rsidR="00446CE9">
        <w:t>excels at</w:t>
      </w:r>
      <w:r w:rsidR="00D1508A">
        <w:t xml:space="preserve"> process</w:t>
      </w:r>
      <w:r w:rsidR="00446CE9">
        <w:t>ing</w:t>
      </w:r>
      <w:r w:rsidR="00D1508A">
        <w:t xml:space="preserve"> uploaded documents</w:t>
      </w:r>
      <w:r w:rsidR="00446CE9">
        <w:t>,</w:t>
      </w:r>
      <w:r w:rsidR="00D1508A">
        <w:t xml:space="preserve"> such as PDFs</w:t>
      </w:r>
      <w:r w:rsidR="00446CE9">
        <w:t xml:space="preserve"> and</w:t>
      </w:r>
      <w:r w:rsidR="00D1508A">
        <w:t xml:space="preserve"> Word documents</w:t>
      </w:r>
      <w:r w:rsidR="00446CE9">
        <w:t>, offering capabilities for</w:t>
      </w:r>
      <w:r w:rsidR="00D1508A">
        <w:t xml:space="preserve"> extracting</w:t>
      </w:r>
      <w:r w:rsidR="00446CE9">
        <w:t xml:space="preserve">, </w:t>
      </w:r>
      <w:r w:rsidR="00D1508A">
        <w:t>summarizing</w:t>
      </w:r>
      <w:r w:rsidR="00F51454">
        <w:t>,</w:t>
      </w:r>
      <w:r w:rsidR="00D1508A">
        <w:t xml:space="preserve"> and analyzing data. </w:t>
      </w:r>
      <w:r w:rsidR="005976E2">
        <w:t>For example,</w:t>
      </w:r>
      <w:r w:rsidR="00551A7D">
        <w:t xml:space="preserve"> </w:t>
      </w:r>
      <w:r w:rsidR="00314D86">
        <w:t>although</w:t>
      </w:r>
      <w:r w:rsidR="00446CE9">
        <w:t xml:space="preserve"> ChatGPT didn’t write my latest book, </w:t>
      </w:r>
      <w:r w:rsidR="00D1508A">
        <w:t>I upload</w:t>
      </w:r>
      <w:r w:rsidR="00551A7D">
        <w:t>ed</w:t>
      </w:r>
      <w:r w:rsidR="00D1508A">
        <w:t xml:space="preserve"> the </w:t>
      </w:r>
      <w:r w:rsidR="00446CE9">
        <w:t>draft</w:t>
      </w:r>
      <w:r w:rsidR="00D1508A">
        <w:t xml:space="preserve"> Word document and </w:t>
      </w:r>
      <w:r w:rsidR="00551A7D">
        <w:t>asked it to</w:t>
      </w:r>
      <w:r w:rsidR="00D1508A">
        <w:t xml:space="preserve"> </w:t>
      </w:r>
      <w:r w:rsidR="00446CE9">
        <w:t>check</w:t>
      </w:r>
      <w:r w:rsidR="00D1508A">
        <w:t xml:space="preserve"> for spelling and grammatical errors.</w:t>
      </w:r>
      <w:r w:rsidR="00446CE9">
        <w:t xml:space="preserve"> Its </w:t>
      </w:r>
      <w:r w:rsidR="00D1508A">
        <w:t xml:space="preserve">multi-lingual </w:t>
      </w:r>
      <w:r w:rsidR="00446CE9">
        <w:t>abilities are also impressive; I</w:t>
      </w:r>
      <w:r w:rsidR="00D1508A">
        <w:t xml:space="preserve"> </w:t>
      </w:r>
      <w:r w:rsidR="00446CE9">
        <w:t>r</w:t>
      </w:r>
      <w:r w:rsidR="00551A7D">
        <w:t xml:space="preserve">ecently, </w:t>
      </w:r>
      <w:r w:rsidR="00D1508A">
        <w:t>received PDF documents in German from two hotels for a seminar</w:t>
      </w:r>
      <w:r w:rsidR="00551A7D">
        <w:t xml:space="preserve"> I’m holding</w:t>
      </w:r>
      <w:r w:rsidR="00D1508A">
        <w:t xml:space="preserve"> in Germany. I uploaded both documents and asked ChatGPT to give me an overview of each contract to help me decide on the venue.</w:t>
      </w:r>
      <w:r w:rsidR="00551A7D">
        <w:t xml:space="preserve"> It did a great job of translating the documents </w:t>
      </w:r>
      <w:r w:rsidR="00F51454">
        <w:t>in</w:t>
      </w:r>
      <w:r w:rsidR="00551A7D">
        <w:t>to English and giving me a list of pros and cons for each hotel.</w:t>
      </w:r>
    </w:p>
    <w:p w14:paraId="4D76EEEC" w14:textId="77777777" w:rsidR="005976E2" w:rsidRDefault="005976E2" w:rsidP="00D1508A">
      <w:pPr>
        <w:pStyle w:val="BodyText"/>
      </w:pPr>
    </w:p>
    <w:p w14:paraId="3285502C" w14:textId="5506AB87" w:rsidR="00FA15D2" w:rsidRDefault="005976E2" w:rsidP="00833FB5">
      <w:pPr>
        <w:pStyle w:val="BodyText"/>
      </w:pPr>
      <w:r>
        <w:lastRenderedPageBreak/>
        <w:t xml:space="preserve">If you </w:t>
      </w:r>
      <w:r w:rsidR="00446CE9">
        <w:t>want to use this feature for your projects</w:t>
      </w:r>
      <w:r>
        <w:t xml:space="preserve">, </w:t>
      </w:r>
      <w:r w:rsidR="00446CE9">
        <w:t>the</w:t>
      </w:r>
      <w:r>
        <w:t xml:space="preserve"> </w:t>
      </w:r>
      <w:r w:rsidRPr="00446CE9">
        <w:rPr>
          <w:b/>
          <w:bCs/>
        </w:rPr>
        <w:t>Add files</w:t>
      </w:r>
      <w:r>
        <w:t xml:space="preserve"> option</w:t>
      </w:r>
      <w:r w:rsidR="00446CE9">
        <w:t xml:space="preserve"> in ChatGPT’s Projects panel is the best way to upload documents or datasets</w:t>
      </w:r>
      <w:r>
        <w:t xml:space="preserve">. </w:t>
      </w:r>
      <w:r w:rsidR="00430443">
        <w:t>Let’s kick the tires on this feature. In the download files for this article</w:t>
      </w:r>
      <w:r w:rsidR="00884659">
        <w:t xml:space="preserve"> (</w:t>
      </w:r>
      <w:r w:rsidR="00A95894">
        <w:t xml:space="preserve">on </w:t>
      </w:r>
      <w:hyperlink r:id="rId11" w:history="1">
        <w:r w:rsidR="00A95894" w:rsidRPr="00571414">
          <w:rPr>
            <w:rStyle w:val="Hyperlink"/>
          </w:rPr>
          <w:t>www.CODEMag.com</w:t>
        </w:r>
      </w:hyperlink>
      <w:r w:rsidR="00884659">
        <w:t>)</w:t>
      </w:r>
      <w:r w:rsidR="00430443">
        <w:t>, there</w:t>
      </w:r>
      <w:r w:rsidR="00A95894">
        <w:t>’</w:t>
      </w:r>
      <w:r w:rsidR="00430443">
        <w:t xml:space="preserve">s a </w:t>
      </w:r>
      <w:proofErr w:type="spellStart"/>
      <w:r w:rsidR="00430443" w:rsidRPr="00430443">
        <w:rPr>
          <w:b/>
          <w:bCs/>
        </w:rPr>
        <w:t>project_data.json</w:t>
      </w:r>
      <w:proofErr w:type="spellEnd"/>
      <w:r w:rsidR="00446CE9">
        <w:t xml:space="preserve"> file </w:t>
      </w:r>
      <w:r w:rsidR="00A95894">
        <w:t>that</w:t>
      </w:r>
      <w:r w:rsidR="00E103BE">
        <w:t xml:space="preserve"> contains a </w:t>
      </w:r>
      <w:r w:rsidR="00446CE9">
        <w:t xml:space="preserve">fictional </w:t>
      </w:r>
      <w:r w:rsidR="00E103BE">
        <w:t xml:space="preserve">dataset about projects, tasks, and team members. </w:t>
      </w:r>
    </w:p>
    <w:p w14:paraId="45B2F154" w14:textId="77777777" w:rsidR="006A7E29" w:rsidRDefault="006A7E29" w:rsidP="00833FB5">
      <w:pPr>
        <w:pStyle w:val="BodyText"/>
      </w:pPr>
    </w:p>
    <w:p w14:paraId="60A063FE" w14:textId="0A8EB260" w:rsidR="006A7E29" w:rsidRPr="00A95894" w:rsidRDefault="00A95894" w:rsidP="00833FB5">
      <w:pPr>
        <w:pStyle w:val="BodyText"/>
      </w:pPr>
      <w:r>
        <w:t>Here are the s</w:t>
      </w:r>
      <w:r w:rsidR="006A7E29" w:rsidRPr="00A95894">
        <w:t xml:space="preserve">teps to </w:t>
      </w:r>
      <w:r>
        <w:t>u</w:t>
      </w:r>
      <w:r w:rsidR="006A7E29" w:rsidRPr="00A95894">
        <w:t xml:space="preserve">pload a </w:t>
      </w:r>
      <w:r>
        <w:t>f</w:t>
      </w:r>
      <w:r w:rsidR="006A7E29" w:rsidRPr="00A95894">
        <w:t>ile</w:t>
      </w:r>
      <w:r>
        <w:t>:</w:t>
      </w:r>
    </w:p>
    <w:p w14:paraId="1A0EF537" w14:textId="77777777" w:rsidR="00FA15D2" w:rsidRDefault="00FA15D2" w:rsidP="00833FB5">
      <w:pPr>
        <w:pStyle w:val="BodyText"/>
      </w:pPr>
    </w:p>
    <w:p w14:paraId="33A67A46" w14:textId="0180C1ED" w:rsidR="00FA15D2" w:rsidRDefault="00833FB5" w:rsidP="00FA15D2">
      <w:pPr>
        <w:pStyle w:val="NumberedBodyText"/>
        <w:numPr>
          <w:ilvl w:val="0"/>
          <w:numId w:val="13"/>
        </w:numPr>
      </w:pPr>
      <w:r>
        <w:t xml:space="preserve">In the Projects panel, click the </w:t>
      </w:r>
      <w:r w:rsidRPr="00FA15D2">
        <w:rPr>
          <w:b/>
          <w:bCs/>
        </w:rPr>
        <w:t>Add files</w:t>
      </w:r>
      <w:r>
        <w:t xml:space="preserve"> button</w:t>
      </w:r>
      <w:r w:rsidR="006A7E29">
        <w:t xml:space="preserve"> to open the</w:t>
      </w:r>
      <w:r>
        <w:t xml:space="preserve"> </w:t>
      </w:r>
      <w:r w:rsidRPr="006A7E29">
        <w:rPr>
          <w:b/>
          <w:bCs/>
        </w:rPr>
        <w:t>Project files</w:t>
      </w:r>
      <w:r>
        <w:t xml:space="preserve"> dialog</w:t>
      </w:r>
      <w:r w:rsidR="00FA15D2">
        <w:t xml:space="preserve"> (</w:t>
      </w:r>
      <w:r w:rsidR="00FA15D2">
        <w:rPr>
          <w:b/>
          <w:bCs/>
        </w:rPr>
        <w:t xml:space="preserve">Figure </w:t>
      </w:r>
      <w:r w:rsidR="00CF2A74">
        <w:rPr>
          <w:b/>
          <w:bCs/>
        </w:rPr>
        <w:t>5</w:t>
      </w:r>
      <w:r w:rsidR="00FA15D2">
        <w:t>)</w:t>
      </w:r>
      <w:r>
        <w:t xml:space="preserve">. </w:t>
      </w:r>
    </w:p>
    <w:p w14:paraId="1D347139" w14:textId="29A0928D" w:rsidR="00FA15D2" w:rsidRDefault="00833FB5" w:rsidP="00FA15D2">
      <w:pPr>
        <w:pStyle w:val="NumberedBodyText"/>
        <w:numPr>
          <w:ilvl w:val="0"/>
          <w:numId w:val="13"/>
        </w:numPr>
      </w:pPr>
      <w:r>
        <w:t xml:space="preserve">Click the </w:t>
      </w:r>
      <w:r w:rsidRPr="00FA15D2">
        <w:rPr>
          <w:b/>
          <w:bCs/>
        </w:rPr>
        <w:t>Add files</w:t>
      </w:r>
      <w:r>
        <w:t xml:space="preserve"> button</w:t>
      </w:r>
      <w:r w:rsidR="006A7E29">
        <w:t>.</w:t>
      </w:r>
    </w:p>
    <w:p w14:paraId="1B126A51" w14:textId="421B7AE3" w:rsidR="00FA15D2" w:rsidRDefault="00FA15D2" w:rsidP="00FA15D2">
      <w:pPr>
        <w:pStyle w:val="NumberedBodyText"/>
        <w:numPr>
          <w:ilvl w:val="0"/>
          <w:numId w:val="13"/>
        </w:numPr>
      </w:pPr>
      <w:r>
        <w:t>N</w:t>
      </w:r>
      <w:r w:rsidR="00833FB5">
        <w:t xml:space="preserve">avigate to the folder that contains the </w:t>
      </w:r>
      <w:proofErr w:type="spellStart"/>
      <w:r w:rsidR="00833FB5" w:rsidRPr="00FA15D2">
        <w:rPr>
          <w:b/>
          <w:bCs/>
        </w:rPr>
        <w:t>project_data.json</w:t>
      </w:r>
      <w:proofErr w:type="spellEnd"/>
      <w:r w:rsidR="00833FB5">
        <w:t xml:space="preserve"> file, select it, </w:t>
      </w:r>
      <w:r w:rsidR="00A95894">
        <w:t xml:space="preserve">and </w:t>
      </w:r>
      <w:r w:rsidR="00833FB5">
        <w:t xml:space="preserve">then click </w:t>
      </w:r>
      <w:r w:rsidR="00833FB5" w:rsidRPr="00FA15D2">
        <w:rPr>
          <w:b/>
          <w:bCs/>
        </w:rPr>
        <w:t>Open</w:t>
      </w:r>
      <w:r w:rsidR="00833FB5">
        <w:t xml:space="preserve">. </w:t>
      </w:r>
    </w:p>
    <w:p w14:paraId="39E47AF7" w14:textId="16845551" w:rsidR="00FA15D2" w:rsidRDefault="00847FDF" w:rsidP="00FA15D2">
      <w:pPr>
        <w:pStyle w:val="NumberedBodyText"/>
        <w:numPr>
          <w:ilvl w:val="0"/>
          <w:numId w:val="13"/>
        </w:numPr>
      </w:pPr>
      <w:r>
        <w:t>An upload progress indicator</w:t>
      </w:r>
      <w:r w:rsidR="006A7E29">
        <w:t xml:space="preserve"> appears</w:t>
      </w:r>
      <w:r>
        <w:t xml:space="preserve">. </w:t>
      </w:r>
      <w:r w:rsidR="006A7E29">
        <w:t>Once the upload is complete</w:t>
      </w:r>
      <w:r>
        <w:t xml:space="preserve">, an icon indicating the file type is displayed. </w:t>
      </w:r>
    </w:p>
    <w:p w14:paraId="5FCC22FE" w14:textId="0C39F3C0" w:rsidR="00FA15D2" w:rsidRDefault="006A7E29" w:rsidP="00FA15D2">
      <w:pPr>
        <w:pStyle w:val="NumberedBodyText"/>
        <w:numPr>
          <w:ilvl w:val="0"/>
          <w:numId w:val="13"/>
        </w:numPr>
      </w:pPr>
      <w:r>
        <w:t>Close</w:t>
      </w:r>
      <w:r w:rsidR="00833FB5">
        <w:t xml:space="preserve"> the dialog</w:t>
      </w:r>
      <w:r>
        <w:t xml:space="preserve"> by </w:t>
      </w:r>
      <w:r w:rsidR="00833FB5">
        <w:t>click</w:t>
      </w:r>
      <w:r>
        <w:t>ing</w:t>
      </w:r>
      <w:r w:rsidR="00833FB5">
        <w:t xml:space="preserve"> the </w:t>
      </w:r>
      <w:r w:rsidR="00833FB5" w:rsidRPr="00FA15D2">
        <w:rPr>
          <w:b/>
          <w:bCs/>
        </w:rPr>
        <w:t>X</w:t>
      </w:r>
      <w:r w:rsidR="00833FB5">
        <w:t xml:space="preserve"> in the top-right corner.</w:t>
      </w:r>
      <w:r w:rsidR="00847FDF">
        <w:t xml:space="preserve"> </w:t>
      </w:r>
    </w:p>
    <w:p w14:paraId="5B41325D" w14:textId="77777777" w:rsidR="00FA15D2" w:rsidRDefault="00FA15D2" w:rsidP="00FA15D2">
      <w:pPr>
        <w:pStyle w:val="BodyText"/>
      </w:pPr>
    </w:p>
    <w:p w14:paraId="7CAEEB30" w14:textId="39C035C1" w:rsidR="00833FB5" w:rsidRPr="00847FDF" w:rsidRDefault="006A7E29" w:rsidP="00FA15D2">
      <w:pPr>
        <w:pStyle w:val="BodyText"/>
      </w:pPr>
      <w:r>
        <w:t>After uploading,</w:t>
      </w:r>
      <w:r w:rsidR="00FA15D2">
        <w:t xml:space="preserve"> the</w:t>
      </w:r>
      <w:r w:rsidR="00847FDF">
        <w:t xml:space="preserve"> </w:t>
      </w:r>
      <w:r>
        <w:t>UI</w:t>
      </w:r>
      <w:r w:rsidR="00847FDF">
        <w:t xml:space="preserve"> displays</w:t>
      </w:r>
      <w:r w:rsidR="00FA15D2">
        <w:t>:</w:t>
      </w:r>
      <w:r w:rsidR="00847FDF">
        <w:t xml:space="preserve"> </w:t>
      </w:r>
      <w:r w:rsidR="00847FDF" w:rsidRPr="00FA15D2">
        <w:rPr>
          <w:b/>
          <w:bCs/>
        </w:rPr>
        <w:t>Project files – 1 file</w:t>
      </w:r>
      <w:r w:rsidR="00847FDF">
        <w:t>.</w:t>
      </w:r>
    </w:p>
    <w:p w14:paraId="4DD05358" w14:textId="5D8193EF" w:rsidR="00833FB5" w:rsidRDefault="00833FB5" w:rsidP="006C68E5">
      <w:pPr>
        <w:pStyle w:val="BodyText"/>
      </w:pPr>
    </w:p>
    <w:p w14:paraId="6A1954D5" w14:textId="4E8EA338" w:rsidR="00A95894" w:rsidRDefault="00A95894" w:rsidP="00A95894">
      <w:pPr>
        <w:pStyle w:val="Figure"/>
      </w:pPr>
      <w:r>
        <w:rPr>
          <w:noProof/>
        </w:rPr>
        <w:drawing>
          <wp:inline distT="0" distB="0" distL="0" distR="0" wp14:anchorId="51187DB9" wp14:editId="6B0876A4">
            <wp:extent cx="6400800" cy="1748155"/>
            <wp:effectExtent l="0" t="0" r="0" b="4445"/>
            <wp:docPr id="938581459"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81459" name="Picture 5" descr="A screenshot of a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1748155"/>
                    </a:xfrm>
                    <a:prstGeom prst="rect">
                      <a:avLst/>
                    </a:prstGeom>
                  </pic:spPr>
                </pic:pic>
              </a:graphicData>
            </a:graphic>
          </wp:inline>
        </w:drawing>
      </w:r>
    </w:p>
    <w:p w14:paraId="1D831D5A" w14:textId="1954D279" w:rsidR="00847FDF" w:rsidRPr="00847FDF" w:rsidRDefault="00847FDF" w:rsidP="00847FDF">
      <w:pPr>
        <w:pStyle w:val="FigureCaption"/>
      </w:pPr>
      <w:r w:rsidRPr="00847FDF">
        <w:rPr>
          <w:rStyle w:val="FigureCaptionBoldChar"/>
        </w:rPr>
        <w:t xml:space="preserve">Figure </w:t>
      </w:r>
      <w:r w:rsidR="00FA15D2">
        <w:rPr>
          <w:rStyle w:val="FigureCaptionBoldChar"/>
        </w:rPr>
        <w:t>5</w:t>
      </w:r>
      <w:r w:rsidRPr="00847FDF">
        <w:rPr>
          <w:rStyle w:val="FigureCaptionBoldChar"/>
        </w:rPr>
        <w:t>:</w:t>
      </w:r>
      <w:r>
        <w:t xml:space="preserve"> You can upload documents and files associated with a project for ChatGPT to analyze</w:t>
      </w:r>
      <w:r w:rsidR="00A95894">
        <w:t>.</w:t>
      </w:r>
    </w:p>
    <w:p w14:paraId="21D83D81" w14:textId="77777777" w:rsidR="00833FB5" w:rsidRDefault="00833FB5" w:rsidP="006C68E5">
      <w:pPr>
        <w:pStyle w:val="BodyText"/>
      </w:pPr>
    </w:p>
    <w:p w14:paraId="3A9A025C" w14:textId="372EB026" w:rsidR="00E103BE" w:rsidRPr="007F172C" w:rsidRDefault="00CF2A74" w:rsidP="00CF2A74">
      <w:pPr>
        <w:pStyle w:val="BodyText"/>
      </w:pPr>
      <w:r>
        <w:t>With the file uploaded, you can query its contents</w:t>
      </w:r>
      <w:r w:rsidR="00572502">
        <w:t>.</w:t>
      </w:r>
      <w:r>
        <w:t xml:space="preserve"> Try entering the following command in the Chat Input field:</w:t>
      </w:r>
      <w:r w:rsidR="00572502">
        <w:t xml:space="preserve"> </w:t>
      </w:r>
      <w:r w:rsidR="00E103BE" w:rsidRPr="007F172C">
        <w:rPr>
          <w:b/>
          <w:bCs/>
        </w:rPr>
        <w:t xml:space="preserve">Summarize the projects in </w:t>
      </w:r>
      <w:r w:rsidR="004F06D5" w:rsidRPr="007F172C">
        <w:rPr>
          <w:b/>
          <w:bCs/>
        </w:rPr>
        <w:t>the</w:t>
      </w:r>
      <w:r w:rsidR="00572502" w:rsidRPr="007F172C">
        <w:rPr>
          <w:b/>
          <w:bCs/>
        </w:rPr>
        <w:t xml:space="preserve"> project data</w:t>
      </w:r>
      <w:r w:rsidR="00E103BE" w:rsidRPr="007F172C">
        <w:rPr>
          <w:b/>
          <w:bCs/>
        </w:rPr>
        <w:t xml:space="preserve"> JSON file, including their names, descriptions, and statuses</w:t>
      </w:r>
      <w:r w:rsidR="00572502" w:rsidRPr="007F172C">
        <w:t>.</w:t>
      </w:r>
    </w:p>
    <w:p w14:paraId="7BD5BE43" w14:textId="77777777" w:rsidR="00CF2A74" w:rsidRDefault="00CF2A74" w:rsidP="00CF2A74">
      <w:pPr>
        <w:pStyle w:val="BodyText"/>
      </w:pPr>
    </w:p>
    <w:p w14:paraId="31D34B49" w14:textId="136098E1" w:rsidR="00572502" w:rsidRPr="00572502" w:rsidRDefault="00572502" w:rsidP="00CF2A74">
      <w:pPr>
        <w:pStyle w:val="BodyText"/>
      </w:pPr>
      <w:r>
        <w:t xml:space="preserve">Click the </w:t>
      </w:r>
      <w:r>
        <w:rPr>
          <w:b/>
          <w:bCs/>
        </w:rPr>
        <w:t>Send</w:t>
      </w:r>
      <w:r>
        <w:t xml:space="preserve"> button (up arrow) in the bottom-right corner of the Chat Input Field to send the request.</w:t>
      </w:r>
    </w:p>
    <w:p w14:paraId="057F3684" w14:textId="77777777" w:rsidR="004F06D5" w:rsidRPr="007F172C" w:rsidRDefault="004F06D5" w:rsidP="00E103BE">
      <w:pPr>
        <w:pStyle w:val="BodyText"/>
      </w:pPr>
    </w:p>
    <w:p w14:paraId="18F172A6" w14:textId="0F98DD1C" w:rsidR="00CF2A74" w:rsidRDefault="004F06D5" w:rsidP="004F06D5">
      <w:pPr>
        <w:pStyle w:val="BodyText"/>
      </w:pPr>
      <w:r>
        <w:t>ChatGPT responds</w:t>
      </w:r>
      <w:r w:rsidR="007F172C">
        <w:t xml:space="preserve"> by</w:t>
      </w:r>
      <w:r>
        <w:t xml:space="preserve"> </w:t>
      </w:r>
      <w:r w:rsidR="00CF2A74">
        <w:t>summarizing the projects in YAML format, as specified in the project instructions (</w:t>
      </w:r>
      <w:r w:rsidRPr="00CF2A74">
        <w:rPr>
          <w:b/>
          <w:bCs/>
        </w:rPr>
        <w:t>Figure 6</w:t>
      </w:r>
      <w:r w:rsidR="00CF2A74">
        <w:t>).</w:t>
      </w:r>
    </w:p>
    <w:p w14:paraId="72343E3F" w14:textId="77777777" w:rsidR="00CF2A74" w:rsidRDefault="00CF2A74" w:rsidP="004F06D5">
      <w:pPr>
        <w:pStyle w:val="BodyText"/>
      </w:pPr>
    </w:p>
    <w:p w14:paraId="47A326AB" w14:textId="3CD4FCAF" w:rsidR="007F172C" w:rsidRDefault="007F172C" w:rsidP="007F172C">
      <w:pPr>
        <w:pStyle w:val="Figure"/>
      </w:pPr>
      <w:r>
        <w:rPr>
          <w:noProof/>
        </w:rPr>
        <w:drawing>
          <wp:inline distT="0" distB="0" distL="0" distR="0" wp14:anchorId="51EE9034" wp14:editId="406AE3D1">
            <wp:extent cx="6400800" cy="3646805"/>
            <wp:effectExtent l="0" t="0" r="0" b="0"/>
            <wp:docPr id="758467603"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67603" name="Picture 6"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3646805"/>
                    </a:xfrm>
                    <a:prstGeom prst="rect">
                      <a:avLst/>
                    </a:prstGeom>
                  </pic:spPr>
                </pic:pic>
              </a:graphicData>
            </a:graphic>
          </wp:inline>
        </w:drawing>
      </w:r>
    </w:p>
    <w:p w14:paraId="16E981CE" w14:textId="172579CE" w:rsidR="007F172C" w:rsidRDefault="007F172C" w:rsidP="007F172C">
      <w:pPr>
        <w:pStyle w:val="FigureCaption"/>
      </w:pPr>
      <w:r w:rsidRPr="00E103BE">
        <w:rPr>
          <w:rStyle w:val="FigureCaptionBoldChar"/>
        </w:rPr>
        <w:t xml:space="preserve">Figure </w:t>
      </w:r>
      <w:r>
        <w:rPr>
          <w:rStyle w:val="FigureCaptionBoldChar"/>
        </w:rPr>
        <w:t>6</w:t>
      </w:r>
      <w:r w:rsidRPr="00E103BE">
        <w:rPr>
          <w:rStyle w:val="FigureCaptionBoldChar"/>
        </w:rPr>
        <w:t>:</w:t>
      </w:r>
      <w:r>
        <w:t xml:space="preserve"> Analyze file contents by asking ChatGPT specific questions.</w:t>
      </w:r>
    </w:p>
    <w:p w14:paraId="1098EB62" w14:textId="77777777" w:rsidR="007F172C" w:rsidRDefault="007F172C" w:rsidP="004F06D5">
      <w:pPr>
        <w:pStyle w:val="BodyText"/>
      </w:pPr>
    </w:p>
    <w:p w14:paraId="4C58F4BD" w14:textId="42FC4C0B" w:rsidR="004F06D5" w:rsidRDefault="00CF2A74" w:rsidP="004F06D5">
      <w:pPr>
        <w:pStyle w:val="BodyText"/>
      </w:pPr>
      <w:r>
        <w:t>You can also try questions</w:t>
      </w:r>
      <w:r w:rsidR="003864D3">
        <w:t xml:space="preserve"> </w:t>
      </w:r>
      <w:r>
        <w:t>like</w:t>
      </w:r>
      <w:r w:rsidR="003864D3">
        <w:t>:</w:t>
      </w:r>
    </w:p>
    <w:p w14:paraId="6D6A7416" w14:textId="77777777" w:rsidR="003864D3" w:rsidRDefault="003864D3" w:rsidP="004F06D5">
      <w:pPr>
        <w:pStyle w:val="BodyText"/>
      </w:pPr>
    </w:p>
    <w:p w14:paraId="64002842" w14:textId="334A8D6E" w:rsidR="003864D3" w:rsidRPr="007F172C" w:rsidRDefault="003864D3" w:rsidP="003864D3">
      <w:pPr>
        <w:pStyle w:val="BullettedBodyText"/>
      </w:pPr>
      <w:r w:rsidRPr="007F172C">
        <w:t xml:space="preserve">Show me all </w:t>
      </w:r>
      <w:proofErr w:type="gramStart"/>
      <w:r w:rsidRPr="007F172C">
        <w:t>team</w:t>
      </w:r>
      <w:proofErr w:type="gramEnd"/>
      <w:r w:rsidRPr="007F172C">
        <w:t xml:space="preserve"> members and their roles.</w:t>
      </w:r>
    </w:p>
    <w:p w14:paraId="07FBD4E6" w14:textId="5D40238B" w:rsidR="003864D3" w:rsidRPr="007F172C" w:rsidRDefault="003864D3" w:rsidP="003864D3">
      <w:pPr>
        <w:pStyle w:val="BullettedBodyText"/>
      </w:pPr>
      <w:r w:rsidRPr="007F172C">
        <w:t xml:space="preserve">Show me all </w:t>
      </w:r>
      <w:proofErr w:type="gramStart"/>
      <w:r w:rsidRPr="007F172C">
        <w:t>tasks</w:t>
      </w:r>
      <w:proofErr w:type="gramEnd"/>
      <w:r w:rsidRPr="007F172C">
        <w:t xml:space="preserve"> assigned to John Doe.</w:t>
      </w:r>
    </w:p>
    <w:p w14:paraId="273F24AE" w14:textId="407AD4B1" w:rsidR="003864D3" w:rsidRPr="007F172C" w:rsidRDefault="00CF2A74" w:rsidP="003864D3">
      <w:pPr>
        <w:pStyle w:val="BullettedBodyText"/>
      </w:pPr>
      <w:r w:rsidRPr="007F172C">
        <w:t>What projects</w:t>
      </w:r>
      <w:r w:rsidR="003864D3" w:rsidRPr="007F172C">
        <w:t xml:space="preserve"> haven’t started yet</w:t>
      </w:r>
      <w:r w:rsidRPr="007F172C">
        <w:t>?</w:t>
      </w:r>
    </w:p>
    <w:p w14:paraId="5215201B" w14:textId="7E960D35" w:rsidR="00C31412" w:rsidRPr="007F172C" w:rsidRDefault="00CF2A74" w:rsidP="003864D3">
      <w:pPr>
        <w:pStyle w:val="BullettedBodyText"/>
      </w:pPr>
      <w:r w:rsidRPr="007F172C">
        <w:t>Calculate</w:t>
      </w:r>
      <w:r w:rsidR="00C31412" w:rsidRPr="007F172C">
        <w:t xml:space="preserve"> the total duration of each project</w:t>
      </w:r>
      <w:r w:rsidR="00CC2734">
        <w:t>.</w:t>
      </w:r>
    </w:p>
    <w:p w14:paraId="30E697D9" w14:textId="77777777" w:rsidR="00FC73FC" w:rsidRDefault="00FC73FC" w:rsidP="00FC73FC">
      <w:pPr>
        <w:pStyle w:val="BodyText"/>
      </w:pPr>
    </w:p>
    <w:p w14:paraId="00C17CCF" w14:textId="64BFFC68" w:rsidR="00FC73FC" w:rsidRDefault="00FC73FC" w:rsidP="00FC73FC">
      <w:pPr>
        <w:pStyle w:val="BodyText"/>
      </w:pPr>
      <w:r>
        <w:t>These features make ChatGPT a power tool for analyzing project data and extracting actionable insights from uploaded files.</w:t>
      </w:r>
    </w:p>
    <w:p w14:paraId="6B620240" w14:textId="77777777" w:rsidR="00CC2734" w:rsidRPr="00FC73FC" w:rsidRDefault="00CC2734" w:rsidP="00FC73FC">
      <w:pPr>
        <w:pStyle w:val="BodyText"/>
      </w:pPr>
    </w:p>
    <w:p w14:paraId="5C14700E" w14:textId="1B2A923D" w:rsidR="00393659" w:rsidRDefault="00393659" w:rsidP="00393659">
      <w:pPr>
        <w:pStyle w:val="Heading3"/>
      </w:pPr>
      <w:r>
        <w:t>Canvas Mode</w:t>
      </w:r>
    </w:p>
    <w:p w14:paraId="50F0D446" w14:textId="64933458" w:rsidR="00C31412" w:rsidRDefault="00C31412" w:rsidP="00C31412">
      <w:pPr>
        <w:pStyle w:val="BodyText"/>
      </w:pPr>
      <w:r>
        <w:t>Canvas Mode is one of ChatGPT’s most powerful features</w:t>
      </w:r>
      <w:r w:rsidR="00FC73FC">
        <w:t>,</w:t>
      </w:r>
      <w:r>
        <w:t xml:space="preserve"> </w:t>
      </w:r>
      <w:r w:rsidR="00FC73FC">
        <w:t>providing</w:t>
      </w:r>
      <w:r>
        <w:t xml:space="preserve"> a dedicated workspace for editing long-form content or </w:t>
      </w:r>
      <w:r w:rsidR="00FC73FC">
        <w:t>collaborating</w:t>
      </w:r>
      <w:r>
        <w:t xml:space="preserve"> on code. </w:t>
      </w:r>
      <w:r w:rsidR="00F45567">
        <w:t>This mode is especially useful for managing complex projects, providing developers with tools to organize and visualize their work</w:t>
      </w:r>
      <w:r>
        <w:t>.</w:t>
      </w:r>
    </w:p>
    <w:p w14:paraId="7E38EF3E" w14:textId="77777777" w:rsidR="00C31412" w:rsidRDefault="00C31412" w:rsidP="00C31412">
      <w:pPr>
        <w:pStyle w:val="BodyText"/>
      </w:pPr>
    </w:p>
    <w:p w14:paraId="338CCF87" w14:textId="56203D00" w:rsidR="00C31412" w:rsidRDefault="00C31412" w:rsidP="00C31412">
      <w:pPr>
        <w:pStyle w:val="BodyText"/>
      </w:pPr>
      <w:r>
        <w:t>Here are some of the key features of Canvas Mode:</w:t>
      </w:r>
    </w:p>
    <w:p w14:paraId="7F2E4A04" w14:textId="77777777" w:rsidR="00C31412" w:rsidRDefault="00C31412" w:rsidP="00C31412">
      <w:pPr>
        <w:pStyle w:val="BodyText"/>
        <w:rPr>
          <w:rFonts w:ascii="Times New Roman" w:hAnsi="Times New Roman"/>
        </w:rPr>
      </w:pPr>
    </w:p>
    <w:p w14:paraId="71F8F680" w14:textId="2F102DA1" w:rsidR="00C31412" w:rsidRPr="00C31412" w:rsidRDefault="00C31412" w:rsidP="00C31412">
      <w:pPr>
        <w:pStyle w:val="BullettedBodyText"/>
      </w:pPr>
      <w:r w:rsidRPr="00C31412">
        <w:rPr>
          <w:rStyle w:val="Strong"/>
        </w:rPr>
        <w:t>Focused Editing:</w:t>
      </w:r>
      <w:r w:rsidR="00F51454">
        <w:rPr>
          <w:rStyle w:val="apple-converted-space"/>
        </w:rPr>
        <w:t xml:space="preserve"> </w:t>
      </w:r>
      <w:r w:rsidRPr="00C31412">
        <w:t>Canvas Mode allows you to view and edit your code or content in a distraction-free environment</w:t>
      </w:r>
      <w:r w:rsidR="00F45567">
        <w:t xml:space="preserve">, which is ideal </w:t>
      </w:r>
      <w:r w:rsidRPr="00C31412">
        <w:t>for managing extensive codebases or lengthy documentation.</w:t>
      </w:r>
    </w:p>
    <w:p w14:paraId="771574F2" w14:textId="6A8566B9" w:rsidR="00C31412" w:rsidRPr="00C31412" w:rsidRDefault="00C31412" w:rsidP="00C31412">
      <w:pPr>
        <w:pStyle w:val="BullettedBodyText"/>
      </w:pPr>
      <w:r w:rsidRPr="00C31412">
        <w:rPr>
          <w:rStyle w:val="Strong"/>
        </w:rPr>
        <w:t>Collaboration:</w:t>
      </w:r>
      <w:r w:rsidR="00F51454">
        <w:rPr>
          <w:rStyle w:val="apple-converted-space"/>
        </w:rPr>
        <w:t xml:space="preserve"> </w:t>
      </w:r>
      <w:r w:rsidR="003B211A">
        <w:t>If you have an enterprise version of ChatGPT, you</w:t>
      </w:r>
      <w:r w:rsidRPr="00C31412">
        <w:t xml:space="preserve"> can collaborate with team members by sharing the</w:t>
      </w:r>
      <w:r w:rsidR="00F45567">
        <w:t xml:space="preserve"> canvas</w:t>
      </w:r>
      <w:r w:rsidRPr="00C31412">
        <w:t xml:space="preserve"> workspace. </w:t>
      </w:r>
      <w:r w:rsidR="00F45567">
        <w:t>Changes</w:t>
      </w:r>
      <w:r w:rsidRPr="00C31412">
        <w:t xml:space="preserve"> appear in </w:t>
      </w:r>
      <w:proofErr w:type="gramStart"/>
      <w:r w:rsidRPr="00C31412">
        <w:t>real-time</w:t>
      </w:r>
      <w:proofErr w:type="gramEnd"/>
      <w:r w:rsidRPr="00C31412">
        <w:t>, making it easier to co-develop or review.</w:t>
      </w:r>
    </w:p>
    <w:p w14:paraId="0D347010" w14:textId="1AC2B5BB" w:rsidR="00C31412" w:rsidRPr="00C31412" w:rsidRDefault="00C31412" w:rsidP="00C31412">
      <w:pPr>
        <w:pStyle w:val="BullettedBodyText"/>
      </w:pPr>
      <w:r w:rsidRPr="00C31412">
        <w:rPr>
          <w:rStyle w:val="Strong"/>
        </w:rPr>
        <w:t>Version Tracking:</w:t>
      </w:r>
      <w:r w:rsidRPr="00C31412">
        <w:t xml:space="preserve"> Canvas Mode </w:t>
      </w:r>
      <w:r w:rsidR="00F45567">
        <w:t>saves changes</w:t>
      </w:r>
      <w:r w:rsidRPr="00C31412">
        <w:t xml:space="preserve"> as iterations, </w:t>
      </w:r>
      <w:r w:rsidR="00F45567">
        <w:t>making it easy</w:t>
      </w:r>
      <w:r w:rsidRPr="00C31412">
        <w:t xml:space="preserve"> to revert to previous versions. This feature is </w:t>
      </w:r>
      <w:r w:rsidR="00F45567">
        <w:t>crucial</w:t>
      </w:r>
      <w:r w:rsidRPr="00C31412">
        <w:t xml:space="preserve"> for maintaining code integrity during iterative development.</w:t>
      </w:r>
    </w:p>
    <w:p w14:paraId="2FBBCAF0" w14:textId="5169051E" w:rsidR="00C31412" w:rsidRDefault="00C31412" w:rsidP="00C31412">
      <w:pPr>
        <w:pStyle w:val="BullettedBodyText"/>
      </w:pPr>
      <w:r w:rsidRPr="00C31412">
        <w:rPr>
          <w:rStyle w:val="Strong"/>
        </w:rPr>
        <w:t>Enhanced Visualization:</w:t>
      </w:r>
      <w:r w:rsidR="00F51454">
        <w:rPr>
          <w:rStyle w:val="apple-converted-space"/>
        </w:rPr>
        <w:t xml:space="preserve"> </w:t>
      </w:r>
      <w:r w:rsidR="00F45567">
        <w:t>With</w:t>
      </w:r>
      <w:r w:rsidRPr="00C31412">
        <w:t xml:space="preserve"> syntax highlighting, formatting options, and structured </w:t>
      </w:r>
      <w:r w:rsidR="00F45567">
        <w:t xml:space="preserve">file </w:t>
      </w:r>
      <w:r w:rsidRPr="00C31412">
        <w:t xml:space="preserve">organization, </w:t>
      </w:r>
      <w:r w:rsidR="00F45567">
        <w:t>Canvas Mode makes</w:t>
      </w:r>
      <w:r w:rsidRPr="00C31412">
        <w:t xml:space="preserve"> it </w:t>
      </w:r>
      <w:r w:rsidR="00F45567">
        <w:t>easy</w:t>
      </w:r>
      <w:r w:rsidRPr="00C31412">
        <w:t xml:space="preserve"> to navigate large projects.</w:t>
      </w:r>
    </w:p>
    <w:p w14:paraId="1FA9681C" w14:textId="77777777" w:rsidR="00C31412" w:rsidRDefault="00C31412" w:rsidP="00C31412">
      <w:pPr>
        <w:pStyle w:val="BodyText"/>
      </w:pPr>
    </w:p>
    <w:p w14:paraId="1B7CDA08" w14:textId="204F6DAF" w:rsidR="00385421" w:rsidRPr="001E370B" w:rsidRDefault="00CD05BC" w:rsidP="00C31412">
      <w:pPr>
        <w:pStyle w:val="BodyText"/>
      </w:pPr>
      <w:r>
        <w:t xml:space="preserve">To create a new canvas, </w:t>
      </w:r>
      <w:r w:rsidR="00F45567">
        <w:t>type the following in the</w:t>
      </w:r>
      <w:r>
        <w:t xml:space="preserve"> ChatGPT chat window: </w:t>
      </w:r>
      <w:r w:rsidRPr="001E370B">
        <w:rPr>
          <w:b/>
          <w:bCs/>
        </w:rPr>
        <w:t xml:space="preserve">Create a </w:t>
      </w:r>
      <w:r w:rsidR="00D11C39" w:rsidRPr="001E370B">
        <w:rPr>
          <w:b/>
          <w:bCs/>
        </w:rPr>
        <w:t>blank</w:t>
      </w:r>
      <w:r w:rsidRPr="001E370B">
        <w:rPr>
          <w:b/>
          <w:bCs/>
        </w:rPr>
        <w:t xml:space="preserve"> canvas</w:t>
      </w:r>
      <w:r w:rsidR="00D11C39" w:rsidRPr="001E370B">
        <w:rPr>
          <w:b/>
          <w:bCs/>
        </w:rPr>
        <w:t xml:space="preserve"> with a simple </w:t>
      </w:r>
      <w:proofErr w:type="spellStart"/>
      <w:r w:rsidR="00D11C39" w:rsidRPr="001E370B">
        <w:rPr>
          <w:b/>
          <w:bCs/>
        </w:rPr>
        <w:t>SwiftUI</w:t>
      </w:r>
      <w:proofErr w:type="spellEnd"/>
      <w:r w:rsidR="00D11C39" w:rsidRPr="001E370B">
        <w:rPr>
          <w:b/>
          <w:bCs/>
        </w:rPr>
        <w:t xml:space="preserve"> Hello World view in it</w:t>
      </w:r>
      <w:r w:rsidRPr="001E370B">
        <w:rPr>
          <w:b/>
          <w:bCs/>
        </w:rPr>
        <w:t xml:space="preserve">. </w:t>
      </w:r>
    </w:p>
    <w:p w14:paraId="6830EEAB" w14:textId="77777777" w:rsidR="00385421" w:rsidRDefault="00385421" w:rsidP="00C31412">
      <w:pPr>
        <w:pStyle w:val="BodyText"/>
      </w:pPr>
    </w:p>
    <w:p w14:paraId="25119E79" w14:textId="026155F3" w:rsidR="00CD05BC" w:rsidRDefault="00385421" w:rsidP="00C31412">
      <w:pPr>
        <w:pStyle w:val="BodyText"/>
      </w:pPr>
      <w:r>
        <w:t>When you do this</w:t>
      </w:r>
      <w:r w:rsidR="00F45567">
        <w:t>,</w:t>
      </w:r>
      <w:r>
        <w:t xml:space="preserve"> the ChatGPT sidebar </w:t>
      </w:r>
      <w:r w:rsidR="00F45567">
        <w:t>disappears</w:t>
      </w:r>
      <w:r w:rsidR="000E47CE">
        <w:t xml:space="preserve">, </w:t>
      </w:r>
      <w:r>
        <w:t>the Chat window takes it</w:t>
      </w:r>
      <w:r w:rsidR="00F45567">
        <w:t>s</w:t>
      </w:r>
      <w:r>
        <w:t xml:space="preserve"> place</w:t>
      </w:r>
      <w:r w:rsidR="00F45567">
        <w:t xml:space="preserve">, and </w:t>
      </w:r>
      <w:r>
        <w:t xml:space="preserve">the canvas </w:t>
      </w:r>
      <w:r w:rsidR="00F45567">
        <w:t>appears</w:t>
      </w:r>
      <w:r>
        <w:t xml:space="preserve"> on the right side of the screen</w:t>
      </w:r>
      <w:r w:rsidR="00C8358C">
        <w:t>,</w:t>
      </w:r>
      <w:r>
        <w:t xml:space="preserve"> as shown in </w:t>
      </w:r>
      <w:r w:rsidRPr="00385421">
        <w:rPr>
          <w:b/>
          <w:bCs/>
        </w:rPr>
        <w:t>Figure 7</w:t>
      </w:r>
      <w:r>
        <w:t>.</w:t>
      </w:r>
    </w:p>
    <w:p w14:paraId="6CEBF33B" w14:textId="77777777" w:rsidR="00C8358C" w:rsidRDefault="00C8358C" w:rsidP="00C31412">
      <w:pPr>
        <w:pStyle w:val="BodyText"/>
      </w:pPr>
    </w:p>
    <w:p w14:paraId="617CBC69" w14:textId="33BB6F91" w:rsidR="007B040A" w:rsidRDefault="00C8358C" w:rsidP="00C8358C">
      <w:pPr>
        <w:pStyle w:val="Figure"/>
      </w:pPr>
      <w:r>
        <w:rPr>
          <w:noProof/>
        </w:rPr>
        <w:lastRenderedPageBreak/>
        <w:drawing>
          <wp:inline distT="0" distB="0" distL="0" distR="0" wp14:anchorId="38B3E6B1" wp14:editId="79BC4FE0">
            <wp:extent cx="6400800" cy="3993515"/>
            <wp:effectExtent l="0" t="0" r="0" b="6985"/>
            <wp:docPr id="2125834943" name="Picture 7"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34943" name="Picture 7" descr="A screenshot of a cha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3993515"/>
                    </a:xfrm>
                    <a:prstGeom prst="rect">
                      <a:avLst/>
                    </a:prstGeom>
                  </pic:spPr>
                </pic:pic>
              </a:graphicData>
            </a:graphic>
          </wp:inline>
        </w:drawing>
      </w:r>
    </w:p>
    <w:p w14:paraId="1C6224B3" w14:textId="76D7B0C0" w:rsidR="007B040A" w:rsidRDefault="007B040A" w:rsidP="007B040A">
      <w:pPr>
        <w:pStyle w:val="FigureCaption"/>
      </w:pPr>
      <w:r w:rsidRPr="00821277">
        <w:rPr>
          <w:rStyle w:val="FigureCaptionBoldChar"/>
        </w:rPr>
        <w:t>Figure 7:</w:t>
      </w:r>
      <w:r>
        <w:t xml:space="preserve"> The new ChatGPT canvas provides a dedicated workspace for editing long-form content.</w:t>
      </w:r>
    </w:p>
    <w:p w14:paraId="60D610FF" w14:textId="77777777" w:rsidR="00385421" w:rsidRDefault="00385421" w:rsidP="00C31412">
      <w:pPr>
        <w:pStyle w:val="BodyText"/>
      </w:pPr>
    </w:p>
    <w:p w14:paraId="6E33E1B4" w14:textId="4963726E" w:rsidR="00385421" w:rsidRPr="00C8358C" w:rsidRDefault="00385421" w:rsidP="00C31412">
      <w:pPr>
        <w:pStyle w:val="BodyText"/>
      </w:pPr>
      <w:r>
        <w:t xml:space="preserve">Now you can manually edit the code in the canvas or ask ChatGPT to </w:t>
      </w:r>
      <w:r w:rsidR="000E47CE">
        <w:t>make modifications</w:t>
      </w:r>
      <w:r>
        <w:t xml:space="preserve">. For example, </w:t>
      </w:r>
      <w:r w:rsidR="000E47CE">
        <w:t>you could</w:t>
      </w:r>
      <w:r>
        <w:t xml:space="preserve"> type</w:t>
      </w:r>
      <w:r w:rsidR="000E47CE">
        <w:t>:</w:t>
      </w:r>
      <w:r w:rsidR="00C8358C">
        <w:t xml:space="preserve"> </w:t>
      </w:r>
      <w:r w:rsidRPr="00C8358C">
        <w:rPr>
          <w:b/>
          <w:bCs/>
        </w:rPr>
        <w:t>Add a navigation bar to this view</w:t>
      </w:r>
      <w:r w:rsidR="00C8358C">
        <w:rPr>
          <w:b/>
          <w:bCs/>
        </w:rPr>
        <w:t>.</w:t>
      </w:r>
    </w:p>
    <w:p w14:paraId="5C23190E" w14:textId="77777777" w:rsidR="00385421" w:rsidRPr="008E58CE" w:rsidRDefault="00385421" w:rsidP="008E58CE">
      <w:pPr>
        <w:pStyle w:val="BodyText"/>
      </w:pPr>
    </w:p>
    <w:p w14:paraId="11277754" w14:textId="0729C38D" w:rsidR="007B040A" w:rsidRDefault="007B040A" w:rsidP="00C31412">
      <w:pPr>
        <w:pStyle w:val="BodyText"/>
      </w:pPr>
      <w:r>
        <w:t>ChatGPT animates the</w:t>
      </w:r>
      <w:r w:rsidR="000E47CE">
        <w:t xml:space="preserve"> code</w:t>
      </w:r>
      <w:r>
        <w:t xml:space="preserve"> update, </w:t>
      </w:r>
      <w:r w:rsidR="000E47CE">
        <w:t>showing changes line by line as it works</w:t>
      </w:r>
      <w:r>
        <w:t xml:space="preserve">. </w:t>
      </w:r>
      <w:r w:rsidR="000E47CE">
        <w:t>The newly added</w:t>
      </w:r>
      <w:r>
        <w:t xml:space="preserve"> </w:t>
      </w:r>
      <w:proofErr w:type="spellStart"/>
      <w:r w:rsidRPr="007B040A">
        <w:rPr>
          <w:b/>
          <w:bCs/>
        </w:rPr>
        <w:t>NavigationView</w:t>
      </w:r>
      <w:proofErr w:type="spellEnd"/>
      <w:r>
        <w:t xml:space="preserve"> </w:t>
      </w:r>
      <w:r w:rsidR="000E47CE">
        <w:t>appears in the canvas</w:t>
      </w:r>
      <w:r w:rsidR="00C8358C">
        <w:t>,</w:t>
      </w:r>
      <w:r>
        <w:t xml:space="preserve"> </w:t>
      </w:r>
      <w:r w:rsidR="000E47CE">
        <w:t>as shown in</w:t>
      </w:r>
      <w:r>
        <w:t xml:space="preserve"> </w:t>
      </w:r>
      <w:r>
        <w:rPr>
          <w:b/>
          <w:bCs/>
        </w:rPr>
        <w:t>Figure 8</w:t>
      </w:r>
      <w:r>
        <w:t>.</w:t>
      </w:r>
    </w:p>
    <w:p w14:paraId="6CEA2C5D" w14:textId="77777777" w:rsidR="00C8358C" w:rsidRPr="007B040A" w:rsidRDefault="00C8358C" w:rsidP="00C31412">
      <w:pPr>
        <w:pStyle w:val="BodyText"/>
      </w:pPr>
    </w:p>
    <w:p w14:paraId="5B3CF2D7" w14:textId="291F70AA" w:rsidR="00385421" w:rsidRDefault="00C8358C" w:rsidP="00C8358C">
      <w:pPr>
        <w:pStyle w:val="Figure"/>
      </w:pPr>
      <w:r>
        <w:rPr>
          <w:noProof/>
        </w:rPr>
        <w:lastRenderedPageBreak/>
        <w:drawing>
          <wp:inline distT="0" distB="0" distL="0" distR="0" wp14:anchorId="3631E2EE" wp14:editId="219F5CEA">
            <wp:extent cx="6400800" cy="3993515"/>
            <wp:effectExtent l="0" t="0" r="0" b="6985"/>
            <wp:docPr id="843425329" name="Picture 8"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25329" name="Picture 8" descr="A screenshot of a cha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3993515"/>
                    </a:xfrm>
                    <a:prstGeom prst="rect">
                      <a:avLst/>
                    </a:prstGeom>
                  </pic:spPr>
                </pic:pic>
              </a:graphicData>
            </a:graphic>
          </wp:inline>
        </w:drawing>
      </w:r>
    </w:p>
    <w:p w14:paraId="05794608" w14:textId="50F4644C" w:rsidR="00C31412" w:rsidRDefault="007B040A" w:rsidP="007B040A">
      <w:pPr>
        <w:pStyle w:val="FigureCaption"/>
      </w:pPr>
      <w:r w:rsidRPr="00821277">
        <w:rPr>
          <w:rStyle w:val="FigureCaptionBoldChar"/>
        </w:rPr>
        <w:t>Figure 8:</w:t>
      </w:r>
      <w:r>
        <w:t xml:space="preserve"> ChatGPT </w:t>
      </w:r>
      <w:proofErr w:type="gramStart"/>
      <w:r>
        <w:t>animates</w:t>
      </w:r>
      <w:proofErr w:type="gramEnd"/>
      <w:r>
        <w:t xml:space="preserve"> code updates in a canvas.</w:t>
      </w:r>
    </w:p>
    <w:p w14:paraId="6A604EBF" w14:textId="77777777" w:rsidR="007B040A" w:rsidRDefault="007B040A" w:rsidP="007B040A">
      <w:pPr>
        <w:pStyle w:val="BodyText"/>
      </w:pPr>
    </w:p>
    <w:p w14:paraId="74CAF929" w14:textId="26055F41" w:rsidR="007B040A" w:rsidRDefault="007B040A" w:rsidP="007B040A">
      <w:pPr>
        <w:pStyle w:val="BodyText"/>
      </w:pPr>
      <w:r>
        <w:t xml:space="preserve">At the bottom right corner of the canvas is an action menu. </w:t>
      </w:r>
      <w:r w:rsidR="00E26DB0">
        <w:t>Hover over it to access several options</w:t>
      </w:r>
      <w:r>
        <w:t xml:space="preserve"> </w:t>
      </w:r>
      <w:r w:rsidR="00E26DB0">
        <w:t>(</w:t>
      </w:r>
      <w:r w:rsidRPr="007B040A">
        <w:rPr>
          <w:b/>
          <w:bCs/>
        </w:rPr>
        <w:t>Figure 9</w:t>
      </w:r>
      <w:r w:rsidR="00E26DB0">
        <w:t>)</w:t>
      </w:r>
      <w:r>
        <w:t>.</w:t>
      </w:r>
    </w:p>
    <w:p w14:paraId="70A26E6C" w14:textId="77777777" w:rsidR="00A77D3F" w:rsidRDefault="00A77D3F" w:rsidP="007B040A">
      <w:pPr>
        <w:pStyle w:val="BodyText"/>
      </w:pPr>
    </w:p>
    <w:p w14:paraId="1D25FF5F" w14:textId="72F477A9" w:rsidR="00A77D3F" w:rsidRPr="00DD2642" w:rsidRDefault="00A77D3F" w:rsidP="00A77D3F">
      <w:pPr>
        <w:pStyle w:val="BullettedBodyText"/>
      </w:pPr>
      <w:r w:rsidRPr="00A77D3F">
        <w:rPr>
          <w:b/>
          <w:bCs/>
        </w:rPr>
        <w:t>Add Comments:</w:t>
      </w:r>
      <w:r w:rsidRPr="00DD2642">
        <w:t xml:space="preserve"> Automatically </w:t>
      </w:r>
      <w:r>
        <w:t>inserts</w:t>
      </w:r>
      <w:r w:rsidRPr="00DD2642">
        <w:t xml:space="preserve"> comments </w:t>
      </w:r>
      <w:r>
        <w:t>into your</w:t>
      </w:r>
      <w:r w:rsidRPr="00DD2642">
        <w:t xml:space="preserve"> code in the canvas</w:t>
      </w:r>
    </w:p>
    <w:p w14:paraId="55C29622" w14:textId="279F7E0A" w:rsidR="00A77D3F" w:rsidRPr="00DD2642" w:rsidRDefault="00A77D3F" w:rsidP="00A77D3F">
      <w:pPr>
        <w:pStyle w:val="BullettedBodyText"/>
      </w:pPr>
      <w:r w:rsidRPr="00A77D3F">
        <w:rPr>
          <w:b/>
          <w:bCs/>
        </w:rPr>
        <w:t>Add Logs:</w:t>
      </w:r>
      <w:r w:rsidRPr="00DD2642">
        <w:t xml:space="preserve"> Adds </w:t>
      </w:r>
      <w:proofErr w:type="gramStart"/>
      <w:r w:rsidRPr="00A77D3F">
        <w:rPr>
          <w:b/>
          <w:bCs/>
        </w:rPr>
        <w:t>print(</w:t>
      </w:r>
      <w:proofErr w:type="gramEnd"/>
      <w:r w:rsidRPr="00A77D3F">
        <w:rPr>
          <w:b/>
          <w:bCs/>
        </w:rPr>
        <w:t>)</w:t>
      </w:r>
      <w:r w:rsidRPr="00DD2642">
        <w:t xml:space="preserve"> statements to your code </w:t>
      </w:r>
      <w:r>
        <w:t>to track</w:t>
      </w:r>
      <w:r w:rsidRPr="00DD2642">
        <w:t xml:space="preserve"> key events</w:t>
      </w:r>
      <w:r>
        <w:t xml:space="preserve"> in your app</w:t>
      </w:r>
    </w:p>
    <w:p w14:paraId="25068027" w14:textId="2CB311FC" w:rsidR="00A77D3F" w:rsidRPr="00DD2642" w:rsidRDefault="00A77D3F" w:rsidP="00A77D3F">
      <w:pPr>
        <w:pStyle w:val="BullettedBodyText"/>
      </w:pPr>
      <w:r w:rsidRPr="00A77D3F">
        <w:rPr>
          <w:b/>
          <w:bCs/>
        </w:rPr>
        <w:t>Fix Bugs:</w:t>
      </w:r>
      <w:r w:rsidRPr="00DD2642">
        <w:t xml:space="preserve"> </w:t>
      </w:r>
      <w:r>
        <w:t>Analyzes the code file line by line to detect and fix bugs</w:t>
      </w:r>
    </w:p>
    <w:p w14:paraId="056F1DEE" w14:textId="1C69CACC" w:rsidR="00A77D3F" w:rsidRPr="00DD2642" w:rsidRDefault="00A77D3F" w:rsidP="00A77D3F">
      <w:pPr>
        <w:pStyle w:val="BullettedBodyText"/>
      </w:pPr>
      <w:r w:rsidRPr="00A77D3F">
        <w:rPr>
          <w:b/>
          <w:bCs/>
        </w:rPr>
        <w:t>Port to a Language:</w:t>
      </w:r>
      <w:r w:rsidRPr="00DD2642">
        <w:t xml:space="preserve"> </w:t>
      </w:r>
      <w:r>
        <w:t>Opens</w:t>
      </w:r>
      <w:r w:rsidRPr="00DD2642">
        <w:t xml:space="preserve"> a popup </w:t>
      </w:r>
      <w:r>
        <w:t>to</w:t>
      </w:r>
      <w:r w:rsidRPr="00DD2642">
        <w:t xml:space="preserve"> select </w:t>
      </w:r>
      <w:r>
        <w:t>a target</w:t>
      </w:r>
      <w:r w:rsidRPr="00DD2642">
        <w:t xml:space="preserve"> language: PHP, C++, Python, JavaScript, TypeScript, Java. </w:t>
      </w:r>
      <w:r>
        <w:t>I</w:t>
      </w:r>
      <w:r w:rsidRPr="00DD2642">
        <w:t>t</w:t>
      </w:r>
      <w:r>
        <w:t xml:space="preserve"> then</w:t>
      </w:r>
      <w:r w:rsidRPr="00DD2642">
        <w:t xml:space="preserve"> creates a new canvas with the converted code.</w:t>
      </w:r>
    </w:p>
    <w:p w14:paraId="12DBEB10" w14:textId="6CC5CDE8" w:rsidR="00A77D3F" w:rsidRPr="00DD2642" w:rsidRDefault="00A77D3F" w:rsidP="00A77D3F">
      <w:pPr>
        <w:pStyle w:val="BullettedBodyText"/>
      </w:pPr>
      <w:r w:rsidRPr="00A77D3F">
        <w:rPr>
          <w:b/>
          <w:bCs/>
        </w:rPr>
        <w:t>Code Review:</w:t>
      </w:r>
      <w:r w:rsidRPr="00DD2642">
        <w:t xml:space="preserve"> </w:t>
      </w:r>
      <w:r>
        <w:t>Reviews the code line by line,</w:t>
      </w:r>
      <w:r w:rsidRPr="00DD2642">
        <w:t xml:space="preserve"> add</w:t>
      </w:r>
      <w:r>
        <w:t>ing</w:t>
      </w:r>
      <w:r w:rsidRPr="00DD2642">
        <w:t xml:space="preserve"> comments with suggestions for </w:t>
      </w:r>
      <w:r>
        <w:t>improvement</w:t>
      </w:r>
    </w:p>
    <w:p w14:paraId="35DA9229" w14:textId="77777777" w:rsidR="00A77D3F" w:rsidRDefault="00A77D3F" w:rsidP="007B040A">
      <w:pPr>
        <w:pStyle w:val="BodyText"/>
      </w:pPr>
    </w:p>
    <w:p w14:paraId="56A56D0B" w14:textId="7B00C291" w:rsidR="007B040A" w:rsidRDefault="00C8358C" w:rsidP="00C8358C">
      <w:pPr>
        <w:pStyle w:val="Figure"/>
      </w:pPr>
      <w:r>
        <w:rPr>
          <w:noProof/>
        </w:rPr>
        <w:lastRenderedPageBreak/>
        <w:drawing>
          <wp:inline distT="0" distB="0" distL="0" distR="0" wp14:anchorId="67353134" wp14:editId="54B0E71E">
            <wp:extent cx="6400800" cy="3993515"/>
            <wp:effectExtent l="0" t="0" r="0" b="6985"/>
            <wp:docPr id="663368277" name="Picture 9"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68277" name="Picture 9" descr="A screenshot of a cha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3993515"/>
                    </a:xfrm>
                    <a:prstGeom prst="rect">
                      <a:avLst/>
                    </a:prstGeom>
                  </pic:spPr>
                </pic:pic>
              </a:graphicData>
            </a:graphic>
          </wp:inline>
        </w:drawing>
      </w:r>
    </w:p>
    <w:p w14:paraId="13AF0F85" w14:textId="42D8A0A8" w:rsidR="007B040A" w:rsidRDefault="007B040A" w:rsidP="007B040A">
      <w:pPr>
        <w:pStyle w:val="FigureCaption"/>
      </w:pPr>
      <w:r w:rsidRPr="00821277">
        <w:rPr>
          <w:rStyle w:val="FigureCaptionBoldChar"/>
        </w:rPr>
        <w:t>Figure 9:</w:t>
      </w:r>
      <w:r>
        <w:t xml:space="preserve"> The canvas action menu gives easy access to key features.</w:t>
      </w:r>
    </w:p>
    <w:p w14:paraId="703EB870" w14:textId="77777777" w:rsidR="00821277" w:rsidRDefault="00821277" w:rsidP="00821277">
      <w:pPr>
        <w:pStyle w:val="BodyText"/>
      </w:pPr>
    </w:p>
    <w:p w14:paraId="6B537514" w14:textId="75F647E3" w:rsidR="00821277" w:rsidRDefault="00A77D3F" w:rsidP="00821277">
      <w:pPr>
        <w:pStyle w:val="BodyText"/>
      </w:pPr>
      <w:r>
        <w:t>For instance, selecting</w:t>
      </w:r>
      <w:r w:rsidR="00821277">
        <w:t xml:space="preserve"> </w:t>
      </w:r>
      <w:r w:rsidR="00821277">
        <w:rPr>
          <w:b/>
          <w:bCs/>
        </w:rPr>
        <w:t>Add Comments</w:t>
      </w:r>
      <w:r w:rsidR="00821277">
        <w:t xml:space="preserve"> and </w:t>
      </w:r>
      <w:r w:rsidR="00821277">
        <w:rPr>
          <w:b/>
          <w:bCs/>
        </w:rPr>
        <w:t>Add Logs</w:t>
      </w:r>
      <w:r>
        <w:t xml:space="preserve"> results</w:t>
      </w:r>
      <w:r w:rsidR="00821277">
        <w:t xml:space="preserve"> in</w:t>
      </w:r>
      <w:r>
        <w:t xml:space="preserve"> automatically annotated code with well-placed log statements</w:t>
      </w:r>
      <w:r w:rsidR="00D9706A">
        <w:t>,</w:t>
      </w:r>
      <w:r>
        <w:t xml:space="preserve"> as shown in</w:t>
      </w:r>
      <w:r w:rsidR="00821277">
        <w:t xml:space="preserve"> </w:t>
      </w:r>
      <w:r w:rsidR="00821277">
        <w:rPr>
          <w:b/>
          <w:bCs/>
        </w:rPr>
        <w:t>Figure 10</w:t>
      </w:r>
      <w:r w:rsidR="00821277">
        <w:t xml:space="preserve">. </w:t>
      </w:r>
      <w:r w:rsidR="00D9706A">
        <w:t>Although</w:t>
      </w:r>
      <w:r>
        <w:t xml:space="preserve"> the comments exceed what you normally write, the logging </w:t>
      </w:r>
      <w:r w:rsidR="00821277">
        <w:t>statements are well placed.</w:t>
      </w:r>
    </w:p>
    <w:p w14:paraId="7C938EA1" w14:textId="77777777" w:rsidR="00821277" w:rsidRDefault="00821277" w:rsidP="00821277">
      <w:pPr>
        <w:pStyle w:val="BodyText"/>
      </w:pPr>
    </w:p>
    <w:p w14:paraId="5E795201" w14:textId="4AC1113E" w:rsidR="00D9706A" w:rsidRDefault="00D9706A" w:rsidP="00D9706A">
      <w:pPr>
        <w:pStyle w:val="Figure"/>
      </w:pPr>
      <w:r>
        <w:rPr>
          <w:noProof/>
        </w:rPr>
        <w:drawing>
          <wp:inline distT="0" distB="0" distL="0" distR="0" wp14:anchorId="6BBF4E83" wp14:editId="3C06EB8F">
            <wp:extent cx="6400800" cy="3993515"/>
            <wp:effectExtent l="0" t="0" r="0" b="6985"/>
            <wp:docPr id="1049242335" name="Picture 10"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42335" name="Picture 10" descr="A screenshot of a cha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3993515"/>
                    </a:xfrm>
                    <a:prstGeom prst="rect">
                      <a:avLst/>
                    </a:prstGeom>
                  </pic:spPr>
                </pic:pic>
              </a:graphicData>
            </a:graphic>
          </wp:inline>
        </w:drawing>
      </w:r>
    </w:p>
    <w:p w14:paraId="3022F04A" w14:textId="0B4A84F5" w:rsidR="00821277" w:rsidRDefault="00821277" w:rsidP="00821277">
      <w:pPr>
        <w:pStyle w:val="FigureCaption"/>
      </w:pPr>
      <w:r w:rsidRPr="00821277">
        <w:rPr>
          <w:rStyle w:val="FigureCaptionBoldChar"/>
        </w:rPr>
        <w:t>Figure 10:</w:t>
      </w:r>
      <w:r>
        <w:t xml:space="preserve"> ChatGPT can automatically add comments and log statements to your code.</w:t>
      </w:r>
    </w:p>
    <w:p w14:paraId="392D7CF9" w14:textId="77777777" w:rsidR="00821277" w:rsidRDefault="00821277" w:rsidP="00821277">
      <w:pPr>
        <w:pStyle w:val="BodyText"/>
      </w:pPr>
    </w:p>
    <w:p w14:paraId="6A31E5E7" w14:textId="7155FC8A" w:rsidR="00821277" w:rsidRDefault="00DD2642" w:rsidP="00821277">
      <w:pPr>
        <w:pStyle w:val="BodyText"/>
      </w:pPr>
      <w:proofErr w:type="gramStart"/>
      <w:r>
        <w:lastRenderedPageBreak/>
        <w:t xml:space="preserve">The </w:t>
      </w:r>
      <w:r>
        <w:rPr>
          <w:b/>
          <w:bCs/>
        </w:rPr>
        <w:t>Code</w:t>
      </w:r>
      <w:proofErr w:type="gramEnd"/>
      <w:r>
        <w:rPr>
          <w:b/>
          <w:bCs/>
        </w:rPr>
        <w:t xml:space="preserve"> Review </w:t>
      </w:r>
      <w:r>
        <w:t xml:space="preserve">is an interesting option—especially when ChatGPT </w:t>
      </w:r>
      <w:r w:rsidR="00691C53">
        <w:t xml:space="preserve">reviews </w:t>
      </w:r>
      <w:r>
        <w:t xml:space="preserve">the code it generated itself. </w:t>
      </w:r>
      <w:r w:rsidRPr="00DD2642">
        <w:rPr>
          <w:b/>
          <w:bCs/>
        </w:rPr>
        <w:t>Figure 11</w:t>
      </w:r>
      <w:r>
        <w:t xml:space="preserve"> shows the result of this code review. As you can see,</w:t>
      </w:r>
      <w:r w:rsidR="00691C53">
        <w:t xml:space="preserve"> ChatGPT</w:t>
      </w:r>
      <w:r>
        <w:t xml:space="preserve"> </w:t>
      </w:r>
      <w:r w:rsidR="00691C53">
        <w:t xml:space="preserve">highlights </w:t>
      </w:r>
      <w:r>
        <w:t xml:space="preserve">specific lines of code </w:t>
      </w:r>
      <w:r w:rsidR="00691C53">
        <w:t>and offers improvement suggestions in</w:t>
      </w:r>
      <w:r>
        <w:t xml:space="preserve"> </w:t>
      </w:r>
      <w:r w:rsidR="008E58CE">
        <w:t xml:space="preserve">a </w:t>
      </w:r>
      <w:r>
        <w:t>balloon on the right. I’ve worked extensively with ChatGPT over the last few years in both Swift and C# code, and it’s surprisingly good at finding issues with your code.</w:t>
      </w:r>
      <w:r w:rsidR="00D3273E">
        <w:t xml:space="preserve"> </w:t>
      </w:r>
    </w:p>
    <w:p w14:paraId="30864AF3" w14:textId="77777777" w:rsidR="000A6F1E" w:rsidRDefault="000A6F1E" w:rsidP="00821277">
      <w:pPr>
        <w:pStyle w:val="BodyText"/>
      </w:pPr>
    </w:p>
    <w:p w14:paraId="4104345B" w14:textId="520A2A34" w:rsidR="000A6F1E" w:rsidRDefault="000A6F1E" w:rsidP="000A6F1E">
      <w:pPr>
        <w:pStyle w:val="Figure"/>
      </w:pPr>
      <w:r>
        <w:rPr>
          <w:noProof/>
        </w:rPr>
        <w:drawing>
          <wp:inline distT="0" distB="0" distL="0" distR="0" wp14:anchorId="6B01F557" wp14:editId="629E96B8">
            <wp:extent cx="6400800" cy="4553585"/>
            <wp:effectExtent l="0" t="0" r="0" b="0"/>
            <wp:docPr id="1930470189"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70189" name="Picture 11"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4553585"/>
                    </a:xfrm>
                    <a:prstGeom prst="rect">
                      <a:avLst/>
                    </a:prstGeom>
                  </pic:spPr>
                </pic:pic>
              </a:graphicData>
            </a:graphic>
          </wp:inline>
        </w:drawing>
      </w:r>
    </w:p>
    <w:p w14:paraId="4206BA66" w14:textId="77777777" w:rsidR="000A6F1E" w:rsidRDefault="000A6F1E" w:rsidP="000A6F1E">
      <w:pPr>
        <w:pStyle w:val="FigureCaption"/>
      </w:pPr>
      <w:r w:rsidRPr="00D3273E">
        <w:rPr>
          <w:b/>
          <w:bCs/>
        </w:rPr>
        <w:t>Figure 11</w:t>
      </w:r>
      <w:r>
        <w:t>: ChatGPT is surprisingly good at offering suggestions for improving your code.</w:t>
      </w:r>
    </w:p>
    <w:p w14:paraId="0FCFFEDB" w14:textId="77777777" w:rsidR="00DD2642" w:rsidRDefault="00DD2642" w:rsidP="00821277">
      <w:pPr>
        <w:pStyle w:val="BodyText"/>
      </w:pPr>
    </w:p>
    <w:p w14:paraId="707C61B7" w14:textId="582A1CC5" w:rsidR="00DD2642" w:rsidRDefault="00DD2642" w:rsidP="00DD2642">
      <w:pPr>
        <w:pStyle w:val="BodyText"/>
      </w:pPr>
      <w:r>
        <w:t>At the top-right corner of the canva</w:t>
      </w:r>
      <w:r w:rsidR="00691C53">
        <w:t xml:space="preserve">s, version control buttons </w:t>
      </w:r>
      <w:r>
        <w:t xml:space="preserve">allow you </w:t>
      </w:r>
      <w:proofErr w:type="gramStart"/>
      <w:r>
        <w:t>to go</w:t>
      </w:r>
      <w:proofErr w:type="gramEnd"/>
      <w:r>
        <w:t xml:space="preserve"> navigate between </w:t>
      </w:r>
      <w:r w:rsidR="00691C53">
        <w:t>iterations</w:t>
      </w:r>
      <w:r>
        <w:t xml:space="preserve"> of </w:t>
      </w:r>
      <w:r w:rsidR="00691C53">
        <w:t>your</w:t>
      </w:r>
      <w:r>
        <w:t xml:space="preserve"> code </w:t>
      </w:r>
      <w:r w:rsidR="00691C53">
        <w:t>or</w:t>
      </w:r>
      <w:r>
        <w:t xml:space="preserve"> copy the </w:t>
      </w:r>
      <w:r w:rsidR="00691C53">
        <w:t>current version to your clipboard</w:t>
      </w:r>
      <w:r>
        <w:t>.</w:t>
      </w:r>
      <w:r w:rsidR="00691C53">
        <w:t xml:space="preserve"> These tools ensure</w:t>
      </w:r>
      <w:r w:rsidR="000A6F1E">
        <w:t xml:space="preserve"> that</w:t>
      </w:r>
      <w:r w:rsidR="00691C53">
        <w:t xml:space="preserve"> you can easily track your work.</w:t>
      </w:r>
    </w:p>
    <w:p w14:paraId="31FC7BD0" w14:textId="77777777" w:rsidR="00691C53" w:rsidRDefault="00691C53" w:rsidP="00691C53">
      <w:pPr>
        <w:pStyle w:val="BodyText"/>
      </w:pPr>
    </w:p>
    <w:p w14:paraId="6C7C5541" w14:textId="75D2132B" w:rsidR="00691C53" w:rsidRPr="00691C53" w:rsidRDefault="00691C53" w:rsidP="00691C53">
      <w:pPr>
        <w:pStyle w:val="BodyText"/>
      </w:pPr>
      <w:r>
        <w:t>All in all, Canvas Mode allows ChatGPT to not just be a coding assistant, but a part of the development process. Whether you’re editing, debugging, or porting code, the features in Canvas Model make it a great tool for developers.</w:t>
      </w:r>
    </w:p>
    <w:p w14:paraId="3D888AA2" w14:textId="77777777" w:rsidR="00D3273E" w:rsidRDefault="00D3273E" w:rsidP="00D3273E">
      <w:pPr>
        <w:pStyle w:val="BodyText"/>
      </w:pPr>
    </w:p>
    <w:p w14:paraId="0E74923C" w14:textId="473A5B61" w:rsidR="00D3273E" w:rsidRDefault="000A5EA6" w:rsidP="00D3273E">
      <w:pPr>
        <w:pStyle w:val="Heading2"/>
      </w:pPr>
      <w:r>
        <w:t>Holding ChatGPT Accountable</w:t>
      </w:r>
    </w:p>
    <w:p w14:paraId="15643761" w14:textId="2401833D" w:rsidR="00D3273E" w:rsidRPr="00D3273E" w:rsidRDefault="00D3273E" w:rsidP="00D3273E">
      <w:pPr>
        <w:pStyle w:val="BodyText"/>
      </w:pPr>
      <w:r>
        <w:t xml:space="preserve">For </w:t>
      </w:r>
      <w:proofErr w:type="gramStart"/>
      <w:r>
        <w:t>all of</w:t>
      </w:r>
      <w:proofErr w:type="gramEnd"/>
      <w:r>
        <w:t xml:space="preserve"> its virtues, there are times when ChatGPT can be </w:t>
      </w:r>
      <w:r w:rsidRPr="000A6F1E">
        <w:t>very</w:t>
      </w:r>
      <w:r>
        <w:t xml:space="preserve"> frustrating. It’s perfectly capable of generating code that contains </w:t>
      </w:r>
      <w:r w:rsidR="00691C53">
        <w:t>critical errors that prevent compilation</w:t>
      </w:r>
      <w:r>
        <w:t xml:space="preserve">. </w:t>
      </w:r>
      <w:r w:rsidR="00861B6D">
        <w:t>Fortunately, in most cases, it provides a corrected solution</w:t>
      </w:r>
      <w:r>
        <w:t>.</w:t>
      </w:r>
      <w:r w:rsidR="00861B6D">
        <w:t xml:space="preserve"> However, there are times when resolving issues requires more persistence and context.</w:t>
      </w:r>
    </w:p>
    <w:p w14:paraId="0818F1AD" w14:textId="77777777" w:rsidR="001818C2" w:rsidRDefault="001818C2">
      <w:pPr>
        <w:pStyle w:val="BodyText"/>
      </w:pPr>
    </w:p>
    <w:p w14:paraId="026BAA3B" w14:textId="4C639B0C" w:rsidR="00D3273E" w:rsidRDefault="00D3273E">
      <w:pPr>
        <w:pStyle w:val="BodyText"/>
      </w:pPr>
      <w:r>
        <w:t xml:space="preserve">I was working on some low-level C# code today, and ChatGPT was stuck in a loop of producing code that wouldn’t compile. </w:t>
      </w:r>
      <w:r w:rsidR="00404075">
        <w:t>T</w:t>
      </w:r>
      <w:r w:rsidR="00D65C55">
        <w:t xml:space="preserve">o get around this, </w:t>
      </w:r>
      <w:r>
        <w:t xml:space="preserve">I </w:t>
      </w:r>
      <w:r w:rsidR="00404075">
        <w:t>located</w:t>
      </w:r>
      <w:r>
        <w:t xml:space="preserve"> the </w:t>
      </w:r>
      <w:r w:rsidR="00404075">
        <w:t xml:space="preserve">relevant </w:t>
      </w:r>
      <w:r>
        <w:t>.NET class-level code file, cop</w:t>
      </w:r>
      <w:r w:rsidR="00404075">
        <w:t>ied it</w:t>
      </w:r>
      <w:r>
        <w:t xml:space="preserve">, and </w:t>
      </w:r>
      <w:r w:rsidR="00404075">
        <w:t>pasted</w:t>
      </w:r>
      <w:r>
        <w:t xml:space="preserve"> it into the chat. </w:t>
      </w:r>
      <w:r w:rsidR="00404075">
        <w:t>With that additional context, ChatGPT</w:t>
      </w:r>
      <w:r>
        <w:t xml:space="preserve"> </w:t>
      </w:r>
      <w:r w:rsidR="00404075">
        <w:t>finally</w:t>
      </w:r>
      <w:r>
        <w:t xml:space="preserve"> produce</w:t>
      </w:r>
      <w:r w:rsidR="00404075">
        <w:t>d</w:t>
      </w:r>
      <w:r>
        <w:t xml:space="preserve"> code that worked without a hitch.</w:t>
      </w:r>
      <w:r w:rsidR="00D65C55">
        <w:t xml:space="preserve"> I was curious, so I asked ChatGPT why it didn’t know about the existence of the method I needed. It replied:</w:t>
      </w:r>
    </w:p>
    <w:p w14:paraId="0153C578" w14:textId="77777777" w:rsidR="00D65C55" w:rsidRDefault="00D65C55">
      <w:pPr>
        <w:pStyle w:val="BodyText"/>
      </w:pPr>
    </w:p>
    <w:p w14:paraId="49AF05E9" w14:textId="4548FCF3" w:rsidR="00404075" w:rsidRPr="00EF215A" w:rsidRDefault="00D65C55" w:rsidP="00404075">
      <w:pPr>
        <w:pStyle w:val="BodyText"/>
      </w:pPr>
      <w:commentRangeStart w:id="0"/>
      <w:r w:rsidRPr="00EF215A">
        <w:t>That's</w:t>
      </w:r>
      <w:commentRangeEnd w:id="0"/>
      <w:r w:rsidR="00BA516D">
        <w:rPr>
          <w:rStyle w:val="CommentReference"/>
          <w:rFonts w:ascii="Verdana" w:hAnsi="Verdana"/>
        </w:rPr>
        <w:commentReference w:id="0"/>
      </w:r>
      <w:r w:rsidRPr="00EF215A">
        <w:t xml:space="preserve"> a great question! The reason I initially missed the</w:t>
      </w:r>
      <w:r w:rsidR="00A23380">
        <w:rPr>
          <w:rStyle w:val="apple-converted-space"/>
        </w:rPr>
        <w:t xml:space="preserve"> </w:t>
      </w:r>
      <w:r w:rsidRPr="00EF215A">
        <w:t>method is that I don’t have direct access to every library's source code or detailed documentation unless provided during our conversation. My suggestions are based on my training, publicly available knowledge, and the context you provide.</w:t>
      </w:r>
    </w:p>
    <w:p w14:paraId="17A4FCF2" w14:textId="77777777" w:rsidR="00D65C55" w:rsidRDefault="00D65C55" w:rsidP="00D65C55">
      <w:pPr>
        <w:pStyle w:val="BodyText"/>
      </w:pPr>
    </w:p>
    <w:p w14:paraId="07970728" w14:textId="70F6651C" w:rsidR="00404075" w:rsidRPr="00AD418A" w:rsidRDefault="00D65C55" w:rsidP="00D65C55">
      <w:pPr>
        <w:pStyle w:val="BodyText"/>
      </w:pPr>
      <w:r>
        <w:lastRenderedPageBreak/>
        <w:t xml:space="preserve">As another example, I was working on a simple Swift view and asked ChatGPT </w:t>
      </w:r>
      <w:r w:rsidRPr="007E0B2F">
        <w:rPr>
          <w:b/>
          <w:bCs/>
        </w:rPr>
        <w:t>How do I set the background color of this view?</w:t>
      </w:r>
      <w:r w:rsidRPr="00A23380">
        <w:t xml:space="preserve"> </w:t>
      </w:r>
      <w:r>
        <w:t xml:space="preserve">I already knew the answer to this </w:t>
      </w:r>
      <w:proofErr w:type="gramStart"/>
      <w:r>
        <w:t>question, but</w:t>
      </w:r>
      <w:proofErr w:type="gramEnd"/>
      <w:r>
        <w:t xml:space="preserve"> was testing ChatGPT’s knowledge. It suggested</w:t>
      </w:r>
      <w:r w:rsidR="00404075">
        <w:t xml:space="preserve"> a</w:t>
      </w:r>
      <w:r>
        <w:t xml:space="preserve"> </w:t>
      </w:r>
      <w:r w:rsidR="00404075">
        <w:t xml:space="preserve">somewhat overcomplicated approach using a </w:t>
      </w:r>
      <w:proofErr w:type="spellStart"/>
      <w:r w:rsidR="00404075" w:rsidRPr="00404075">
        <w:rPr>
          <w:b/>
          <w:bCs/>
        </w:rPr>
        <w:t>ZStack</w:t>
      </w:r>
      <w:proofErr w:type="spellEnd"/>
      <w:r>
        <w:t xml:space="preserve">. I suggested setting the background color directly on the view and </w:t>
      </w:r>
      <w:r w:rsidR="00404075">
        <w:t>ChatGPT</w:t>
      </w:r>
      <w:r>
        <w:t xml:space="preserve"> agreed </w:t>
      </w:r>
      <w:proofErr w:type="gramStart"/>
      <w:r>
        <w:t>that</w:t>
      </w:r>
      <w:proofErr w:type="gramEnd"/>
      <w:r>
        <w:t xml:space="preserve"> was </w:t>
      </w:r>
      <w:r w:rsidR="00404075">
        <w:t>a better solution</w:t>
      </w:r>
      <w:r>
        <w:t xml:space="preserve">. </w:t>
      </w:r>
      <w:r w:rsidR="00404075">
        <w:t>However</w:t>
      </w:r>
      <w:r>
        <w:t xml:space="preserve">, </w:t>
      </w:r>
      <w:r w:rsidR="00404075">
        <w:t xml:space="preserve">when </w:t>
      </w:r>
      <w:r>
        <w:t xml:space="preserve">I pasted </w:t>
      </w:r>
      <w:r w:rsidR="00404075">
        <w:t>a different</w:t>
      </w:r>
      <w:r>
        <w:t xml:space="preserve"> page into the chat box and asked </w:t>
      </w:r>
      <w:r w:rsidR="00404075">
        <w:t>the same question, it gav</w:t>
      </w:r>
      <w:r>
        <w:t xml:space="preserve">e </w:t>
      </w:r>
      <w:r w:rsidR="00404075">
        <w:t xml:space="preserve">me the same </w:t>
      </w:r>
      <w:r>
        <w:t>overcomplicated solution. I then asked:</w:t>
      </w:r>
      <w:r w:rsidR="00AD418A">
        <w:t xml:space="preserve"> </w:t>
      </w:r>
      <w:r w:rsidRPr="00AD418A">
        <w:rPr>
          <w:b/>
          <w:bCs/>
        </w:rPr>
        <w:t xml:space="preserve">Why do you keep recommending </w:t>
      </w:r>
      <w:proofErr w:type="gramStart"/>
      <w:r w:rsidRPr="00AD418A">
        <w:rPr>
          <w:b/>
          <w:bCs/>
        </w:rPr>
        <w:t>to use</w:t>
      </w:r>
      <w:proofErr w:type="gramEnd"/>
      <w:r w:rsidRPr="00AD418A">
        <w:rPr>
          <w:b/>
          <w:bCs/>
        </w:rPr>
        <w:t xml:space="preserve"> </w:t>
      </w:r>
      <w:proofErr w:type="gramStart"/>
      <w:r w:rsidRPr="00AD418A">
        <w:rPr>
          <w:b/>
          <w:bCs/>
        </w:rPr>
        <w:t xml:space="preserve">a </w:t>
      </w:r>
      <w:proofErr w:type="spellStart"/>
      <w:r w:rsidRPr="00AD418A">
        <w:rPr>
          <w:b/>
          <w:bCs/>
        </w:rPr>
        <w:t>ZStack</w:t>
      </w:r>
      <w:proofErr w:type="spellEnd"/>
      <w:proofErr w:type="gramEnd"/>
      <w:r w:rsidRPr="00AD418A">
        <w:rPr>
          <w:b/>
          <w:bCs/>
        </w:rPr>
        <w:t xml:space="preserve"> when it’s not a best practice?</w:t>
      </w:r>
    </w:p>
    <w:p w14:paraId="667EE1D6" w14:textId="77777777" w:rsidR="00404075" w:rsidRPr="00AD418A" w:rsidRDefault="00404075" w:rsidP="00AD418A">
      <w:pPr>
        <w:pStyle w:val="BodyText"/>
      </w:pPr>
    </w:p>
    <w:p w14:paraId="2B2EB655" w14:textId="611BB556" w:rsidR="000A5EA6" w:rsidRDefault="00D65C55" w:rsidP="00D65C55">
      <w:pPr>
        <w:pStyle w:val="BodyText"/>
      </w:pPr>
      <w:r>
        <w:t xml:space="preserve">ChatGPT responded as shown in </w:t>
      </w:r>
      <w:r w:rsidRPr="005D3D1E">
        <w:rPr>
          <w:b/>
          <w:bCs/>
        </w:rPr>
        <w:t xml:space="preserve">Figure </w:t>
      </w:r>
      <w:r w:rsidR="000A5EA6">
        <w:rPr>
          <w:b/>
          <w:bCs/>
        </w:rPr>
        <w:t>12</w:t>
      </w:r>
      <w:r w:rsidR="000A5EA6">
        <w:t>, thanking me for keeping it accountable! LOL.</w:t>
      </w:r>
    </w:p>
    <w:p w14:paraId="0820EC08" w14:textId="77777777" w:rsidR="00AD418A" w:rsidRDefault="00AD418A" w:rsidP="00D65C55">
      <w:pPr>
        <w:pStyle w:val="BodyText"/>
      </w:pPr>
    </w:p>
    <w:p w14:paraId="69E8D4DF" w14:textId="43BD5723" w:rsidR="000A5EA6" w:rsidRDefault="00AD418A" w:rsidP="00A23380">
      <w:pPr>
        <w:pStyle w:val="Figure"/>
      </w:pPr>
      <w:r>
        <w:rPr>
          <w:noProof/>
        </w:rPr>
        <w:drawing>
          <wp:inline distT="0" distB="0" distL="0" distR="0" wp14:anchorId="51C4A278" wp14:editId="4F831E19">
            <wp:extent cx="6400800" cy="1336040"/>
            <wp:effectExtent l="0" t="0" r="0" b="0"/>
            <wp:docPr id="1498660701" name="Picture 1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60701" name="Picture 12" descr="A screenshot of a pho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400800" cy="1336040"/>
                    </a:xfrm>
                    <a:prstGeom prst="rect">
                      <a:avLst/>
                    </a:prstGeom>
                  </pic:spPr>
                </pic:pic>
              </a:graphicData>
            </a:graphic>
          </wp:inline>
        </w:drawing>
      </w:r>
    </w:p>
    <w:p w14:paraId="06D7F477" w14:textId="16B9F970" w:rsidR="00D65C55" w:rsidRDefault="000A5EA6" w:rsidP="000A5EA6">
      <w:pPr>
        <w:pStyle w:val="FigureCaption"/>
      </w:pPr>
      <w:r w:rsidRPr="000C3317">
        <w:rPr>
          <w:b/>
          <w:bCs/>
        </w:rPr>
        <w:t>Figure 12:</w:t>
      </w:r>
      <w:r>
        <w:t xml:space="preserve"> ChatGPT may thank you for holding it accountable.</w:t>
      </w:r>
      <w:r w:rsidR="00D65C55">
        <w:t xml:space="preserve"> </w:t>
      </w:r>
    </w:p>
    <w:p w14:paraId="263341D3" w14:textId="25CA2C7C" w:rsidR="00D65C55" w:rsidRDefault="00D65C55" w:rsidP="00D65C55">
      <w:pPr>
        <w:pStyle w:val="BodyText"/>
      </w:pPr>
    </w:p>
    <w:p w14:paraId="097D0DC7" w14:textId="77777777" w:rsidR="009B0FD7" w:rsidRDefault="00404075" w:rsidP="00D65C55">
      <w:pPr>
        <w:pStyle w:val="BodyText"/>
      </w:pPr>
      <w:r>
        <w:t>Another common pitfall arises when asking ChatGPT to improve or upgrade a class. For example, I’ve uploaded code and requested general improvements or specific updates, like upgrading to the latest version of a NuGet package.</w:t>
      </w:r>
      <w:r w:rsidR="00480EA9">
        <w:t xml:space="preserve"> About half the time, ChatGPT completely remove</w:t>
      </w:r>
      <w:r w:rsidR="009B0FD7">
        <w:t>s</w:t>
      </w:r>
      <w:r w:rsidR="00480EA9">
        <w:t xml:space="preserve"> necessary methods from the class</w:t>
      </w:r>
      <w:r w:rsidR="009B0FD7">
        <w:t xml:space="preserve"> without explanation</w:t>
      </w:r>
      <w:r w:rsidR="00480EA9">
        <w:t xml:space="preserve">. </w:t>
      </w:r>
    </w:p>
    <w:p w14:paraId="4308D2E4" w14:textId="77777777" w:rsidR="009B0FD7" w:rsidRDefault="009B0FD7" w:rsidP="00D65C55">
      <w:pPr>
        <w:pStyle w:val="BodyText"/>
      </w:pPr>
    </w:p>
    <w:p w14:paraId="3428B0D4" w14:textId="35FF0671" w:rsidR="009B0FD7" w:rsidRDefault="00480EA9" w:rsidP="00D65C55">
      <w:pPr>
        <w:pStyle w:val="BodyText"/>
      </w:pPr>
      <w:r>
        <w:t xml:space="preserve">Just yesterday, it removed a dozen </w:t>
      </w:r>
      <w:r w:rsidR="009B0FD7">
        <w:t>essential</w:t>
      </w:r>
      <w:r>
        <w:t xml:space="preserve"> methods from a class. For each </w:t>
      </w:r>
      <w:r w:rsidR="009B0FD7">
        <w:t>missing method</w:t>
      </w:r>
      <w:r>
        <w:t>, I asked</w:t>
      </w:r>
      <w:r w:rsidR="004E7A8C">
        <w:t xml:space="preserve"> if the omission was intentional and e</w:t>
      </w:r>
      <w:r w:rsidR="009B0FD7">
        <w:t>ach</w:t>
      </w:r>
      <w:r>
        <w:t xml:space="preserve"> time it replied</w:t>
      </w:r>
      <w:r w:rsidR="000C3317">
        <w:t xml:space="preserve"> as shown in </w:t>
      </w:r>
      <w:r w:rsidR="000C3317" w:rsidRPr="000C3317">
        <w:rPr>
          <w:b/>
          <w:bCs/>
        </w:rPr>
        <w:t>Figure 13</w:t>
      </w:r>
      <w:r w:rsidR="00C164D3">
        <w:t>.</w:t>
      </w:r>
      <w:r>
        <w:t xml:space="preserve"> </w:t>
      </w:r>
    </w:p>
    <w:p w14:paraId="66017B67" w14:textId="77777777" w:rsidR="009B0FD7" w:rsidRDefault="009B0FD7" w:rsidP="00D65C55">
      <w:pPr>
        <w:pStyle w:val="BodyText"/>
      </w:pPr>
    </w:p>
    <w:p w14:paraId="0197E8C4" w14:textId="3494CECF" w:rsidR="00017503" w:rsidRDefault="00017503" w:rsidP="00A23380">
      <w:pPr>
        <w:pStyle w:val="Figure"/>
      </w:pPr>
      <w:r>
        <w:rPr>
          <w:noProof/>
        </w:rPr>
        <w:drawing>
          <wp:inline distT="0" distB="0" distL="0" distR="0" wp14:anchorId="4BCEBB2F" wp14:editId="05C880ED">
            <wp:extent cx="6400800" cy="2221865"/>
            <wp:effectExtent l="0" t="0" r="0" b="6985"/>
            <wp:docPr id="2028854385" name="Picture 1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54385" name="Picture 13" descr="A screenshot of a cha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400800" cy="2221865"/>
                    </a:xfrm>
                    <a:prstGeom prst="rect">
                      <a:avLst/>
                    </a:prstGeom>
                  </pic:spPr>
                </pic:pic>
              </a:graphicData>
            </a:graphic>
          </wp:inline>
        </w:drawing>
      </w:r>
    </w:p>
    <w:p w14:paraId="1E33707D" w14:textId="77777777" w:rsidR="00017503" w:rsidRPr="000C3317" w:rsidRDefault="00017503" w:rsidP="00017503">
      <w:pPr>
        <w:pStyle w:val="FigureCaption"/>
      </w:pPr>
      <w:r w:rsidRPr="000C3317">
        <w:rPr>
          <w:rStyle w:val="FigureCaptionBoldChar"/>
        </w:rPr>
        <w:t>Figure 13:</w:t>
      </w:r>
      <w:r>
        <w:t xml:space="preserve"> Beware of ChatGPT removing necessary code from your classes!</w:t>
      </w:r>
    </w:p>
    <w:p w14:paraId="52F2844F" w14:textId="77777777" w:rsidR="00480EA9" w:rsidRDefault="00480EA9" w:rsidP="00D65C55">
      <w:pPr>
        <w:pStyle w:val="BodyText"/>
      </w:pPr>
    </w:p>
    <w:p w14:paraId="72637CD9" w14:textId="15B65635" w:rsidR="000A5EA6" w:rsidRDefault="009B0FD7" w:rsidP="00D65C55">
      <w:pPr>
        <w:pStyle w:val="BodyText"/>
      </w:pPr>
      <w:r>
        <w:t>The</w:t>
      </w:r>
      <w:r w:rsidR="000A5EA6">
        <w:t xml:space="preserve"> takeaway </w:t>
      </w:r>
      <w:r>
        <w:t>here</w:t>
      </w:r>
      <w:r w:rsidR="000A5EA6">
        <w:t xml:space="preserve"> is </w:t>
      </w:r>
      <w:r>
        <w:t xml:space="preserve">this: </w:t>
      </w:r>
      <w:r w:rsidR="000A62DA">
        <w:t>Y</w:t>
      </w:r>
      <w:r w:rsidR="000A5EA6">
        <w:t>ou need a healthy measure of caution when</w:t>
      </w:r>
      <w:r w:rsidR="00C47EEF">
        <w:t xml:space="preserve"> accepting</w:t>
      </w:r>
      <w:r w:rsidR="000A5EA6">
        <w:t xml:space="preserve"> code</w:t>
      </w:r>
      <w:r>
        <w:t>, advice</w:t>
      </w:r>
      <w:r w:rsidR="000A62DA">
        <w:t>,</w:t>
      </w:r>
      <w:r>
        <w:t xml:space="preserve"> or solutions </w:t>
      </w:r>
      <w:r w:rsidR="000A5EA6">
        <w:t xml:space="preserve">from ChatGPT. </w:t>
      </w:r>
      <w:r w:rsidR="00C951B9">
        <w:t xml:space="preserve">You </w:t>
      </w:r>
      <w:r>
        <w:t>must understand</w:t>
      </w:r>
      <w:r w:rsidR="00C951B9">
        <w:t xml:space="preserve"> the problem, the programming language</w:t>
      </w:r>
      <w:r>
        <w:t>,</w:t>
      </w:r>
      <w:r w:rsidR="00C951B9">
        <w:t xml:space="preserve"> and </w:t>
      </w:r>
      <w:r>
        <w:t xml:space="preserve">the relevant </w:t>
      </w:r>
      <w:r w:rsidR="00C951B9">
        <w:t xml:space="preserve">libraries </w:t>
      </w:r>
      <w:r>
        <w:t xml:space="preserve">well enough to know when ChatGPT’s suggestions are </w:t>
      </w:r>
      <w:proofErr w:type="gramStart"/>
      <w:r>
        <w:t>off-base</w:t>
      </w:r>
      <w:proofErr w:type="gramEnd"/>
      <w:r w:rsidR="00C951B9">
        <w:t>.</w:t>
      </w:r>
      <w:r>
        <w:t xml:space="preserve"> Maintaining a healthy level of skepticism ensures </w:t>
      </w:r>
      <w:r w:rsidR="000A62DA">
        <w:t xml:space="preserve">that </w:t>
      </w:r>
      <w:r>
        <w:t>you can effectively navigate its limitations.</w:t>
      </w:r>
    </w:p>
    <w:p w14:paraId="5A3CE198" w14:textId="77777777" w:rsidR="00C47EEF" w:rsidRDefault="00C47EEF" w:rsidP="00D65C55">
      <w:pPr>
        <w:pStyle w:val="BodyText"/>
      </w:pPr>
    </w:p>
    <w:p w14:paraId="6B96B9B5" w14:textId="0F15D9F7" w:rsidR="00C47EEF" w:rsidRDefault="00C47EEF" w:rsidP="00C47EEF">
      <w:pPr>
        <w:pStyle w:val="PullQuote"/>
      </w:pPr>
      <w:r>
        <w:t>You need a healthy measure of caution when accepting code, advice, or solutions from ChatGPT</w:t>
      </w:r>
      <w:r w:rsidR="000A62DA">
        <w:t>.</w:t>
      </w:r>
    </w:p>
    <w:p w14:paraId="40BE3B7E" w14:textId="77777777" w:rsidR="000A62DA" w:rsidRPr="00C47EEF" w:rsidRDefault="000A62DA" w:rsidP="000A62DA">
      <w:pPr>
        <w:pStyle w:val="BodyText"/>
      </w:pPr>
    </w:p>
    <w:p w14:paraId="499A0CDB" w14:textId="78A1B793" w:rsidR="00A23356" w:rsidRDefault="005E7897" w:rsidP="000A62DA">
      <w:pPr>
        <w:pStyle w:val="Heading2"/>
      </w:pPr>
      <w:r>
        <w:lastRenderedPageBreak/>
        <w:t>Brainstorming App Ideas</w:t>
      </w:r>
    </w:p>
    <w:p w14:paraId="1880C623" w14:textId="1F2FE705" w:rsidR="009B0FD7" w:rsidRDefault="005E7897" w:rsidP="00CE4541">
      <w:pPr>
        <w:pStyle w:val="BodyText"/>
      </w:pPr>
      <w:r>
        <w:t xml:space="preserve">ChatGPT is a great resource for brainstorming </w:t>
      </w:r>
      <w:r w:rsidR="009B0FD7">
        <w:t>app ideas</w:t>
      </w:r>
      <w:r>
        <w:t xml:space="preserve">. </w:t>
      </w:r>
      <w:r w:rsidR="009B0FD7">
        <w:t>While</w:t>
      </w:r>
      <w:r>
        <w:t xml:space="preserve"> writing this article, I asked ChatGPT</w:t>
      </w:r>
      <w:r w:rsidR="009B0FD7">
        <w:t xml:space="preserve"> the following question</w:t>
      </w:r>
      <w:r>
        <w:t xml:space="preserve">: </w:t>
      </w:r>
    </w:p>
    <w:p w14:paraId="26440D27" w14:textId="77777777" w:rsidR="009B0FD7" w:rsidRDefault="009B0FD7" w:rsidP="00CE4541">
      <w:pPr>
        <w:pStyle w:val="BodyText"/>
      </w:pPr>
    </w:p>
    <w:p w14:paraId="35EC163C" w14:textId="505A5589" w:rsidR="0031157A" w:rsidRPr="000A62DA" w:rsidRDefault="005E7897" w:rsidP="000A62DA">
      <w:pPr>
        <w:pStyle w:val="BodyText"/>
      </w:pPr>
      <w:commentRangeStart w:id="1"/>
      <w:r w:rsidRPr="000A62DA">
        <w:t>I’m</w:t>
      </w:r>
      <w:commentRangeEnd w:id="1"/>
      <w:r w:rsidR="000A62DA">
        <w:rPr>
          <w:rStyle w:val="CommentReference"/>
          <w:rFonts w:ascii="Verdana" w:hAnsi="Verdana"/>
        </w:rPr>
        <w:commentReference w:id="1"/>
      </w:r>
      <w:r w:rsidRPr="000A62DA">
        <w:t xml:space="preserve"> writing a set of four articles for CODE </w:t>
      </w:r>
      <w:r w:rsidR="000A62DA">
        <w:t>M</w:t>
      </w:r>
      <w:r w:rsidRPr="000A62DA">
        <w:t xml:space="preserve">agazine that shows how to use ChatGPT as an AI assistant when building iOS apps. Give me five ideas for a sample app to </w:t>
      </w:r>
      <w:r w:rsidR="009B0FD7" w:rsidRPr="000A62DA">
        <w:t>include</w:t>
      </w:r>
      <w:r w:rsidRPr="000A62DA">
        <w:t xml:space="preserve"> in these articles.</w:t>
      </w:r>
    </w:p>
    <w:p w14:paraId="424DA217" w14:textId="77777777" w:rsidR="005E7897" w:rsidRDefault="005E7897" w:rsidP="00CE4541">
      <w:pPr>
        <w:pStyle w:val="BodyText"/>
      </w:pPr>
    </w:p>
    <w:p w14:paraId="15AE622E" w14:textId="592F3258" w:rsidR="005E7897" w:rsidRDefault="009B0FD7" w:rsidP="00CE4541">
      <w:pPr>
        <w:pStyle w:val="BodyText"/>
      </w:pPr>
      <w:r>
        <w:t>Here are the titles ChatGPT generated (it also provided detailed descriptions and features for each, but I’ve listed just the titles here):</w:t>
      </w:r>
    </w:p>
    <w:p w14:paraId="111D957A" w14:textId="77777777" w:rsidR="005E7897" w:rsidRDefault="005E7897" w:rsidP="00CE4541">
      <w:pPr>
        <w:pStyle w:val="BodyText"/>
      </w:pPr>
    </w:p>
    <w:p w14:paraId="012E8CAE" w14:textId="35976098" w:rsidR="005E7897" w:rsidRDefault="005E7897" w:rsidP="00FA15D2">
      <w:pPr>
        <w:pStyle w:val="NumberedBodyText"/>
        <w:numPr>
          <w:ilvl w:val="0"/>
          <w:numId w:val="14"/>
        </w:numPr>
      </w:pPr>
      <w:proofErr w:type="spellStart"/>
      <w:r w:rsidRPr="009B0FD7">
        <w:rPr>
          <w:b/>
          <w:bCs/>
        </w:rPr>
        <w:t>TaskFlow</w:t>
      </w:r>
      <w:proofErr w:type="spellEnd"/>
      <w:r w:rsidRPr="009B0FD7">
        <w:rPr>
          <w:b/>
          <w:bCs/>
        </w:rPr>
        <w:t>:</w:t>
      </w:r>
      <w:r>
        <w:t xml:space="preserve"> A Collaborative Task Manager</w:t>
      </w:r>
    </w:p>
    <w:p w14:paraId="33765298" w14:textId="0CCB4B9D" w:rsidR="005E7897" w:rsidRDefault="005E7897" w:rsidP="005E7897">
      <w:pPr>
        <w:pStyle w:val="NumberedBodyText"/>
      </w:pPr>
      <w:proofErr w:type="spellStart"/>
      <w:r w:rsidRPr="009B0FD7">
        <w:rPr>
          <w:b/>
          <w:bCs/>
        </w:rPr>
        <w:t>RecipeBuddy</w:t>
      </w:r>
      <w:proofErr w:type="spellEnd"/>
      <w:r w:rsidRPr="009B0FD7">
        <w:rPr>
          <w:b/>
          <w:bCs/>
        </w:rPr>
        <w:t>:</w:t>
      </w:r>
      <w:r>
        <w:t xml:space="preserve"> A Smart Recipe Manager</w:t>
      </w:r>
    </w:p>
    <w:p w14:paraId="722122E2" w14:textId="7D0702CB" w:rsidR="005E7897" w:rsidRDefault="005E7897" w:rsidP="005E7897">
      <w:pPr>
        <w:pStyle w:val="NumberedBodyText"/>
      </w:pPr>
      <w:proofErr w:type="spellStart"/>
      <w:r w:rsidRPr="009B0FD7">
        <w:rPr>
          <w:b/>
          <w:bCs/>
        </w:rPr>
        <w:t>FitTrack</w:t>
      </w:r>
      <w:proofErr w:type="spellEnd"/>
      <w:r w:rsidRPr="009B0FD7">
        <w:rPr>
          <w:b/>
          <w:bCs/>
        </w:rPr>
        <w:t>:</w:t>
      </w:r>
      <w:r>
        <w:t xml:space="preserve"> A Personal Fitness Tracker</w:t>
      </w:r>
    </w:p>
    <w:p w14:paraId="413B285E" w14:textId="0B2756E1" w:rsidR="005E7897" w:rsidRDefault="005E7897" w:rsidP="005E7897">
      <w:pPr>
        <w:pStyle w:val="NumberedBodyText"/>
      </w:pPr>
      <w:proofErr w:type="spellStart"/>
      <w:r w:rsidRPr="009B0FD7">
        <w:rPr>
          <w:b/>
          <w:bCs/>
        </w:rPr>
        <w:t>TravelMapper</w:t>
      </w:r>
      <w:proofErr w:type="spellEnd"/>
      <w:r w:rsidRPr="009B0FD7">
        <w:rPr>
          <w:b/>
          <w:bCs/>
        </w:rPr>
        <w:t>:</w:t>
      </w:r>
      <w:r>
        <w:t xml:space="preserve"> A Trip Planning App</w:t>
      </w:r>
    </w:p>
    <w:p w14:paraId="508B464B" w14:textId="290F8B01" w:rsidR="005E7897" w:rsidRPr="005E7897" w:rsidRDefault="005E7897" w:rsidP="005E7897">
      <w:pPr>
        <w:pStyle w:val="NumberedBodyText"/>
      </w:pPr>
      <w:proofErr w:type="spellStart"/>
      <w:r w:rsidRPr="009B0FD7">
        <w:rPr>
          <w:b/>
          <w:bCs/>
        </w:rPr>
        <w:t>MoodJour</w:t>
      </w:r>
      <w:r w:rsidR="00C47EEF">
        <w:rPr>
          <w:b/>
          <w:bCs/>
        </w:rPr>
        <w:t>n</w:t>
      </w:r>
      <w:r w:rsidRPr="009B0FD7">
        <w:rPr>
          <w:b/>
          <w:bCs/>
        </w:rPr>
        <w:t>al</w:t>
      </w:r>
      <w:proofErr w:type="spellEnd"/>
      <w:r w:rsidRPr="009B0FD7">
        <w:rPr>
          <w:b/>
          <w:bCs/>
        </w:rPr>
        <w:t>:</w:t>
      </w:r>
      <w:r>
        <w:t xml:space="preserve"> A Mental Health and Wellness App</w:t>
      </w:r>
    </w:p>
    <w:p w14:paraId="3D1DCC1F" w14:textId="77777777" w:rsidR="0031157A" w:rsidRDefault="0031157A" w:rsidP="00CE4541">
      <w:pPr>
        <w:pStyle w:val="BodyText"/>
      </w:pPr>
    </w:p>
    <w:p w14:paraId="4CAC92CC" w14:textId="3C2C25A7" w:rsidR="005E7897" w:rsidRDefault="005E7897" w:rsidP="00CE4541">
      <w:pPr>
        <w:pStyle w:val="BodyText"/>
      </w:pPr>
      <w:r>
        <w:t xml:space="preserve">I liked </w:t>
      </w:r>
      <w:r w:rsidR="009B0FD7">
        <w:t xml:space="preserve">the </w:t>
      </w:r>
      <w:proofErr w:type="spellStart"/>
      <w:r>
        <w:t>TravelMapper</w:t>
      </w:r>
      <w:proofErr w:type="spellEnd"/>
      <w:r>
        <w:t xml:space="preserve"> idea. My wife and I </w:t>
      </w:r>
      <w:r w:rsidR="009B0FD7">
        <w:t>recently took</w:t>
      </w:r>
      <w:r w:rsidR="001C1740">
        <w:t xml:space="preserve"> a trip to Ireland</w:t>
      </w:r>
      <w:r w:rsidR="009B0FD7">
        <w:t>.</w:t>
      </w:r>
      <w:r w:rsidR="001C1740">
        <w:t xml:space="preserve"> </w:t>
      </w:r>
      <w:r w:rsidR="00A874CB">
        <w:t>Although</w:t>
      </w:r>
      <w:r w:rsidR="009B0FD7">
        <w:t xml:space="preserve"> we </w:t>
      </w:r>
      <w:r w:rsidR="001C1740">
        <w:t>use</w:t>
      </w:r>
      <w:r w:rsidR="009B0FD7">
        <w:t>d</w:t>
      </w:r>
      <w:r w:rsidR="001C1740">
        <w:t xml:space="preserve"> ChatGPT to help us plan our itinerary, we did most of the work with pen and paper. It would have been </w:t>
      </w:r>
      <w:r w:rsidR="009B0FD7">
        <w:t>great</w:t>
      </w:r>
      <w:r w:rsidR="001C1740">
        <w:t xml:space="preserve"> to have an app </w:t>
      </w:r>
      <w:r w:rsidR="009B0FD7">
        <w:t>streamline the process</w:t>
      </w:r>
      <w:r w:rsidR="001C1740">
        <w:t xml:space="preserve">. Here’s the </w:t>
      </w:r>
      <w:r w:rsidR="009B0FD7">
        <w:t>detailed</w:t>
      </w:r>
      <w:r w:rsidR="001C1740">
        <w:t xml:space="preserve"> app description ChatGPT gave us</w:t>
      </w:r>
      <w:r w:rsidR="00A23380">
        <w:t>.</w:t>
      </w:r>
    </w:p>
    <w:p w14:paraId="5BE5B6D1" w14:textId="77777777" w:rsidR="001C1740" w:rsidRDefault="001C1740" w:rsidP="00CE4541">
      <w:pPr>
        <w:pStyle w:val="BodyText"/>
      </w:pPr>
    </w:p>
    <w:p w14:paraId="1106F93E" w14:textId="7C8108C0" w:rsidR="001C1740" w:rsidRPr="001C1740" w:rsidRDefault="001C1740" w:rsidP="00A874CB">
      <w:pPr>
        <w:pStyle w:val="Heading3"/>
        <w:rPr>
          <w:rStyle w:val="Strong"/>
        </w:rPr>
      </w:pPr>
      <w:proofErr w:type="spellStart"/>
      <w:r w:rsidRPr="001C1740">
        <w:rPr>
          <w:rStyle w:val="Strong"/>
        </w:rPr>
        <w:t>TravelMapper</w:t>
      </w:r>
      <w:proofErr w:type="spellEnd"/>
      <w:r w:rsidRPr="001C1740">
        <w:rPr>
          <w:rStyle w:val="Strong"/>
        </w:rPr>
        <w:t>: A Trip Planning App</w:t>
      </w:r>
    </w:p>
    <w:p w14:paraId="286E9FD7" w14:textId="19386880" w:rsidR="001C1740" w:rsidRDefault="001C1740" w:rsidP="00CE4541">
      <w:pPr>
        <w:pStyle w:val="BodyText"/>
      </w:pPr>
      <w:r>
        <w:rPr>
          <w:b/>
          <w:bCs/>
        </w:rPr>
        <w:t xml:space="preserve">Concept: </w:t>
      </w:r>
      <w:r>
        <w:t xml:space="preserve">An app that allows users to plan trips, save destinations, and explore activities near their locations. </w:t>
      </w:r>
    </w:p>
    <w:p w14:paraId="68BC41E2" w14:textId="77777777" w:rsidR="001C1740" w:rsidRDefault="001C1740" w:rsidP="00CE4541">
      <w:pPr>
        <w:pStyle w:val="BodyText"/>
      </w:pPr>
    </w:p>
    <w:p w14:paraId="26C655F0" w14:textId="12DB904A" w:rsidR="001C1740" w:rsidRDefault="001C1740" w:rsidP="00CE4541">
      <w:pPr>
        <w:pStyle w:val="BodyText"/>
      </w:pPr>
      <w:r>
        <w:rPr>
          <w:b/>
          <w:bCs/>
        </w:rPr>
        <w:t>Features</w:t>
      </w:r>
      <w:r>
        <w:t>:</w:t>
      </w:r>
    </w:p>
    <w:p w14:paraId="2A483BD7" w14:textId="77777777" w:rsidR="001C1740" w:rsidRDefault="001C1740" w:rsidP="00CE4541">
      <w:pPr>
        <w:pStyle w:val="BodyText"/>
      </w:pPr>
    </w:p>
    <w:p w14:paraId="544C37A0" w14:textId="33B5D0C8" w:rsidR="001C1740" w:rsidRDefault="001C1740" w:rsidP="001C1740">
      <w:pPr>
        <w:pStyle w:val="BullettedBodyText"/>
      </w:pPr>
      <w:r>
        <w:t>Add trip details like destination, dates, and activities</w:t>
      </w:r>
      <w:r w:rsidR="009B0FD7">
        <w:t>.</w:t>
      </w:r>
    </w:p>
    <w:p w14:paraId="577EE329" w14:textId="61175A54" w:rsidR="001C1740" w:rsidRDefault="001C1740" w:rsidP="001C1740">
      <w:pPr>
        <w:pStyle w:val="BullettedBodyText"/>
      </w:pPr>
      <w:r>
        <w:t xml:space="preserve">Display trips on an interactive map using </w:t>
      </w:r>
      <w:proofErr w:type="spellStart"/>
      <w:r>
        <w:t>MapKit</w:t>
      </w:r>
      <w:proofErr w:type="spellEnd"/>
      <w:r w:rsidR="009B0FD7">
        <w:t>.</w:t>
      </w:r>
    </w:p>
    <w:p w14:paraId="79C1AA6C" w14:textId="57F121E7" w:rsidR="001C1740" w:rsidRDefault="001C1740" w:rsidP="001C1740">
      <w:pPr>
        <w:pStyle w:val="BullettedBodyText"/>
      </w:pPr>
      <w:r>
        <w:t>Show nearby attractions with real-time location updates</w:t>
      </w:r>
      <w:r w:rsidR="009B0FD7">
        <w:t>.</w:t>
      </w:r>
    </w:p>
    <w:p w14:paraId="6EFFBB06" w14:textId="58AE8F81" w:rsidR="001C1740" w:rsidRDefault="001C1740" w:rsidP="001C1740">
      <w:pPr>
        <w:pStyle w:val="BullettedBodyText"/>
      </w:pPr>
      <w:r>
        <w:t>Generate itineraries with suggested activities</w:t>
      </w:r>
      <w:r w:rsidR="009B0FD7">
        <w:t>.</w:t>
      </w:r>
    </w:p>
    <w:p w14:paraId="71CCAEEE" w14:textId="3BC439FB" w:rsidR="001C1740" w:rsidRDefault="001C1740" w:rsidP="001C1740">
      <w:pPr>
        <w:pStyle w:val="BullettedBodyText"/>
      </w:pPr>
      <w:r>
        <w:t>Save trip memories with a photo journal</w:t>
      </w:r>
      <w:r w:rsidR="009B0FD7">
        <w:t>.</w:t>
      </w:r>
    </w:p>
    <w:p w14:paraId="1046A181" w14:textId="77777777" w:rsidR="001C1740" w:rsidRDefault="001C1740" w:rsidP="001C1740">
      <w:pPr>
        <w:pStyle w:val="BullettedBodyText"/>
        <w:numPr>
          <w:ilvl w:val="0"/>
          <w:numId w:val="0"/>
        </w:numPr>
        <w:ind w:left="720" w:hanging="360"/>
      </w:pPr>
    </w:p>
    <w:p w14:paraId="43FE981A" w14:textId="5F0C782D" w:rsidR="001C1740" w:rsidRDefault="001C1740" w:rsidP="001C1740">
      <w:pPr>
        <w:pStyle w:val="BodyText"/>
        <w:rPr>
          <w:rStyle w:val="Strong"/>
        </w:rPr>
      </w:pPr>
      <w:r>
        <w:rPr>
          <w:rStyle w:val="Strong"/>
        </w:rPr>
        <w:t>Why it’s great:</w:t>
      </w:r>
    </w:p>
    <w:p w14:paraId="5225D1CD" w14:textId="77777777" w:rsidR="001C1740" w:rsidRDefault="001C1740" w:rsidP="001C1740">
      <w:pPr>
        <w:pStyle w:val="BodyText"/>
      </w:pPr>
    </w:p>
    <w:p w14:paraId="43835C8F" w14:textId="545476E2" w:rsidR="001C1740" w:rsidRDefault="001C1740" w:rsidP="001C1740">
      <w:pPr>
        <w:pStyle w:val="BullettedBodyText"/>
      </w:pPr>
      <w:r>
        <w:t xml:space="preserve">Highlights ChatGPT’s ability to assist with </w:t>
      </w:r>
      <w:proofErr w:type="spellStart"/>
      <w:r>
        <w:t>MapKit</w:t>
      </w:r>
      <w:proofErr w:type="spellEnd"/>
      <w:r>
        <w:t xml:space="preserve"> and location services.</w:t>
      </w:r>
    </w:p>
    <w:p w14:paraId="66FE7D48" w14:textId="6B9C87A7" w:rsidR="001C1740" w:rsidRDefault="001C1740" w:rsidP="001C1740">
      <w:pPr>
        <w:pStyle w:val="BullettedBodyText"/>
      </w:pPr>
      <w:r>
        <w:t>Demonstrates real-time API integration for fetching local attractions and weather data</w:t>
      </w:r>
    </w:p>
    <w:p w14:paraId="1B73CF52" w14:textId="77777777" w:rsidR="001C1740" w:rsidRDefault="001C1740" w:rsidP="001C1740">
      <w:pPr>
        <w:pStyle w:val="BodyText"/>
      </w:pPr>
    </w:p>
    <w:p w14:paraId="3F5A094D" w14:textId="76D2EF5C" w:rsidR="009B0FD7" w:rsidRDefault="001C1740" w:rsidP="001C1740">
      <w:pPr>
        <w:pStyle w:val="BodyText"/>
      </w:pPr>
      <w:r>
        <w:t>O</w:t>
      </w:r>
      <w:r w:rsidR="00DE1AA3">
        <w:t>kay</w:t>
      </w:r>
      <w:r>
        <w:t>, I’m sol</w:t>
      </w:r>
      <w:r w:rsidR="009B0FD7">
        <w:t>d!</w:t>
      </w:r>
      <w:r>
        <w:t xml:space="preserve"> </w:t>
      </w:r>
      <w:r w:rsidR="009B0FD7">
        <w:t xml:space="preserve">This app idea was useful and </w:t>
      </w:r>
      <w:r w:rsidR="00C47EEF">
        <w:t>shows the potential of using ChatGPT as a development assistant</w:t>
      </w:r>
      <w:r>
        <w:t>.</w:t>
      </w:r>
      <w:r w:rsidR="001317AB">
        <w:t xml:space="preserve"> </w:t>
      </w:r>
      <w:r w:rsidR="00C47EEF">
        <w:t>However, before moving forward, I asked</w:t>
      </w:r>
      <w:r w:rsidR="001317AB">
        <w:t xml:space="preserve"> ChatGPT: </w:t>
      </w:r>
    </w:p>
    <w:p w14:paraId="7FB114FE" w14:textId="77777777" w:rsidR="009B0FD7" w:rsidRDefault="009B0FD7" w:rsidP="001C1740">
      <w:pPr>
        <w:pStyle w:val="BodyText"/>
      </w:pPr>
    </w:p>
    <w:p w14:paraId="5EB66055" w14:textId="7E01EEFF" w:rsidR="001C1740" w:rsidRPr="000F29F2" w:rsidRDefault="001317AB" w:rsidP="000F29F2">
      <w:pPr>
        <w:pStyle w:val="BodyText"/>
      </w:pPr>
      <w:commentRangeStart w:id="2"/>
      <w:r w:rsidRPr="000F29F2">
        <w:t xml:space="preserve">Is </w:t>
      </w:r>
      <w:commentRangeEnd w:id="2"/>
      <w:r w:rsidR="000F29F2">
        <w:rPr>
          <w:rStyle w:val="CommentReference"/>
          <w:rFonts w:ascii="Verdana" w:hAnsi="Verdana"/>
        </w:rPr>
        <w:commentReference w:id="2"/>
      </w:r>
      <w:r w:rsidRPr="000F29F2">
        <w:t xml:space="preserve">the name </w:t>
      </w:r>
      <w:proofErr w:type="spellStart"/>
      <w:r w:rsidRPr="000F29F2">
        <w:rPr>
          <w:b/>
          <w:bCs/>
        </w:rPr>
        <w:t>TravelMapper</w:t>
      </w:r>
      <w:proofErr w:type="spellEnd"/>
      <w:r w:rsidRPr="000F29F2">
        <w:rPr>
          <w:b/>
          <w:bCs/>
        </w:rPr>
        <w:t xml:space="preserve"> </w:t>
      </w:r>
      <w:r w:rsidRPr="000F29F2">
        <w:t>already associated with existing travel-related applications?</w:t>
      </w:r>
    </w:p>
    <w:p w14:paraId="460ED777" w14:textId="77777777" w:rsidR="001317AB" w:rsidRDefault="001317AB" w:rsidP="001C1740">
      <w:pPr>
        <w:pStyle w:val="BodyText"/>
      </w:pPr>
    </w:p>
    <w:p w14:paraId="79576F65" w14:textId="77777777" w:rsidR="009B0FD7" w:rsidRDefault="001317AB" w:rsidP="001C1740">
      <w:pPr>
        <w:pStyle w:val="BodyText"/>
      </w:pPr>
      <w:r>
        <w:t xml:space="preserve">ChatGPT responded: </w:t>
      </w:r>
    </w:p>
    <w:p w14:paraId="428BA0B4" w14:textId="77777777" w:rsidR="009B0FD7" w:rsidRDefault="009B0FD7" w:rsidP="001C1740">
      <w:pPr>
        <w:pStyle w:val="BodyText"/>
      </w:pPr>
    </w:p>
    <w:p w14:paraId="62A5054E" w14:textId="6DCF1836" w:rsidR="001317AB" w:rsidRPr="000F29F2" w:rsidRDefault="001317AB" w:rsidP="000F29F2">
      <w:pPr>
        <w:pStyle w:val="BodyText"/>
      </w:pPr>
      <w:commentRangeStart w:id="3"/>
      <w:r w:rsidRPr="000F29F2">
        <w:t xml:space="preserve">The </w:t>
      </w:r>
      <w:commentRangeEnd w:id="3"/>
      <w:r w:rsidR="000F29F2">
        <w:rPr>
          <w:rStyle w:val="CommentReference"/>
          <w:rFonts w:ascii="Verdana" w:hAnsi="Verdana"/>
        </w:rPr>
        <w:commentReference w:id="3"/>
      </w:r>
      <w:r w:rsidRPr="000F29F2">
        <w:t xml:space="preserve">name </w:t>
      </w:r>
      <w:proofErr w:type="spellStart"/>
      <w:r w:rsidRPr="000F29F2">
        <w:rPr>
          <w:b/>
          <w:bCs/>
        </w:rPr>
        <w:t>TravelMapper</w:t>
      </w:r>
      <w:proofErr w:type="spellEnd"/>
      <w:r w:rsidRPr="000F29F2">
        <w:t xml:space="preserve"> is already associated with existing travel</w:t>
      </w:r>
      <w:r w:rsidR="000F29F2">
        <w:t>-</w:t>
      </w:r>
      <w:r w:rsidRPr="000F29F2">
        <w:t xml:space="preserve">related applications (and it provided a list of these). Given the existing use of </w:t>
      </w:r>
      <w:proofErr w:type="spellStart"/>
      <w:r w:rsidRPr="000F29F2">
        <w:t>TravelMapper</w:t>
      </w:r>
      <w:proofErr w:type="spellEnd"/>
      <w:r w:rsidRPr="000F29F2">
        <w:t xml:space="preserve"> and similar names in the travel app domain, it’s advisable to select a unique name to avoid potential trademark conflicts and ensure distinct branding.</w:t>
      </w:r>
    </w:p>
    <w:p w14:paraId="32EFE8EE" w14:textId="77777777" w:rsidR="0044219A" w:rsidRDefault="0044219A" w:rsidP="001C1740">
      <w:pPr>
        <w:pStyle w:val="BodyText"/>
      </w:pPr>
    </w:p>
    <w:p w14:paraId="2304D262" w14:textId="58F9911C" w:rsidR="007B4280" w:rsidRDefault="00C47EEF" w:rsidP="001C1740">
      <w:pPr>
        <w:pStyle w:val="BodyText"/>
      </w:pPr>
      <w:r>
        <w:t>ChatGPT then suggested</w:t>
      </w:r>
      <w:r w:rsidR="0044219A">
        <w:t xml:space="preserve"> a list of alternative name</w:t>
      </w:r>
      <w:r>
        <w:t>s</w:t>
      </w:r>
      <w:r w:rsidR="0044219A">
        <w:t xml:space="preserve">, from which I chose </w:t>
      </w:r>
      <w:proofErr w:type="spellStart"/>
      <w:r w:rsidR="0044219A" w:rsidRPr="00C47EEF">
        <w:rPr>
          <w:b/>
          <w:bCs/>
        </w:rPr>
        <w:t>TripNavigator</w:t>
      </w:r>
      <w:proofErr w:type="spellEnd"/>
      <w:r w:rsidR="0044219A">
        <w:t xml:space="preserve">. So, </w:t>
      </w:r>
      <w:proofErr w:type="spellStart"/>
      <w:proofErr w:type="gramStart"/>
      <w:r w:rsidR="0044219A" w:rsidRPr="0044219A">
        <w:rPr>
          <w:b/>
          <w:bCs/>
        </w:rPr>
        <w:t>TripNavigator</w:t>
      </w:r>
      <w:proofErr w:type="spellEnd"/>
      <w:r w:rsidR="0044219A">
        <w:t xml:space="preserve"> it</w:t>
      </w:r>
      <w:proofErr w:type="gramEnd"/>
      <w:r w:rsidR="0044219A">
        <w:t xml:space="preserve"> is!</w:t>
      </w:r>
      <w:r w:rsidR="007B4280">
        <w:t xml:space="preserve"> This </w:t>
      </w:r>
      <w:r>
        <w:t>will be</w:t>
      </w:r>
      <w:r w:rsidR="007B4280">
        <w:t xml:space="preserve"> the app we’ll build </w:t>
      </w:r>
      <w:r>
        <w:t xml:space="preserve">together in the upcoming articles in this series. Stay tuned as we bring this idea to life with ChatGPT’s help! </w:t>
      </w:r>
    </w:p>
    <w:p w14:paraId="46D118B0" w14:textId="77777777" w:rsidR="00C47EEF" w:rsidRDefault="00C47EEF" w:rsidP="001C1740">
      <w:pPr>
        <w:pStyle w:val="BodyText"/>
      </w:pPr>
    </w:p>
    <w:p w14:paraId="329DF9F3" w14:textId="3790D5D1" w:rsidR="000C3317" w:rsidRDefault="007B4280" w:rsidP="00FA0B18">
      <w:pPr>
        <w:pStyle w:val="Heading2"/>
      </w:pPr>
      <w:r>
        <w:t>Conclusion</w:t>
      </w:r>
    </w:p>
    <w:p w14:paraId="43E28086" w14:textId="012F09D6" w:rsidR="000C3317" w:rsidRPr="000C3317" w:rsidRDefault="000C3317" w:rsidP="000C3317">
      <w:pPr>
        <w:pStyle w:val="BodyText"/>
      </w:pPr>
      <w:r>
        <w:t xml:space="preserve">Integrating AI tools like ChatGPT into your iOS development workflow can be a game-changer, transforming how you approach coding challenges, streamline your processes, and even brainstorm creative ideas. By embracing its strengths while </w:t>
      </w:r>
      <w:r>
        <w:lastRenderedPageBreak/>
        <w:t xml:space="preserve">keeping a watchful eye on its limitations, you can make the most of its potential </w:t>
      </w:r>
      <w:r w:rsidR="00A23380">
        <w:t xml:space="preserve">as a </w:t>
      </w:r>
      <w:r>
        <w:t xml:space="preserve">coding companion rather than </w:t>
      </w:r>
      <w:r w:rsidR="00A23380">
        <w:t xml:space="preserve">as </w:t>
      </w:r>
      <w:r>
        <w:t>a replacement for your expertise.</w:t>
      </w:r>
      <w:r w:rsidR="000F2D45">
        <w:t xml:space="preserve"> </w:t>
      </w:r>
      <w:r w:rsidR="00772B72">
        <w:t>Although</w:t>
      </w:r>
      <w:r>
        <w:t xml:space="preserve"> skepticism </w:t>
      </w:r>
      <w:r w:rsidR="000F2D45">
        <w:t>around AI assistance persists, the developers who adapt and leverage these tools effectively will be the ones shaping the future of development</w:t>
      </w:r>
      <w:r w:rsidR="00772B72">
        <w:t>.</w:t>
      </w:r>
    </w:p>
    <w:p w14:paraId="027C3D43" w14:textId="77777777" w:rsidR="00A23356" w:rsidRDefault="00A23356" w:rsidP="00FC67EB">
      <w:pPr>
        <w:pStyle w:val="BodyText"/>
      </w:pPr>
    </w:p>
    <w:p w14:paraId="06D50E71" w14:textId="39FD83AA" w:rsidR="00261DC0" w:rsidRDefault="00261DC0" w:rsidP="00261DC0">
      <w:pPr>
        <w:pStyle w:val="SidebarCaption"/>
      </w:pPr>
      <w:r>
        <w:t>Sponsored Sidebar</w:t>
      </w:r>
    </w:p>
    <w:p w14:paraId="5E546848" w14:textId="77777777" w:rsidR="00261DC0" w:rsidRPr="00261DC0" w:rsidRDefault="00261DC0" w:rsidP="00261DC0">
      <w:pPr>
        <w:pStyle w:val="SidebarCaption"/>
      </w:pPr>
      <w:r w:rsidRPr="00261DC0">
        <w:t>Adding Copilots to Your Apps</w:t>
      </w:r>
    </w:p>
    <w:p w14:paraId="67316D91" w14:textId="63A12738" w:rsidR="00261DC0" w:rsidRDefault="00261DC0" w:rsidP="00261DC0">
      <w:pPr>
        <w:pStyle w:val="SideBar"/>
      </w:pPr>
      <w:r w:rsidRPr="00261DC0">
        <w:rPr>
          <w:bCs/>
        </w:rPr>
        <w:t xml:space="preserve">The future is </w:t>
      </w:r>
      <w:proofErr w:type="gramStart"/>
      <w:r w:rsidRPr="00261DC0">
        <w:rPr>
          <w:bCs/>
        </w:rPr>
        <w:t>here</w:t>
      </w:r>
      <w:proofErr w:type="gramEnd"/>
      <w:r w:rsidRPr="00261DC0">
        <w:rPr>
          <w:bCs/>
        </w:rPr>
        <w:t xml:space="preserve"> </w:t>
      </w:r>
      <w:r w:rsidRPr="00261DC0">
        <w:t>and you do</w:t>
      </w:r>
      <w:r>
        <w:t>n’</w:t>
      </w:r>
      <w:r w:rsidRPr="00261DC0">
        <w:t xml:space="preserve">t want to get left behind. Unlock the </w:t>
      </w:r>
      <w:r w:rsidRPr="00261DC0">
        <w:rPr>
          <w:bCs/>
        </w:rPr>
        <w:t>true potential</w:t>
      </w:r>
      <w:r w:rsidRPr="00261DC0">
        <w:t xml:space="preserve"> of your software applications by adding </w:t>
      </w:r>
      <w:r w:rsidRPr="00261DC0">
        <w:rPr>
          <w:bCs/>
        </w:rPr>
        <w:t>Copilots</w:t>
      </w:r>
      <w:r w:rsidRPr="00261DC0">
        <w:t xml:space="preserve">. </w:t>
      </w:r>
    </w:p>
    <w:p w14:paraId="6609F978" w14:textId="77777777" w:rsidR="00261DC0" w:rsidRPr="00261DC0" w:rsidRDefault="00261DC0" w:rsidP="00261DC0">
      <w:pPr>
        <w:pStyle w:val="SideBar"/>
      </w:pPr>
    </w:p>
    <w:p w14:paraId="6E454497" w14:textId="77777777" w:rsidR="00261DC0" w:rsidRDefault="00261DC0" w:rsidP="00261DC0">
      <w:pPr>
        <w:pStyle w:val="SideBar"/>
      </w:pPr>
      <w:r w:rsidRPr="00261DC0">
        <w:rPr>
          <w:bCs/>
        </w:rPr>
        <w:t>CODE Consulting</w:t>
      </w:r>
      <w:r w:rsidRPr="00261DC0">
        <w:t xml:space="preserve"> can assess your applications and provide you with a roadmap for adding Copilot features and optionally assist you in adding them to your applications.</w:t>
      </w:r>
    </w:p>
    <w:p w14:paraId="4B3F0E7F" w14:textId="77777777" w:rsidR="00261DC0" w:rsidRPr="00261DC0" w:rsidRDefault="00261DC0" w:rsidP="00261DC0">
      <w:pPr>
        <w:pStyle w:val="SideBar"/>
      </w:pPr>
    </w:p>
    <w:p w14:paraId="1364AC74" w14:textId="43A09387" w:rsidR="00261DC0" w:rsidRDefault="00261DC0" w:rsidP="00261DC0">
      <w:pPr>
        <w:pStyle w:val="SideBar"/>
      </w:pPr>
      <w:r w:rsidRPr="00261DC0">
        <w:rPr>
          <w:bCs/>
        </w:rPr>
        <w:t>Reach out to us</w:t>
      </w:r>
      <w:r w:rsidRPr="00261DC0">
        <w:t xml:space="preserve"> today to get your application assessment scheduled. </w:t>
      </w:r>
      <w:hyperlink r:id="rId25" w:history="1">
        <w:r w:rsidRPr="00261DC0">
          <w:rPr>
            <w:rStyle w:val="Hyperlink"/>
          </w:rPr>
          <w:t>www.codemag.com/ai</w:t>
        </w:r>
      </w:hyperlink>
      <w:r w:rsidRPr="00261DC0">
        <w:t xml:space="preserve"> </w:t>
      </w:r>
    </w:p>
    <w:p w14:paraId="73ABFA70" w14:textId="77777777" w:rsidR="00261DC0" w:rsidRDefault="00261DC0" w:rsidP="00FC67EB">
      <w:pPr>
        <w:pStyle w:val="BodyText"/>
      </w:pPr>
    </w:p>
    <w:p w14:paraId="7346DA00" w14:textId="720C0CC6" w:rsidR="00A23356" w:rsidRDefault="00FA15D2" w:rsidP="00672EC4">
      <w:pPr>
        <w:pStyle w:val="AuthorName"/>
        <w:pBdr>
          <w:right w:val="single" w:sz="4" w:space="10" w:color="0000FF"/>
        </w:pBdr>
      </w:pPr>
      <w:r>
        <w:t>Kevin J. McNeish</w:t>
      </w:r>
    </w:p>
    <w:p w14:paraId="2A14E21C" w14:textId="1251A347" w:rsidR="00672EC4" w:rsidRDefault="00772B72" w:rsidP="00672EC4">
      <w:pPr>
        <w:pStyle w:val="AuthorEmailandPhone"/>
        <w:pBdr>
          <w:right w:val="single" w:sz="4" w:space="10" w:color="0000FF"/>
        </w:pBdr>
      </w:pPr>
      <w:hyperlink r:id="rId26" w:history="1">
        <w:r w:rsidRPr="00571414">
          <w:rPr>
            <w:rStyle w:val="Hyperlink"/>
          </w:rPr>
          <w:t>kevin@oakleafdigitalsoftware.com</w:t>
        </w:r>
      </w:hyperlink>
      <w:r>
        <w:t xml:space="preserve"> </w:t>
      </w:r>
    </w:p>
    <w:p w14:paraId="027A696B" w14:textId="57168A51" w:rsidR="00772B72" w:rsidRDefault="00772B72" w:rsidP="00672EC4">
      <w:pPr>
        <w:pStyle w:val="AuthorEmailandPhone"/>
        <w:pBdr>
          <w:right w:val="single" w:sz="4" w:space="10" w:color="0000FF"/>
        </w:pBdr>
      </w:pPr>
      <w:hyperlink r:id="rId27" w:history="1">
        <w:r w:rsidRPr="00571414">
          <w:rPr>
            <w:rStyle w:val="Hyperlink"/>
          </w:rPr>
          <w:t>www.oakleafdigitalsoftware.com/blog</w:t>
        </w:r>
      </w:hyperlink>
    </w:p>
    <w:p w14:paraId="002627B8" w14:textId="46794689" w:rsidR="00A23356" w:rsidRDefault="00772B72" w:rsidP="00672EC4">
      <w:pPr>
        <w:pStyle w:val="AuthorEmailandPhone"/>
        <w:pBdr>
          <w:right w:val="single" w:sz="4" w:space="10" w:color="0000FF"/>
        </w:pBdr>
      </w:pPr>
      <w:hyperlink r:id="rId28" w:history="1">
        <w:r w:rsidRPr="00571414">
          <w:rPr>
            <w:rStyle w:val="Hyperlink"/>
          </w:rPr>
          <w:t>https://twitter.com/kjmcneish</w:t>
        </w:r>
      </w:hyperlink>
      <w:r>
        <w:t xml:space="preserve"> </w:t>
      </w:r>
    </w:p>
    <w:p w14:paraId="52CE6FAC" w14:textId="77777777" w:rsidR="008A3CB5" w:rsidRDefault="008A3CB5" w:rsidP="00672EC4">
      <w:pPr>
        <w:pStyle w:val="AuthorEmailandPhone"/>
        <w:pBdr>
          <w:right w:val="single" w:sz="4" w:space="10" w:color="0000FF"/>
        </w:pBdr>
      </w:pPr>
    </w:p>
    <w:p w14:paraId="549EEB4E" w14:textId="58B34745" w:rsidR="00A23356" w:rsidRDefault="000F2D45" w:rsidP="00672EC4">
      <w:pPr>
        <w:pStyle w:val="Bio"/>
        <w:pBdr>
          <w:right w:val="single" w:sz="4" w:space="10" w:color="0000FF"/>
        </w:pBdr>
      </w:pPr>
      <w:r>
        <w:t>Kevin McNeish is author of “Coding iOS Apps with Cha</w:t>
      </w:r>
      <w:r w:rsidR="00C47EEF">
        <w:t>t</w:t>
      </w:r>
      <w:r>
        <w:t xml:space="preserve">GPT” and numerous other books and articles. A seven-time Microsoft MVP awardee, Kevin is an accomplished international conference speaker and President of Oak Leaf Digital, a software company specializing in innovative solutions. </w:t>
      </w:r>
      <w:r w:rsidR="007368E3">
        <w:t xml:space="preserve">Kevin also teaches in-person seminars, empowering developers to maximize the potential of ChatGPT in their work. </w:t>
      </w:r>
    </w:p>
    <w:p w14:paraId="0AC5CB4E" w14:textId="789F1BC9" w:rsidR="00C138A1" w:rsidRPr="0000726C" w:rsidRDefault="00C138A1" w:rsidP="00C138A1">
      <w:pPr>
        <w:pStyle w:val="BodyText"/>
      </w:pPr>
    </w:p>
    <w:sectPr w:rsidR="00C138A1" w:rsidRPr="0000726C">
      <w:pgSz w:w="12240" w:h="15840"/>
      <w:pgMar w:top="720" w:right="1080" w:bottom="72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elanie Spiller" w:date="2025-01-27T17:48:00Z" w:initials="MS">
    <w:p w14:paraId="02AB5D9B" w14:textId="77777777" w:rsidR="00BA516D" w:rsidRDefault="00BA516D" w:rsidP="00BA516D">
      <w:pPr>
        <w:pStyle w:val="CommentText"/>
      </w:pPr>
      <w:r>
        <w:rPr>
          <w:rStyle w:val="CommentReference"/>
        </w:rPr>
        <w:annotationRef/>
      </w:r>
      <w:r>
        <w:t xml:space="preserve">Layout, please insert AI Response icon. </w:t>
      </w:r>
    </w:p>
  </w:comment>
  <w:comment w:id="1" w:author="Melanie Spiller [2]" w:date="2025-01-15T11:03:00Z" w:initials="MS">
    <w:p w14:paraId="7F729E2A" w14:textId="77777777" w:rsidR="00A23380" w:rsidRDefault="000A62DA" w:rsidP="00A23380">
      <w:pPr>
        <w:pStyle w:val="CommentText"/>
      </w:pPr>
      <w:r>
        <w:rPr>
          <w:rStyle w:val="CommentReference"/>
        </w:rPr>
        <w:annotationRef/>
      </w:r>
      <w:r w:rsidR="00A23380">
        <w:t>Layout, please insert AI Query icon.</w:t>
      </w:r>
    </w:p>
  </w:comment>
  <w:comment w:id="2" w:author="Melanie Spiller [2]" w:date="2025-01-15T11:05:00Z" w:initials="MS">
    <w:p w14:paraId="2B3AB4EF" w14:textId="2C7B9ADE" w:rsidR="00880CC1" w:rsidRDefault="000F29F2" w:rsidP="00880CC1">
      <w:pPr>
        <w:pStyle w:val="CommentText"/>
      </w:pPr>
      <w:r>
        <w:rPr>
          <w:rStyle w:val="CommentReference"/>
        </w:rPr>
        <w:annotationRef/>
      </w:r>
      <w:r w:rsidR="00880CC1">
        <w:t>Layout, please insert AI Query icon.</w:t>
      </w:r>
    </w:p>
  </w:comment>
  <w:comment w:id="3" w:author="Melanie Spiller [2]" w:date="2025-01-15T11:06:00Z" w:initials="MS">
    <w:p w14:paraId="0C3EFEC2" w14:textId="77777777" w:rsidR="00880CC1" w:rsidRDefault="000F29F2" w:rsidP="00880CC1">
      <w:pPr>
        <w:pStyle w:val="CommentText"/>
      </w:pPr>
      <w:r>
        <w:rPr>
          <w:rStyle w:val="CommentReference"/>
        </w:rPr>
        <w:annotationRef/>
      </w:r>
      <w:r w:rsidR="00880CC1">
        <w:t>Layout, please insert AI Response icon.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AB5D9B" w15:done="0"/>
  <w15:commentEx w15:paraId="7F729E2A" w15:done="0"/>
  <w15:commentEx w15:paraId="2B3AB4EF" w15:done="0"/>
  <w15:commentEx w15:paraId="0C3EFE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E4E9A0" w16cex:dateUtc="2025-01-28T01:48:00Z"/>
  <w16cex:commentExtensible w16cex:durableId="7B42578F" w16cex:dateUtc="2025-01-15T19:03:00Z"/>
  <w16cex:commentExtensible w16cex:durableId="4B7CB32A" w16cex:dateUtc="2025-01-15T19:05:00Z"/>
  <w16cex:commentExtensible w16cex:durableId="73A4E9BB" w16cex:dateUtc="2025-01-15T19: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AB5D9B" w16cid:durableId="67E4E9A0"/>
  <w16cid:commentId w16cid:paraId="7F729E2A" w16cid:durableId="7B42578F"/>
  <w16cid:commentId w16cid:paraId="2B3AB4EF" w16cid:durableId="4B7CB32A"/>
  <w16cid:commentId w16cid:paraId="0C3EFEC2" w16cid:durableId="73A4E9B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117B5"/>
    <w:multiLevelType w:val="multilevel"/>
    <w:tmpl w:val="7BB2D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55103"/>
    <w:multiLevelType w:val="hybridMultilevel"/>
    <w:tmpl w:val="72CA2F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2E3EFD"/>
    <w:multiLevelType w:val="multilevel"/>
    <w:tmpl w:val="554C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B31211"/>
    <w:multiLevelType w:val="hybridMultilevel"/>
    <w:tmpl w:val="B1B8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074F92"/>
    <w:multiLevelType w:val="multilevel"/>
    <w:tmpl w:val="A232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D87C88"/>
    <w:multiLevelType w:val="multilevel"/>
    <w:tmpl w:val="73A2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07650E"/>
    <w:multiLevelType w:val="hybridMultilevel"/>
    <w:tmpl w:val="8A9ACECE"/>
    <w:lvl w:ilvl="0" w:tplc="3514A752">
      <w:start w:val="1"/>
      <w:numFmt w:val="bullet"/>
      <w:pStyle w:val="Bullet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58590D"/>
    <w:multiLevelType w:val="multilevel"/>
    <w:tmpl w:val="3B54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2312DD"/>
    <w:multiLevelType w:val="multilevel"/>
    <w:tmpl w:val="D19C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A8127C"/>
    <w:multiLevelType w:val="multilevel"/>
    <w:tmpl w:val="C67AD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1720DAE"/>
    <w:multiLevelType w:val="hybridMultilevel"/>
    <w:tmpl w:val="4A8E9CD0"/>
    <w:lvl w:ilvl="0" w:tplc="3D20462C">
      <w:start w:val="1"/>
      <w:numFmt w:val="decimal"/>
      <w:pStyle w:val="NumberedBodyTex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3391DFC"/>
    <w:multiLevelType w:val="multilevel"/>
    <w:tmpl w:val="10B40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B500C1D"/>
    <w:multiLevelType w:val="multilevel"/>
    <w:tmpl w:val="F2FEB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662DEC"/>
    <w:multiLevelType w:val="multilevel"/>
    <w:tmpl w:val="FDE2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0640274">
    <w:abstractNumId w:val="10"/>
  </w:num>
  <w:num w:numId="2" w16cid:durableId="506142418">
    <w:abstractNumId w:val="6"/>
  </w:num>
  <w:num w:numId="3" w16cid:durableId="42025963">
    <w:abstractNumId w:val="1"/>
  </w:num>
  <w:num w:numId="4" w16cid:durableId="1846895864">
    <w:abstractNumId w:val="3"/>
  </w:num>
  <w:num w:numId="5" w16cid:durableId="1115364760">
    <w:abstractNumId w:val="8"/>
  </w:num>
  <w:num w:numId="6" w16cid:durableId="1800564360">
    <w:abstractNumId w:val="0"/>
  </w:num>
  <w:num w:numId="7" w16cid:durableId="161092474">
    <w:abstractNumId w:val="7"/>
  </w:num>
  <w:num w:numId="8" w16cid:durableId="1306929445">
    <w:abstractNumId w:val="13"/>
  </w:num>
  <w:num w:numId="9" w16cid:durableId="1060247895">
    <w:abstractNumId w:val="12"/>
  </w:num>
  <w:num w:numId="10" w16cid:durableId="2095081587">
    <w:abstractNumId w:val="4"/>
  </w:num>
  <w:num w:numId="11" w16cid:durableId="1695762144">
    <w:abstractNumId w:val="2"/>
  </w:num>
  <w:num w:numId="12" w16cid:durableId="757602848">
    <w:abstractNumId w:val="10"/>
    <w:lvlOverride w:ilvl="0">
      <w:startOverride w:val="1"/>
    </w:lvlOverride>
  </w:num>
  <w:num w:numId="13" w16cid:durableId="991523682">
    <w:abstractNumId w:val="10"/>
    <w:lvlOverride w:ilvl="0">
      <w:startOverride w:val="1"/>
    </w:lvlOverride>
  </w:num>
  <w:num w:numId="14" w16cid:durableId="2032560939">
    <w:abstractNumId w:val="10"/>
    <w:lvlOverride w:ilvl="0">
      <w:startOverride w:val="1"/>
    </w:lvlOverride>
  </w:num>
  <w:num w:numId="15" w16cid:durableId="1873805956">
    <w:abstractNumId w:val="10"/>
    <w:lvlOverride w:ilvl="0">
      <w:startOverride w:val="1"/>
    </w:lvlOverride>
  </w:num>
  <w:num w:numId="16" w16cid:durableId="1411004065">
    <w:abstractNumId w:val="5"/>
  </w:num>
  <w:num w:numId="17" w16cid:durableId="287393741">
    <w:abstractNumId w:val="11"/>
  </w:num>
  <w:num w:numId="18" w16cid:durableId="436632366">
    <w:abstractNumId w:val="9"/>
  </w:num>
  <w:num w:numId="19" w16cid:durableId="805195831">
    <w:abstractNumId w:val="10"/>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lanie Spiller">
    <w15:presenceInfo w15:providerId="None" w15:userId="Melanie Spiller"/>
  </w15:person>
  <w15:person w15:author="Melanie Spiller [2]">
    <w15:presenceInfo w15:providerId="Windows Live" w15:userId="c89ccdb20427d9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8DD"/>
    <w:rsid w:val="000071D2"/>
    <w:rsid w:val="0000726C"/>
    <w:rsid w:val="0000757A"/>
    <w:rsid w:val="00017503"/>
    <w:rsid w:val="000346C6"/>
    <w:rsid w:val="00047331"/>
    <w:rsid w:val="00047735"/>
    <w:rsid w:val="00073D1E"/>
    <w:rsid w:val="00076B41"/>
    <w:rsid w:val="00076D89"/>
    <w:rsid w:val="00077F1B"/>
    <w:rsid w:val="000813C3"/>
    <w:rsid w:val="000864AA"/>
    <w:rsid w:val="000874D8"/>
    <w:rsid w:val="00092BF6"/>
    <w:rsid w:val="00095FC9"/>
    <w:rsid w:val="000A1B05"/>
    <w:rsid w:val="000A2736"/>
    <w:rsid w:val="000A27C0"/>
    <w:rsid w:val="000A55CF"/>
    <w:rsid w:val="000A5EA6"/>
    <w:rsid w:val="000A62DA"/>
    <w:rsid w:val="000A6F1E"/>
    <w:rsid w:val="000B558E"/>
    <w:rsid w:val="000C14B7"/>
    <w:rsid w:val="000C3317"/>
    <w:rsid w:val="000D2181"/>
    <w:rsid w:val="000E00E6"/>
    <w:rsid w:val="000E47CE"/>
    <w:rsid w:val="000F25C1"/>
    <w:rsid w:val="000F29F2"/>
    <w:rsid w:val="000F2D45"/>
    <w:rsid w:val="000F66B6"/>
    <w:rsid w:val="001054A2"/>
    <w:rsid w:val="00116F9B"/>
    <w:rsid w:val="001317AB"/>
    <w:rsid w:val="001342AE"/>
    <w:rsid w:val="001363C9"/>
    <w:rsid w:val="001644B6"/>
    <w:rsid w:val="00171384"/>
    <w:rsid w:val="001818C2"/>
    <w:rsid w:val="00182483"/>
    <w:rsid w:val="00192017"/>
    <w:rsid w:val="001B1F1A"/>
    <w:rsid w:val="001B6D79"/>
    <w:rsid w:val="001C009D"/>
    <w:rsid w:val="001C1740"/>
    <w:rsid w:val="001E370B"/>
    <w:rsid w:val="001F499E"/>
    <w:rsid w:val="0020424A"/>
    <w:rsid w:val="002058B3"/>
    <w:rsid w:val="00207856"/>
    <w:rsid w:val="00211E4F"/>
    <w:rsid w:val="00215937"/>
    <w:rsid w:val="002250E6"/>
    <w:rsid w:val="002304CF"/>
    <w:rsid w:val="00253F5B"/>
    <w:rsid w:val="00261DC0"/>
    <w:rsid w:val="00271A60"/>
    <w:rsid w:val="00277BB1"/>
    <w:rsid w:val="00284BCF"/>
    <w:rsid w:val="00285A05"/>
    <w:rsid w:val="002C051C"/>
    <w:rsid w:val="002D7C45"/>
    <w:rsid w:val="0030247F"/>
    <w:rsid w:val="00305470"/>
    <w:rsid w:val="0031157A"/>
    <w:rsid w:val="00312623"/>
    <w:rsid w:val="00314B67"/>
    <w:rsid w:val="00314D86"/>
    <w:rsid w:val="003230A1"/>
    <w:rsid w:val="003345EB"/>
    <w:rsid w:val="003353DD"/>
    <w:rsid w:val="0034490D"/>
    <w:rsid w:val="00372C8C"/>
    <w:rsid w:val="003763D6"/>
    <w:rsid w:val="003773FB"/>
    <w:rsid w:val="00380BE9"/>
    <w:rsid w:val="00385421"/>
    <w:rsid w:val="00386490"/>
    <w:rsid w:val="003864D3"/>
    <w:rsid w:val="00393659"/>
    <w:rsid w:val="00397178"/>
    <w:rsid w:val="003A7994"/>
    <w:rsid w:val="003B13A4"/>
    <w:rsid w:val="003B211A"/>
    <w:rsid w:val="003C3383"/>
    <w:rsid w:val="003C677E"/>
    <w:rsid w:val="003D2911"/>
    <w:rsid w:val="003E60BA"/>
    <w:rsid w:val="003E7A7E"/>
    <w:rsid w:val="003F055E"/>
    <w:rsid w:val="00404075"/>
    <w:rsid w:val="00410306"/>
    <w:rsid w:val="00430443"/>
    <w:rsid w:val="00436752"/>
    <w:rsid w:val="00440690"/>
    <w:rsid w:val="0044219A"/>
    <w:rsid w:val="00446CE9"/>
    <w:rsid w:val="004727AD"/>
    <w:rsid w:val="004802AC"/>
    <w:rsid w:val="00480EA9"/>
    <w:rsid w:val="00483DA6"/>
    <w:rsid w:val="00497B40"/>
    <w:rsid w:val="004A28B7"/>
    <w:rsid w:val="004B2BFA"/>
    <w:rsid w:val="004B5D09"/>
    <w:rsid w:val="004B7D2F"/>
    <w:rsid w:val="004C19F7"/>
    <w:rsid w:val="004D2BEB"/>
    <w:rsid w:val="004D6026"/>
    <w:rsid w:val="004D62E1"/>
    <w:rsid w:val="004D79C1"/>
    <w:rsid w:val="004E7A8C"/>
    <w:rsid w:val="004F06D5"/>
    <w:rsid w:val="004F726F"/>
    <w:rsid w:val="00527F76"/>
    <w:rsid w:val="00531509"/>
    <w:rsid w:val="00533D90"/>
    <w:rsid w:val="00536258"/>
    <w:rsid w:val="00542042"/>
    <w:rsid w:val="00551A7D"/>
    <w:rsid w:val="0056027B"/>
    <w:rsid w:val="00572502"/>
    <w:rsid w:val="005727FE"/>
    <w:rsid w:val="005917E9"/>
    <w:rsid w:val="005976E2"/>
    <w:rsid w:val="005A6DC1"/>
    <w:rsid w:val="005C06DD"/>
    <w:rsid w:val="005C7B71"/>
    <w:rsid w:val="005D3D1E"/>
    <w:rsid w:val="005E0242"/>
    <w:rsid w:val="005E24E4"/>
    <w:rsid w:val="005E7897"/>
    <w:rsid w:val="005F0D97"/>
    <w:rsid w:val="00601F5D"/>
    <w:rsid w:val="006033D2"/>
    <w:rsid w:val="0060349D"/>
    <w:rsid w:val="006066F7"/>
    <w:rsid w:val="00607956"/>
    <w:rsid w:val="00610486"/>
    <w:rsid w:val="00612CA0"/>
    <w:rsid w:val="00630ED4"/>
    <w:rsid w:val="00633BCA"/>
    <w:rsid w:val="0064090C"/>
    <w:rsid w:val="00641CE2"/>
    <w:rsid w:val="00641DEE"/>
    <w:rsid w:val="006424C3"/>
    <w:rsid w:val="0064469D"/>
    <w:rsid w:val="00647416"/>
    <w:rsid w:val="00672EC4"/>
    <w:rsid w:val="00676A14"/>
    <w:rsid w:val="0068475B"/>
    <w:rsid w:val="00685397"/>
    <w:rsid w:val="0069018B"/>
    <w:rsid w:val="00691C53"/>
    <w:rsid w:val="006A09DB"/>
    <w:rsid w:val="006A7E29"/>
    <w:rsid w:val="006C68E5"/>
    <w:rsid w:val="006C79C3"/>
    <w:rsid w:val="006D3F85"/>
    <w:rsid w:val="007011F9"/>
    <w:rsid w:val="00703CA1"/>
    <w:rsid w:val="007229C1"/>
    <w:rsid w:val="00734647"/>
    <w:rsid w:val="007368E3"/>
    <w:rsid w:val="00742B70"/>
    <w:rsid w:val="00755207"/>
    <w:rsid w:val="0075709C"/>
    <w:rsid w:val="0076760D"/>
    <w:rsid w:val="00772B72"/>
    <w:rsid w:val="007757BC"/>
    <w:rsid w:val="0078133E"/>
    <w:rsid w:val="007821FC"/>
    <w:rsid w:val="007A6B18"/>
    <w:rsid w:val="007B040A"/>
    <w:rsid w:val="007B38CD"/>
    <w:rsid w:val="007B4280"/>
    <w:rsid w:val="007B66D4"/>
    <w:rsid w:val="007B6715"/>
    <w:rsid w:val="007B7308"/>
    <w:rsid w:val="007C17A3"/>
    <w:rsid w:val="007E0B2F"/>
    <w:rsid w:val="007F04B5"/>
    <w:rsid w:val="007F172C"/>
    <w:rsid w:val="007F4425"/>
    <w:rsid w:val="00821277"/>
    <w:rsid w:val="00833FB5"/>
    <w:rsid w:val="008378E3"/>
    <w:rsid w:val="00842624"/>
    <w:rsid w:val="00847FDF"/>
    <w:rsid w:val="008543D0"/>
    <w:rsid w:val="00861B6D"/>
    <w:rsid w:val="0087799A"/>
    <w:rsid w:val="00880CC1"/>
    <w:rsid w:val="00884659"/>
    <w:rsid w:val="008856AD"/>
    <w:rsid w:val="00896AB5"/>
    <w:rsid w:val="008A3CB5"/>
    <w:rsid w:val="008A55C9"/>
    <w:rsid w:val="008C4B02"/>
    <w:rsid w:val="008C76E5"/>
    <w:rsid w:val="008D7FB9"/>
    <w:rsid w:val="008E58CE"/>
    <w:rsid w:val="008F185E"/>
    <w:rsid w:val="00911652"/>
    <w:rsid w:val="00913382"/>
    <w:rsid w:val="009146EB"/>
    <w:rsid w:val="00930E77"/>
    <w:rsid w:val="00941E18"/>
    <w:rsid w:val="00943D4A"/>
    <w:rsid w:val="00945982"/>
    <w:rsid w:val="00954923"/>
    <w:rsid w:val="00957673"/>
    <w:rsid w:val="009A0827"/>
    <w:rsid w:val="009B0FD7"/>
    <w:rsid w:val="009B516F"/>
    <w:rsid w:val="009C2825"/>
    <w:rsid w:val="009E18F8"/>
    <w:rsid w:val="009E297A"/>
    <w:rsid w:val="009E2E5B"/>
    <w:rsid w:val="009E3EE5"/>
    <w:rsid w:val="009F40A1"/>
    <w:rsid w:val="00A10341"/>
    <w:rsid w:val="00A10FB7"/>
    <w:rsid w:val="00A217CC"/>
    <w:rsid w:val="00A23356"/>
    <w:rsid w:val="00A23380"/>
    <w:rsid w:val="00A25676"/>
    <w:rsid w:val="00A330F1"/>
    <w:rsid w:val="00A439C1"/>
    <w:rsid w:val="00A45806"/>
    <w:rsid w:val="00A53115"/>
    <w:rsid w:val="00A61DF3"/>
    <w:rsid w:val="00A62C15"/>
    <w:rsid w:val="00A62EE7"/>
    <w:rsid w:val="00A6676C"/>
    <w:rsid w:val="00A77D3F"/>
    <w:rsid w:val="00A82226"/>
    <w:rsid w:val="00A874CB"/>
    <w:rsid w:val="00A95894"/>
    <w:rsid w:val="00AA15F4"/>
    <w:rsid w:val="00AA1878"/>
    <w:rsid w:val="00AA362D"/>
    <w:rsid w:val="00AA4CF5"/>
    <w:rsid w:val="00AB1950"/>
    <w:rsid w:val="00AD418A"/>
    <w:rsid w:val="00AE0C1E"/>
    <w:rsid w:val="00B018DD"/>
    <w:rsid w:val="00B04311"/>
    <w:rsid w:val="00B465C2"/>
    <w:rsid w:val="00B52EB9"/>
    <w:rsid w:val="00B547E8"/>
    <w:rsid w:val="00B55620"/>
    <w:rsid w:val="00B75527"/>
    <w:rsid w:val="00B8682B"/>
    <w:rsid w:val="00B93FDA"/>
    <w:rsid w:val="00BA1C86"/>
    <w:rsid w:val="00BA516D"/>
    <w:rsid w:val="00BB2DBE"/>
    <w:rsid w:val="00BC2637"/>
    <w:rsid w:val="00BD19AE"/>
    <w:rsid w:val="00BF426C"/>
    <w:rsid w:val="00C043DD"/>
    <w:rsid w:val="00C07331"/>
    <w:rsid w:val="00C138A1"/>
    <w:rsid w:val="00C164D3"/>
    <w:rsid w:val="00C20B32"/>
    <w:rsid w:val="00C31412"/>
    <w:rsid w:val="00C31A06"/>
    <w:rsid w:val="00C33141"/>
    <w:rsid w:val="00C445E5"/>
    <w:rsid w:val="00C47EEF"/>
    <w:rsid w:val="00C51003"/>
    <w:rsid w:val="00C608B4"/>
    <w:rsid w:val="00C62338"/>
    <w:rsid w:val="00C62C3A"/>
    <w:rsid w:val="00C62F34"/>
    <w:rsid w:val="00C676C8"/>
    <w:rsid w:val="00C8358C"/>
    <w:rsid w:val="00C86664"/>
    <w:rsid w:val="00C951B9"/>
    <w:rsid w:val="00CC2734"/>
    <w:rsid w:val="00CC27B1"/>
    <w:rsid w:val="00CC47A9"/>
    <w:rsid w:val="00CC59D3"/>
    <w:rsid w:val="00CD05BC"/>
    <w:rsid w:val="00CE4541"/>
    <w:rsid w:val="00CE74CF"/>
    <w:rsid w:val="00CF2A74"/>
    <w:rsid w:val="00CF4C81"/>
    <w:rsid w:val="00D00C28"/>
    <w:rsid w:val="00D00D13"/>
    <w:rsid w:val="00D041C0"/>
    <w:rsid w:val="00D07207"/>
    <w:rsid w:val="00D11C39"/>
    <w:rsid w:val="00D1508A"/>
    <w:rsid w:val="00D32463"/>
    <w:rsid w:val="00D3273E"/>
    <w:rsid w:val="00D635AA"/>
    <w:rsid w:val="00D65C55"/>
    <w:rsid w:val="00D71F1D"/>
    <w:rsid w:val="00D801E8"/>
    <w:rsid w:val="00D8080E"/>
    <w:rsid w:val="00D824DD"/>
    <w:rsid w:val="00D9706A"/>
    <w:rsid w:val="00DC3493"/>
    <w:rsid w:val="00DC68E8"/>
    <w:rsid w:val="00DD2642"/>
    <w:rsid w:val="00DD5FC0"/>
    <w:rsid w:val="00DE1AA3"/>
    <w:rsid w:val="00DE49D4"/>
    <w:rsid w:val="00DE5265"/>
    <w:rsid w:val="00DE62B1"/>
    <w:rsid w:val="00DF03DF"/>
    <w:rsid w:val="00DF7D38"/>
    <w:rsid w:val="00E01494"/>
    <w:rsid w:val="00E06514"/>
    <w:rsid w:val="00E103BE"/>
    <w:rsid w:val="00E17304"/>
    <w:rsid w:val="00E26DB0"/>
    <w:rsid w:val="00E337BF"/>
    <w:rsid w:val="00E34403"/>
    <w:rsid w:val="00E41A20"/>
    <w:rsid w:val="00E42789"/>
    <w:rsid w:val="00E462C3"/>
    <w:rsid w:val="00E54789"/>
    <w:rsid w:val="00E6034E"/>
    <w:rsid w:val="00E670EB"/>
    <w:rsid w:val="00E6791F"/>
    <w:rsid w:val="00E83711"/>
    <w:rsid w:val="00E90B24"/>
    <w:rsid w:val="00EA0885"/>
    <w:rsid w:val="00EA42D4"/>
    <w:rsid w:val="00EC2E73"/>
    <w:rsid w:val="00EC40FF"/>
    <w:rsid w:val="00ED6135"/>
    <w:rsid w:val="00EE303F"/>
    <w:rsid w:val="00EF1EE8"/>
    <w:rsid w:val="00EF215A"/>
    <w:rsid w:val="00F044E8"/>
    <w:rsid w:val="00F144E3"/>
    <w:rsid w:val="00F20C9C"/>
    <w:rsid w:val="00F23961"/>
    <w:rsid w:val="00F314D9"/>
    <w:rsid w:val="00F34319"/>
    <w:rsid w:val="00F35B2F"/>
    <w:rsid w:val="00F37042"/>
    <w:rsid w:val="00F45567"/>
    <w:rsid w:val="00F51454"/>
    <w:rsid w:val="00F5182D"/>
    <w:rsid w:val="00F52141"/>
    <w:rsid w:val="00F561C6"/>
    <w:rsid w:val="00F72627"/>
    <w:rsid w:val="00FA0B18"/>
    <w:rsid w:val="00FA15D2"/>
    <w:rsid w:val="00FC2B87"/>
    <w:rsid w:val="00FC55F2"/>
    <w:rsid w:val="00FC67EB"/>
    <w:rsid w:val="00FC73FC"/>
    <w:rsid w:val="00FD2C3C"/>
    <w:rsid w:val="00FD4673"/>
    <w:rsid w:val="00FF0142"/>
    <w:rsid w:val="00FF4613"/>
    <w:rsid w:val="00FF5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930697"/>
  <w15:chartTrackingRefBased/>
  <w15:docId w15:val="{50D41E06-E6F5-4A2E-999B-A9DD7A1B2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DC0"/>
    <w:rPr>
      <w:rFonts w:ascii="Verdana" w:hAnsi="Verdana"/>
    </w:rPr>
  </w:style>
  <w:style w:type="paragraph" w:styleId="Heading1">
    <w:name w:val="heading 1"/>
    <w:basedOn w:val="Normal"/>
    <w:next w:val="BodyText"/>
    <w:qFormat/>
    <w:rsid w:val="00261DC0"/>
    <w:pPr>
      <w:keepNext/>
      <w:spacing w:before="240" w:after="60"/>
      <w:outlineLvl w:val="0"/>
    </w:pPr>
    <w:rPr>
      <w:rFonts w:ascii="Segoe UI Light" w:hAnsi="Segoe UI Light"/>
      <w:b/>
      <w:color w:val="000080"/>
      <w:kern w:val="32"/>
      <w:sz w:val="56"/>
    </w:rPr>
  </w:style>
  <w:style w:type="paragraph" w:styleId="Heading2">
    <w:name w:val="heading 2"/>
    <w:basedOn w:val="Normal"/>
    <w:next w:val="BodyText"/>
    <w:qFormat/>
    <w:rsid w:val="00261DC0"/>
    <w:pPr>
      <w:keepNext/>
      <w:spacing w:before="240" w:after="60"/>
      <w:outlineLvl w:val="1"/>
    </w:pPr>
    <w:rPr>
      <w:rFonts w:ascii="Segoe UI Light" w:hAnsi="Segoe UI Light"/>
      <w:color w:val="CC0000"/>
      <w:sz w:val="40"/>
    </w:rPr>
  </w:style>
  <w:style w:type="paragraph" w:styleId="Heading3">
    <w:name w:val="heading 3"/>
    <w:basedOn w:val="Heading2"/>
    <w:next w:val="BodyText"/>
    <w:qFormat/>
    <w:rsid w:val="00261DC0"/>
    <w:pPr>
      <w:outlineLvl w:val="2"/>
    </w:pPr>
    <w:rPr>
      <w:color w:val="538135"/>
      <w:sz w:val="36"/>
    </w:rPr>
  </w:style>
  <w:style w:type="paragraph" w:styleId="Heading4">
    <w:name w:val="heading 4"/>
    <w:basedOn w:val="Heading2"/>
    <w:next w:val="Normal"/>
    <w:rsid w:val="00261DC0"/>
    <w:pPr>
      <w:outlineLvl w:val="3"/>
    </w:pPr>
  </w:style>
  <w:style w:type="character" w:default="1" w:styleId="DefaultParagraphFont">
    <w:name w:val="Default Paragraph Font"/>
    <w:uiPriority w:val="1"/>
    <w:unhideWhenUsed/>
    <w:rsid w:val="00261DC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61DC0"/>
  </w:style>
  <w:style w:type="paragraph" w:customStyle="1" w:styleId="Intro1stSentence">
    <w:name w:val="Intro 1st Sentence"/>
    <w:basedOn w:val="Normal"/>
    <w:link w:val="Intro1stSentenceChar"/>
    <w:rsid w:val="00261DC0"/>
    <w:pPr>
      <w:ind w:right="2707"/>
    </w:pPr>
    <w:rPr>
      <w:color w:val="993300"/>
      <w:sz w:val="24"/>
    </w:rPr>
  </w:style>
  <w:style w:type="paragraph" w:customStyle="1" w:styleId="FigureCaption">
    <w:name w:val="Figure Caption"/>
    <w:basedOn w:val="Normal"/>
    <w:next w:val="BodyText"/>
    <w:link w:val="FigureCaptionChar"/>
    <w:rsid w:val="00261DC0"/>
    <w:rPr>
      <w:color w:val="1F497D"/>
    </w:rPr>
  </w:style>
  <w:style w:type="paragraph" w:customStyle="1" w:styleId="SideBar">
    <w:name w:val="SideBar"/>
    <w:basedOn w:val="Normal"/>
    <w:rsid w:val="00261DC0"/>
    <w:pPr>
      <w:pBdr>
        <w:right w:val="single" w:sz="2" w:space="4" w:color="0000FF"/>
      </w:pBdr>
      <w:ind w:left="720" w:right="5760"/>
    </w:pPr>
    <w:rPr>
      <w:rFonts w:ascii="Calibri" w:hAnsi="Calibri"/>
      <w:color w:val="1F497D"/>
    </w:rPr>
  </w:style>
  <w:style w:type="paragraph" w:styleId="BodyText">
    <w:name w:val="Body Text"/>
    <w:basedOn w:val="Normal"/>
    <w:rsid w:val="00261DC0"/>
    <w:pPr>
      <w:jc w:val="both"/>
    </w:pPr>
    <w:rPr>
      <w:rFonts w:ascii="Calibri" w:hAnsi="Calibri"/>
    </w:rPr>
  </w:style>
  <w:style w:type="paragraph" w:customStyle="1" w:styleId="FastFactsHeader">
    <w:name w:val="Fast Facts Header"/>
    <w:basedOn w:val="Normal"/>
    <w:rsid w:val="00261DC0"/>
    <w:pPr>
      <w:shd w:val="clear" w:color="auto" w:fill="000080"/>
      <w:ind w:left="720" w:right="5760"/>
      <w:jc w:val="center"/>
    </w:pPr>
    <w:rPr>
      <w:rFonts w:ascii="Helvetica" w:hAnsi="Helvetica"/>
      <w:b/>
      <w:color w:val="FFFFFF"/>
      <w:sz w:val="24"/>
    </w:rPr>
  </w:style>
  <w:style w:type="paragraph" w:customStyle="1" w:styleId="AuthorName">
    <w:name w:val="Author Name"/>
    <w:basedOn w:val="Normal"/>
    <w:rsid w:val="00261DC0"/>
    <w:pPr>
      <w:pBdr>
        <w:right w:val="single" w:sz="4" w:space="4" w:color="0000FF"/>
      </w:pBdr>
      <w:ind w:left="720" w:right="5760"/>
    </w:pPr>
    <w:rPr>
      <w:rFonts w:ascii="Calibri" w:hAnsi="Calibri"/>
      <w:b/>
      <w:color w:val="538135"/>
      <w:sz w:val="24"/>
    </w:rPr>
  </w:style>
  <w:style w:type="paragraph" w:customStyle="1" w:styleId="Bio">
    <w:name w:val="Bio"/>
    <w:basedOn w:val="AuthorName"/>
    <w:rsid w:val="00261DC0"/>
    <w:rPr>
      <w:b w:val="0"/>
      <w:sz w:val="20"/>
    </w:rPr>
  </w:style>
  <w:style w:type="paragraph" w:customStyle="1" w:styleId="SidebarCaption">
    <w:name w:val="Sidebar Caption"/>
    <w:basedOn w:val="SideBar"/>
    <w:rsid w:val="00261DC0"/>
    <w:rPr>
      <w:b/>
      <w:sz w:val="24"/>
    </w:rPr>
  </w:style>
  <w:style w:type="paragraph" w:customStyle="1" w:styleId="AuthorEmailandPhone">
    <w:name w:val="Author Email and Phone"/>
    <w:basedOn w:val="AuthorName"/>
    <w:rsid w:val="00261DC0"/>
    <w:rPr>
      <w:b w:val="0"/>
      <w:sz w:val="20"/>
      <w:u w:val="single"/>
    </w:rPr>
  </w:style>
  <w:style w:type="paragraph" w:customStyle="1" w:styleId="PullQuote">
    <w:name w:val="PullQuote"/>
    <w:basedOn w:val="Normal"/>
    <w:rsid w:val="00261DC0"/>
    <w:pPr>
      <w:pBdr>
        <w:top w:val="single" w:sz="4" w:space="10" w:color="2F5496"/>
        <w:left w:val="single" w:sz="4" w:space="20" w:color="2F5496"/>
        <w:bottom w:val="single" w:sz="4" w:space="10" w:color="2F5496"/>
        <w:right w:val="single" w:sz="4" w:space="20" w:color="2F5496"/>
      </w:pBdr>
      <w:shd w:val="clear" w:color="auto" w:fill="0070C0"/>
      <w:spacing w:before="240" w:after="240" w:line="288" w:lineRule="auto"/>
      <w:ind w:left="1440" w:right="5040"/>
    </w:pPr>
    <w:rPr>
      <w:rFonts w:ascii="Segoe UI" w:hAnsi="Segoe UI"/>
      <w:color w:val="FFFFFF"/>
      <w:sz w:val="24"/>
    </w:rPr>
  </w:style>
  <w:style w:type="paragraph" w:customStyle="1" w:styleId="CodeSnippet">
    <w:name w:val="Code Snippet"/>
    <w:basedOn w:val="Normal"/>
    <w:rsid w:val="00261DC0"/>
    <w:pPr>
      <w:shd w:val="clear" w:color="auto" w:fill="F3F3F3"/>
      <w:suppressAutoHyphens/>
      <w:ind w:left="720" w:right="3240"/>
    </w:pPr>
    <w:rPr>
      <w:rFonts w:ascii="Consolas" w:hAnsi="Consolas"/>
      <w:noProof/>
      <w:color w:val="000000"/>
    </w:rPr>
  </w:style>
  <w:style w:type="paragraph" w:customStyle="1" w:styleId="CodeListing">
    <w:name w:val="Code Listing"/>
    <w:basedOn w:val="CodeSnippet"/>
    <w:rsid w:val="00261DC0"/>
    <w:pPr>
      <w:shd w:val="clear" w:color="auto" w:fill="D9D9D9"/>
      <w:ind w:right="1872"/>
    </w:pPr>
  </w:style>
  <w:style w:type="paragraph" w:customStyle="1" w:styleId="CodeListingHeader">
    <w:name w:val="Code Listing Header"/>
    <w:basedOn w:val="CodeSnippet"/>
    <w:next w:val="CodeListing"/>
    <w:rsid w:val="00261DC0"/>
    <w:pPr>
      <w:shd w:val="clear" w:color="auto" w:fill="0060A8"/>
      <w:ind w:right="1872"/>
    </w:pPr>
    <w:rPr>
      <w:rFonts w:ascii="Calibri" w:hAnsi="Calibri"/>
      <w:color w:val="FFFFFF"/>
      <w:sz w:val="24"/>
    </w:rPr>
  </w:style>
  <w:style w:type="paragraph" w:customStyle="1" w:styleId="FastFactsText">
    <w:name w:val="Fast Facts Text"/>
    <w:basedOn w:val="FastFactsHeader"/>
    <w:rsid w:val="00261DC0"/>
    <w:pPr>
      <w:shd w:val="clear" w:color="auto" w:fill="auto"/>
      <w:jc w:val="left"/>
    </w:pPr>
    <w:rPr>
      <w:rFonts w:ascii="Calibri" w:hAnsi="Calibri"/>
      <w:color w:val="666699"/>
      <w:sz w:val="20"/>
    </w:rPr>
  </w:style>
  <w:style w:type="paragraph" w:customStyle="1" w:styleId="Introremaining">
    <w:name w:val="Intro (remaining)"/>
    <w:basedOn w:val="Intro1stSentence"/>
    <w:next w:val="BodyText"/>
    <w:link w:val="IntroremainingChar"/>
    <w:rsid w:val="00261DC0"/>
    <w:rPr>
      <w:bCs/>
      <w:color w:val="auto"/>
    </w:rPr>
  </w:style>
  <w:style w:type="character" w:customStyle="1" w:styleId="Intro1stSentenceChar">
    <w:name w:val="Intro 1st Sentence Char"/>
    <w:link w:val="Intro1stSentence"/>
    <w:rsid w:val="00261DC0"/>
    <w:rPr>
      <w:rFonts w:ascii="Verdana" w:hAnsi="Verdana"/>
      <w:color w:val="993300"/>
      <w:sz w:val="24"/>
    </w:rPr>
  </w:style>
  <w:style w:type="character" w:customStyle="1" w:styleId="IntroremainingChar">
    <w:name w:val="Intro (remaining) Char"/>
    <w:link w:val="Introremaining"/>
    <w:rsid w:val="00261DC0"/>
    <w:rPr>
      <w:rFonts w:ascii="Verdana" w:hAnsi="Verdana"/>
      <w:bCs/>
      <w:sz w:val="24"/>
    </w:rPr>
  </w:style>
  <w:style w:type="paragraph" w:customStyle="1" w:styleId="FigureCaptionBold">
    <w:name w:val="Figure Caption + Bold"/>
    <w:basedOn w:val="FigureCaption"/>
    <w:link w:val="FigureCaptionBoldChar"/>
    <w:rsid w:val="00261DC0"/>
    <w:rPr>
      <w:b/>
      <w:bCs/>
      <w:iCs/>
    </w:rPr>
  </w:style>
  <w:style w:type="character" w:customStyle="1" w:styleId="FigureCaptionChar">
    <w:name w:val="Figure Caption Char"/>
    <w:link w:val="FigureCaption"/>
    <w:rsid w:val="00261DC0"/>
    <w:rPr>
      <w:rFonts w:ascii="Verdana" w:hAnsi="Verdana"/>
      <w:color w:val="1F497D"/>
    </w:rPr>
  </w:style>
  <w:style w:type="character" w:customStyle="1" w:styleId="FigureCaptionBoldChar">
    <w:name w:val="Figure Caption + Bold Char"/>
    <w:link w:val="FigureCaptionBold"/>
    <w:rsid w:val="00261DC0"/>
    <w:rPr>
      <w:rFonts w:ascii="Verdana" w:hAnsi="Verdana"/>
      <w:b/>
      <w:bCs/>
      <w:iCs/>
      <w:color w:val="1F497D"/>
    </w:rPr>
  </w:style>
  <w:style w:type="paragraph" w:customStyle="1" w:styleId="NumberedBodyText">
    <w:name w:val="Numbered Body Text"/>
    <w:basedOn w:val="BodyText"/>
    <w:rsid w:val="00261DC0"/>
    <w:pPr>
      <w:numPr>
        <w:numId w:val="1"/>
      </w:numPr>
    </w:pPr>
  </w:style>
  <w:style w:type="paragraph" w:customStyle="1" w:styleId="BullettedBodyText">
    <w:name w:val="Bulletted Body Text"/>
    <w:basedOn w:val="BodyText"/>
    <w:rsid w:val="00261DC0"/>
    <w:pPr>
      <w:numPr>
        <w:numId w:val="2"/>
      </w:numPr>
    </w:pPr>
  </w:style>
  <w:style w:type="character" w:styleId="Hyperlink">
    <w:name w:val="Hyperlink"/>
    <w:rsid w:val="00261DC0"/>
    <w:rPr>
      <w:color w:val="0000FF"/>
      <w:u w:val="single"/>
    </w:rPr>
  </w:style>
  <w:style w:type="paragraph" w:customStyle="1" w:styleId="TableHeading">
    <w:name w:val="Table Heading"/>
    <w:basedOn w:val="Normal"/>
    <w:rsid w:val="00261DC0"/>
    <w:pPr>
      <w:pBdr>
        <w:top w:val="single" w:sz="8" w:space="1" w:color="0060A8"/>
        <w:left w:val="single" w:sz="8" w:space="4" w:color="0060A8"/>
        <w:bottom w:val="single" w:sz="8" w:space="1" w:color="0060A8"/>
        <w:right w:val="single" w:sz="8" w:space="4" w:color="0060A8"/>
      </w:pBdr>
      <w:shd w:val="clear" w:color="auto" w:fill="0060A8"/>
    </w:pPr>
    <w:rPr>
      <w:rFonts w:ascii="Calibri" w:hAnsi="Calibri"/>
      <w:b/>
      <w:color w:val="FFFFFF"/>
    </w:rPr>
  </w:style>
  <w:style w:type="paragraph" w:customStyle="1" w:styleId="TableText">
    <w:name w:val="Table Text"/>
    <w:basedOn w:val="Normal"/>
    <w:rsid w:val="00261DC0"/>
    <w:pPr>
      <w:shd w:val="clear" w:color="auto" w:fill="DCE6F2"/>
    </w:pPr>
    <w:rPr>
      <w:rFonts w:ascii="Calibri" w:hAnsi="Calibri"/>
    </w:rPr>
  </w:style>
  <w:style w:type="paragraph" w:customStyle="1" w:styleId="TableCaption">
    <w:name w:val="Table Caption"/>
    <w:basedOn w:val="FigureCaption"/>
    <w:rsid w:val="00261DC0"/>
  </w:style>
  <w:style w:type="paragraph" w:styleId="BalloonText">
    <w:name w:val="Balloon Text"/>
    <w:basedOn w:val="Normal"/>
    <w:link w:val="BalloonTextChar"/>
    <w:uiPriority w:val="99"/>
    <w:semiHidden/>
    <w:unhideWhenUsed/>
    <w:rsid w:val="00261DC0"/>
    <w:rPr>
      <w:rFonts w:ascii="Tahoma" w:hAnsi="Tahoma" w:cs="Tahoma"/>
      <w:sz w:val="16"/>
      <w:szCs w:val="16"/>
    </w:rPr>
  </w:style>
  <w:style w:type="character" w:customStyle="1" w:styleId="BalloonTextChar">
    <w:name w:val="Balloon Text Char"/>
    <w:link w:val="BalloonText"/>
    <w:uiPriority w:val="99"/>
    <w:semiHidden/>
    <w:rsid w:val="00261DC0"/>
    <w:rPr>
      <w:rFonts w:ascii="Tahoma" w:hAnsi="Tahoma" w:cs="Tahoma"/>
      <w:sz w:val="16"/>
      <w:szCs w:val="16"/>
    </w:rPr>
  </w:style>
  <w:style w:type="paragraph" w:styleId="ListParagraph">
    <w:name w:val="List Paragraph"/>
    <w:basedOn w:val="Normal"/>
    <w:uiPriority w:val="34"/>
    <w:qFormat/>
    <w:rsid w:val="00261DC0"/>
    <w:pPr>
      <w:ind w:left="720"/>
    </w:pPr>
  </w:style>
  <w:style w:type="table" w:styleId="TableGrid">
    <w:name w:val="Table Grid"/>
    <w:basedOn w:val="TableNormal"/>
    <w:uiPriority w:val="59"/>
    <w:rsid w:val="00261D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261DC0"/>
    <w:rPr>
      <w:sz w:val="16"/>
      <w:szCs w:val="16"/>
    </w:rPr>
  </w:style>
  <w:style w:type="paragraph" w:styleId="CommentText">
    <w:name w:val="annotation text"/>
    <w:basedOn w:val="Normal"/>
    <w:link w:val="CommentTextChar"/>
    <w:uiPriority w:val="99"/>
    <w:unhideWhenUsed/>
    <w:rsid w:val="00261DC0"/>
  </w:style>
  <w:style w:type="character" w:customStyle="1" w:styleId="CommentTextChar">
    <w:name w:val="Comment Text Char"/>
    <w:link w:val="CommentText"/>
    <w:uiPriority w:val="99"/>
    <w:rsid w:val="00261DC0"/>
    <w:rPr>
      <w:rFonts w:ascii="Verdana" w:hAnsi="Verdana"/>
    </w:rPr>
  </w:style>
  <w:style w:type="paragraph" w:styleId="CommentSubject">
    <w:name w:val="annotation subject"/>
    <w:basedOn w:val="CommentText"/>
    <w:next w:val="CommentText"/>
    <w:link w:val="CommentSubjectChar"/>
    <w:uiPriority w:val="99"/>
    <w:semiHidden/>
    <w:unhideWhenUsed/>
    <w:rsid w:val="00261DC0"/>
    <w:rPr>
      <w:b/>
      <w:bCs/>
    </w:rPr>
  </w:style>
  <w:style w:type="character" w:customStyle="1" w:styleId="CommentSubjectChar">
    <w:name w:val="Comment Subject Char"/>
    <w:link w:val="CommentSubject"/>
    <w:uiPriority w:val="99"/>
    <w:semiHidden/>
    <w:rsid w:val="00261DC0"/>
    <w:rPr>
      <w:rFonts w:ascii="Verdana" w:hAnsi="Verdana"/>
      <w:b/>
      <w:bCs/>
    </w:rPr>
  </w:style>
  <w:style w:type="paragraph" w:customStyle="1" w:styleId="Figure">
    <w:name w:val="Figure"/>
    <w:basedOn w:val="BodyText"/>
    <w:next w:val="FigureCaption"/>
    <w:qFormat/>
    <w:rsid w:val="00261DC0"/>
  </w:style>
  <w:style w:type="character" w:styleId="Strong">
    <w:name w:val="Strong"/>
    <w:basedOn w:val="DefaultParagraphFont"/>
    <w:uiPriority w:val="22"/>
    <w:qFormat/>
    <w:rsid w:val="00B04311"/>
    <w:rPr>
      <w:b/>
      <w:bCs/>
    </w:rPr>
  </w:style>
  <w:style w:type="paragraph" w:styleId="NormalWeb">
    <w:name w:val="Normal (Web)"/>
    <w:basedOn w:val="Normal"/>
    <w:uiPriority w:val="99"/>
    <w:semiHidden/>
    <w:unhideWhenUsed/>
    <w:rsid w:val="003763D6"/>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3763D6"/>
  </w:style>
  <w:style w:type="character" w:styleId="HTMLCode">
    <w:name w:val="HTML Code"/>
    <w:basedOn w:val="DefaultParagraphFont"/>
    <w:uiPriority w:val="99"/>
    <w:semiHidden/>
    <w:unhideWhenUsed/>
    <w:rsid w:val="003763D6"/>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3C3383"/>
    <w:rPr>
      <w:color w:val="605E5C"/>
      <w:shd w:val="clear" w:color="auto" w:fill="E1DFDD"/>
    </w:rPr>
  </w:style>
  <w:style w:type="paragraph" w:styleId="Revision">
    <w:name w:val="Revision"/>
    <w:hidden/>
    <w:uiPriority w:val="99"/>
    <w:semiHidden/>
    <w:rsid w:val="00F72627"/>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03806">
      <w:bodyDiv w:val="1"/>
      <w:marLeft w:val="0"/>
      <w:marRight w:val="0"/>
      <w:marTop w:val="0"/>
      <w:marBottom w:val="0"/>
      <w:divBdr>
        <w:top w:val="none" w:sz="0" w:space="0" w:color="auto"/>
        <w:left w:val="none" w:sz="0" w:space="0" w:color="auto"/>
        <w:bottom w:val="none" w:sz="0" w:space="0" w:color="auto"/>
        <w:right w:val="none" w:sz="0" w:space="0" w:color="auto"/>
      </w:divBdr>
    </w:div>
    <w:div w:id="314574715">
      <w:bodyDiv w:val="1"/>
      <w:marLeft w:val="0"/>
      <w:marRight w:val="0"/>
      <w:marTop w:val="0"/>
      <w:marBottom w:val="0"/>
      <w:divBdr>
        <w:top w:val="none" w:sz="0" w:space="0" w:color="auto"/>
        <w:left w:val="none" w:sz="0" w:space="0" w:color="auto"/>
        <w:bottom w:val="none" w:sz="0" w:space="0" w:color="auto"/>
        <w:right w:val="none" w:sz="0" w:space="0" w:color="auto"/>
      </w:divBdr>
    </w:div>
    <w:div w:id="329140994">
      <w:bodyDiv w:val="1"/>
      <w:marLeft w:val="0"/>
      <w:marRight w:val="0"/>
      <w:marTop w:val="0"/>
      <w:marBottom w:val="0"/>
      <w:divBdr>
        <w:top w:val="none" w:sz="0" w:space="0" w:color="auto"/>
        <w:left w:val="none" w:sz="0" w:space="0" w:color="auto"/>
        <w:bottom w:val="none" w:sz="0" w:space="0" w:color="auto"/>
        <w:right w:val="none" w:sz="0" w:space="0" w:color="auto"/>
      </w:divBdr>
    </w:div>
    <w:div w:id="370618985">
      <w:bodyDiv w:val="1"/>
      <w:marLeft w:val="0"/>
      <w:marRight w:val="0"/>
      <w:marTop w:val="0"/>
      <w:marBottom w:val="0"/>
      <w:divBdr>
        <w:top w:val="none" w:sz="0" w:space="0" w:color="auto"/>
        <w:left w:val="none" w:sz="0" w:space="0" w:color="auto"/>
        <w:bottom w:val="none" w:sz="0" w:space="0" w:color="auto"/>
        <w:right w:val="none" w:sz="0" w:space="0" w:color="auto"/>
      </w:divBdr>
    </w:div>
    <w:div w:id="639577474">
      <w:bodyDiv w:val="1"/>
      <w:marLeft w:val="0"/>
      <w:marRight w:val="0"/>
      <w:marTop w:val="0"/>
      <w:marBottom w:val="0"/>
      <w:divBdr>
        <w:top w:val="none" w:sz="0" w:space="0" w:color="auto"/>
        <w:left w:val="none" w:sz="0" w:space="0" w:color="auto"/>
        <w:bottom w:val="none" w:sz="0" w:space="0" w:color="auto"/>
        <w:right w:val="none" w:sz="0" w:space="0" w:color="auto"/>
      </w:divBdr>
    </w:div>
    <w:div w:id="1084063191">
      <w:bodyDiv w:val="1"/>
      <w:marLeft w:val="0"/>
      <w:marRight w:val="0"/>
      <w:marTop w:val="0"/>
      <w:marBottom w:val="0"/>
      <w:divBdr>
        <w:top w:val="none" w:sz="0" w:space="0" w:color="auto"/>
        <w:left w:val="none" w:sz="0" w:space="0" w:color="auto"/>
        <w:bottom w:val="none" w:sz="0" w:space="0" w:color="auto"/>
        <w:right w:val="none" w:sz="0" w:space="0" w:color="auto"/>
      </w:divBdr>
      <w:divsChild>
        <w:div w:id="1704675658">
          <w:marLeft w:val="0"/>
          <w:marRight w:val="0"/>
          <w:marTop w:val="0"/>
          <w:marBottom w:val="0"/>
          <w:divBdr>
            <w:top w:val="none" w:sz="0" w:space="0" w:color="auto"/>
            <w:left w:val="none" w:sz="0" w:space="0" w:color="auto"/>
            <w:bottom w:val="none" w:sz="0" w:space="0" w:color="auto"/>
            <w:right w:val="none" w:sz="0" w:space="0" w:color="auto"/>
          </w:divBdr>
        </w:div>
      </w:divsChild>
    </w:div>
    <w:div w:id="1254628354">
      <w:bodyDiv w:val="1"/>
      <w:marLeft w:val="0"/>
      <w:marRight w:val="0"/>
      <w:marTop w:val="0"/>
      <w:marBottom w:val="0"/>
      <w:divBdr>
        <w:top w:val="none" w:sz="0" w:space="0" w:color="auto"/>
        <w:left w:val="none" w:sz="0" w:space="0" w:color="auto"/>
        <w:bottom w:val="none" w:sz="0" w:space="0" w:color="auto"/>
        <w:right w:val="none" w:sz="0" w:space="0" w:color="auto"/>
      </w:divBdr>
    </w:div>
    <w:div w:id="1412964093">
      <w:bodyDiv w:val="1"/>
      <w:marLeft w:val="0"/>
      <w:marRight w:val="0"/>
      <w:marTop w:val="0"/>
      <w:marBottom w:val="0"/>
      <w:divBdr>
        <w:top w:val="none" w:sz="0" w:space="0" w:color="auto"/>
        <w:left w:val="none" w:sz="0" w:space="0" w:color="auto"/>
        <w:bottom w:val="none" w:sz="0" w:space="0" w:color="auto"/>
        <w:right w:val="none" w:sz="0" w:space="0" w:color="auto"/>
      </w:divBdr>
    </w:div>
    <w:div w:id="1505314320">
      <w:bodyDiv w:val="1"/>
      <w:marLeft w:val="0"/>
      <w:marRight w:val="0"/>
      <w:marTop w:val="0"/>
      <w:marBottom w:val="0"/>
      <w:divBdr>
        <w:top w:val="none" w:sz="0" w:space="0" w:color="auto"/>
        <w:left w:val="none" w:sz="0" w:space="0" w:color="auto"/>
        <w:bottom w:val="none" w:sz="0" w:space="0" w:color="auto"/>
        <w:right w:val="none" w:sz="0" w:space="0" w:color="auto"/>
      </w:divBdr>
    </w:div>
    <w:div w:id="1592934400">
      <w:bodyDiv w:val="1"/>
      <w:marLeft w:val="0"/>
      <w:marRight w:val="0"/>
      <w:marTop w:val="0"/>
      <w:marBottom w:val="0"/>
      <w:divBdr>
        <w:top w:val="none" w:sz="0" w:space="0" w:color="auto"/>
        <w:left w:val="none" w:sz="0" w:space="0" w:color="auto"/>
        <w:bottom w:val="none" w:sz="0" w:space="0" w:color="auto"/>
        <w:right w:val="none" w:sz="0" w:space="0" w:color="auto"/>
      </w:divBdr>
    </w:div>
    <w:div w:id="1654601203">
      <w:bodyDiv w:val="1"/>
      <w:marLeft w:val="0"/>
      <w:marRight w:val="0"/>
      <w:marTop w:val="0"/>
      <w:marBottom w:val="0"/>
      <w:divBdr>
        <w:top w:val="none" w:sz="0" w:space="0" w:color="auto"/>
        <w:left w:val="none" w:sz="0" w:space="0" w:color="auto"/>
        <w:bottom w:val="none" w:sz="0" w:space="0" w:color="auto"/>
        <w:right w:val="none" w:sz="0" w:space="0" w:color="auto"/>
      </w:divBdr>
    </w:div>
    <w:div w:id="203804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kevin@oakleafdigitalsoftware.com" TargetMode="External"/><Relationship Id="rId3" Type="http://schemas.openxmlformats.org/officeDocument/2006/relationships/numbering" Target="numbering.xml"/><Relationship Id="rId21" Type="http://schemas.microsoft.com/office/2016/09/relationships/commentsIds" Target="commentsId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codemag.com/ai"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microsoft.com/office/2011/relationships/commentsExtended" Target="commentsExtended.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DEMag.com"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twitter.com/kjmcneish" TargetMode="External"/><Relationship Id="rId10" Type="http://schemas.openxmlformats.org/officeDocument/2006/relationships/image" Target="media/image4.png"/><Relationship Id="rId19" Type="http://schemas.openxmlformats.org/officeDocument/2006/relationships/comments" Target="comments.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microsoft.com/office/2018/08/relationships/commentsExtensible" Target="commentsExtensible.xml"/><Relationship Id="rId27" Type="http://schemas.openxmlformats.org/officeDocument/2006/relationships/hyperlink" Target="http://www.oakleafdigitalsoftware.com/blog" TargetMode="Externa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AppData\Roaming\Microsoft\Templates\CODE%20Magazine%20Style%20Guide%20and%20Template%202014.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outs:outSpaceData xmlns:outs="http://schemas.microsoft.com/office/2009/outspace/metadata">
  <outs:relatedDates>
    <outs:relatedDate>
      <outs:type>3</outs:type>
      <outs:displayName>Last Modified</outs:displayName>
      <outs:dateTime>2009-11-03T21:52:00Z</outs:dateTime>
      <outs:isPinned>true</outs:isPinned>
    </outs:relatedDate>
    <outs:relatedDate>
      <outs:type>2</outs:type>
      <outs:displayName>Created</outs:displayName>
      <outs:dateTime>2009-11-03T21:44:00Z</outs:dateTime>
      <outs:isPinned>true</outs:isPinned>
    </outs:relatedDate>
    <outs:relatedDate>
      <outs:type>4</outs:type>
      <outs:displayName>Last Printed</outs:displayName>
      <outs:dateTime>2001-10-18T16:04:00Z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Markus Egger</outs:displayName>
          <outs:accountName/>
        </outs:relatedPerson>
      </outs:people>
      <outs:source>0</outs:source>
      <outs:isPinned>true</outs:isPinned>
    </outs:relatedPeopleItem>
    <outs:relatedPeopleItem>
      <outs:category>Last modified by</outs:category>
      <outs:people>
        <outs:relatedPerson>
          <outs:displayName>Markus Egger</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Props1.xml><?xml version="1.0" encoding="utf-8"?>
<ds:datastoreItem xmlns:ds="http://schemas.openxmlformats.org/officeDocument/2006/customXml" ds:itemID="{1F94B408-AAD7-4660-9FA6-AEE73740079C}">
  <ds:schemaRefs>
    <ds:schemaRef ds:uri="http://schemas.openxmlformats.org/officeDocument/2006/bibliography"/>
  </ds:schemaRefs>
</ds:datastoreItem>
</file>

<file path=customXml/itemProps2.xml><?xml version="1.0" encoding="utf-8"?>
<ds:datastoreItem xmlns:ds="http://schemas.openxmlformats.org/officeDocument/2006/customXml" ds:itemID="{4ED789D4-6EB5-40F4-997F-693E97D21E15}">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CODE Magazine Style Guide and Template 2014.docx</Template>
  <TotalTime>1227</TotalTime>
  <Pages>15</Pages>
  <Words>3390</Words>
  <Characters>19328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CoDe Magazine</Company>
  <LinksUpToDate>false</LinksUpToDate>
  <CharactersWithSpaces>22673</CharactersWithSpaces>
  <SharedDoc>false</SharedDoc>
  <HyperlinkBase>www.code-magazine.com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Ruthruff</dc:creator>
  <cp:keywords/>
  <cp:lastModifiedBy>Melanie Spiller</cp:lastModifiedBy>
  <cp:revision>120</cp:revision>
  <cp:lastPrinted>2001-10-18T16:04:00Z</cp:lastPrinted>
  <dcterms:created xsi:type="dcterms:W3CDTF">2014-01-13T23:24:00Z</dcterms:created>
  <dcterms:modified xsi:type="dcterms:W3CDTF">2025-01-28T23:39:00Z</dcterms:modified>
</cp:coreProperties>
</file>